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C77" w:rsidRDefault="009B4C77" w:rsidP="009B4C77">
      <w:pPr>
        <w:bidi w:val="0"/>
        <w:rPr>
          <w:rFonts w:cs="Traditional Arabic"/>
          <w:sz w:val="34"/>
          <w:szCs w:val="34"/>
        </w:rPr>
      </w:pPr>
      <w:bookmarkStart w:id="0" w:name="_GoBack"/>
      <w:bookmarkEnd w:id="0"/>
      <w:r>
        <w:rPr>
          <w:rFonts w:cs="Traditional Arabic"/>
          <w:noProof/>
          <w:sz w:val="34"/>
          <w:szCs w:val="3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-1141095</wp:posOffset>
            </wp:positionH>
            <wp:positionV relativeFrom="paragraph">
              <wp:posOffset>-1150620</wp:posOffset>
            </wp:positionV>
            <wp:extent cx="7543800" cy="10668000"/>
            <wp:effectExtent l="0" t="0" r="0" b="0"/>
            <wp:wrapTight wrapText="bothSides">
              <wp:wrapPolygon edited="0">
                <wp:start x="0" y="0"/>
                <wp:lineTo x="0" y="21561"/>
                <wp:lineTo x="21545" y="21561"/>
                <wp:lineTo x="21545" y="0"/>
                <wp:lineTo x="0" y="0"/>
              </wp:wrapPolygon>
            </wp:wrapTight>
            <wp:docPr id="1" name="صورة 1" descr="C:\Users\wallid\AppData\Local\Microsoft\Windows\INetCache\Content.Word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allid\AppData\Local\Microsoft\Windows\INetCache\Content.Word\Untitled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Traditional Arabic"/>
          <w:sz w:val="34"/>
          <w:szCs w:val="34"/>
        </w:rPr>
        <w:br w:type="page"/>
      </w:r>
    </w:p>
    <w:p w:rsidR="003528FE" w:rsidRPr="009B4C77" w:rsidRDefault="003528FE" w:rsidP="00C5395D">
      <w:pPr>
        <w:bidi w:val="0"/>
        <w:jc w:val="right"/>
        <w:rPr>
          <w:rFonts w:cs="Traditional Arabic"/>
          <w:sz w:val="34"/>
          <w:szCs w:val="34"/>
          <w:lang w:bidi="ar-EG"/>
        </w:rPr>
      </w:pPr>
      <w:r w:rsidRPr="00B92884">
        <w:rPr>
          <w:rFonts w:ascii="Traditional Arabic" w:hAnsi="Traditional Arabic" w:cs="Traditional Arabic"/>
          <w:noProof/>
          <w:sz w:val="34"/>
          <w:szCs w:val="34"/>
          <w:rtl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306195" cy="1056640"/>
            <wp:effectExtent l="0" t="0" r="8255" b="0"/>
            <wp:wrapSquare wrapText="bothSides"/>
            <wp:docPr id="3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0635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06E4" w:rsidRPr="00B92884">
        <w:rPr>
          <w:rFonts w:ascii="Traditional Arabic" w:hAnsi="Traditional Arabic" w:cs="Traditional Arabic"/>
          <w:sz w:val="34"/>
          <w:szCs w:val="34"/>
          <w:rtl/>
        </w:rPr>
        <w:t>المملكة العربية السعودية</w:t>
      </w:r>
    </w:p>
    <w:p w:rsidR="003528FE" w:rsidRPr="00B92884" w:rsidRDefault="003528FE" w:rsidP="009344C2">
      <w:pPr>
        <w:spacing w:after="0" w:line="240" w:lineRule="auto"/>
        <w:jc w:val="lowKashida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وزارة التعليم العالي</w:t>
      </w:r>
    </w:p>
    <w:p w:rsidR="003528FE" w:rsidRPr="00B92884" w:rsidRDefault="00F006E4" w:rsidP="009344C2">
      <w:pPr>
        <w:spacing w:after="0" w:line="240" w:lineRule="auto"/>
        <w:jc w:val="lowKashida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جامع</w:t>
      </w:r>
      <w:r w:rsidR="004C277D" w:rsidRPr="00B92884">
        <w:rPr>
          <w:rFonts w:ascii="Traditional Arabic" w:hAnsi="Traditional Arabic" w:cs="Traditional Arabic"/>
          <w:sz w:val="34"/>
          <w:szCs w:val="34"/>
          <w:rtl/>
        </w:rPr>
        <w:t>ة أ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م القرى </w:t>
      </w:r>
    </w:p>
    <w:p w:rsidR="00837527" w:rsidRPr="00B92884" w:rsidRDefault="003528FE" w:rsidP="009344C2">
      <w:pPr>
        <w:spacing w:after="0" w:line="240" w:lineRule="auto"/>
        <w:jc w:val="lowKashida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كلية الشريعة والدراسات ال</w:t>
      </w:r>
      <w:r w:rsidR="004C277D" w:rsidRPr="00B92884">
        <w:rPr>
          <w:rFonts w:ascii="Traditional Arabic" w:hAnsi="Traditional Arabic" w:cs="Traditional Arabic"/>
          <w:sz w:val="34"/>
          <w:szCs w:val="34"/>
          <w:rtl/>
        </w:rPr>
        <w:t>إ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سلامية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F006E4" w:rsidRDefault="00F006E4" w:rsidP="009344C2">
      <w:pPr>
        <w:spacing w:after="0" w:line="240" w:lineRule="auto"/>
        <w:jc w:val="lowKashida"/>
        <w:rPr>
          <w:rFonts w:ascii="Traditional Arabic" w:hAnsi="Traditional Arabic" w:cs="Traditional Arabic" w:hint="cs"/>
          <w:sz w:val="34"/>
          <w:szCs w:val="34"/>
          <w:rtl/>
          <w:lang w:bidi="ar-EG"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م</w:t>
      </w:r>
      <w:r w:rsidR="004C277D" w:rsidRPr="00B92884">
        <w:rPr>
          <w:rFonts w:ascii="Traditional Arabic" w:hAnsi="Traditional Arabic" w:cs="Traditional Arabic"/>
          <w:sz w:val="34"/>
          <w:szCs w:val="34"/>
          <w:rtl/>
        </w:rPr>
        <w:t>ركز الدراسات الإ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سلامية</w:t>
      </w:r>
    </w:p>
    <w:p w:rsidR="00C662AA" w:rsidRPr="00B92884" w:rsidRDefault="00C662AA" w:rsidP="009344C2">
      <w:pPr>
        <w:spacing w:after="0" w:line="240" w:lineRule="auto"/>
        <w:jc w:val="lowKashida"/>
        <w:rPr>
          <w:rFonts w:ascii="Traditional Arabic" w:hAnsi="Traditional Arabic" w:cs="Traditional Arabic" w:hint="cs"/>
          <w:sz w:val="34"/>
          <w:szCs w:val="34"/>
          <w:rtl/>
          <w:lang w:bidi="ar-EG"/>
        </w:rPr>
      </w:pPr>
    </w:p>
    <w:p w:rsidR="0017308A" w:rsidRDefault="0017308A" w:rsidP="009344C2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C4789F" w:rsidRPr="00B92884" w:rsidRDefault="00E56B2F" w:rsidP="009344C2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كتاب الأ</w:t>
      </w:r>
      <w:r w:rsidR="00C4789F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يمان والنذور </w:t>
      </w:r>
    </w:p>
    <w:p w:rsidR="00C4789F" w:rsidRPr="00B92884" w:rsidRDefault="00C4789F" w:rsidP="009344C2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باب النهي عن النذور</w:t>
      </w:r>
    </w:p>
    <w:p w:rsidR="00C4789F" w:rsidRPr="00B92884" w:rsidRDefault="00C4789F" w:rsidP="009344C2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حديث ابن عمر</w:t>
      </w:r>
      <w:r w:rsid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رضي الله عنه</w:t>
      </w:r>
      <w:r w:rsidR="0017308A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ما</w:t>
      </w:r>
      <w:r w:rsidR="00DE3B8B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: </w:t>
      </w:r>
    </w:p>
    <w:p w:rsidR="00C4789F" w:rsidRPr="00C5395D" w:rsidRDefault="0017308A" w:rsidP="009344C2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color w:val="00B050"/>
          <w:sz w:val="34"/>
          <w:szCs w:val="34"/>
          <w:rtl/>
        </w:rPr>
      </w:pPr>
      <w:r w:rsidRPr="00C5395D">
        <w:rPr>
          <w:rFonts w:ascii="Traditional Arabic" w:hAnsi="Traditional Arabic" w:cs="Traditional Arabic"/>
          <w:b/>
          <w:bCs/>
          <w:color w:val="00B050"/>
          <w:sz w:val="34"/>
          <w:szCs w:val="34"/>
          <w:rtl/>
        </w:rPr>
        <w:t>((</w:t>
      </w:r>
      <w:r w:rsidR="00C4789F" w:rsidRPr="00C5395D">
        <w:rPr>
          <w:rFonts w:ascii="Traditional Arabic" w:hAnsi="Traditional Arabic" w:cs="Traditional Arabic"/>
          <w:b/>
          <w:bCs/>
          <w:color w:val="00B050"/>
          <w:sz w:val="34"/>
          <w:szCs w:val="34"/>
          <w:rtl/>
        </w:rPr>
        <w:t>النذر لا</w:t>
      </w:r>
      <w:r w:rsidR="006C10FC" w:rsidRPr="00C5395D">
        <w:rPr>
          <w:rFonts w:ascii="Traditional Arabic" w:hAnsi="Traditional Arabic" w:cs="Traditional Arabic"/>
          <w:b/>
          <w:bCs/>
          <w:color w:val="00B050"/>
          <w:sz w:val="34"/>
          <w:szCs w:val="34"/>
          <w:rtl/>
        </w:rPr>
        <w:t xml:space="preserve"> </w:t>
      </w:r>
      <w:r w:rsidR="00C4789F" w:rsidRPr="00C5395D">
        <w:rPr>
          <w:rFonts w:ascii="Traditional Arabic" w:hAnsi="Traditional Arabic" w:cs="Traditional Arabic"/>
          <w:b/>
          <w:bCs/>
          <w:color w:val="00B050"/>
          <w:sz w:val="34"/>
          <w:szCs w:val="34"/>
          <w:rtl/>
        </w:rPr>
        <w:t>يقدم شيئ</w:t>
      </w:r>
      <w:r w:rsidRPr="00C5395D">
        <w:rPr>
          <w:rFonts w:ascii="Traditional Arabic" w:hAnsi="Traditional Arabic" w:cs="Traditional Arabic" w:hint="cs"/>
          <w:b/>
          <w:bCs/>
          <w:color w:val="00B050"/>
          <w:sz w:val="34"/>
          <w:szCs w:val="34"/>
          <w:rtl/>
        </w:rPr>
        <w:t>ً</w:t>
      </w:r>
      <w:r w:rsidR="00C4789F" w:rsidRPr="00C5395D">
        <w:rPr>
          <w:rFonts w:ascii="Traditional Arabic" w:hAnsi="Traditional Arabic" w:cs="Traditional Arabic"/>
          <w:b/>
          <w:bCs/>
          <w:color w:val="00B050"/>
          <w:sz w:val="34"/>
          <w:szCs w:val="34"/>
          <w:rtl/>
        </w:rPr>
        <w:t>ا ولا</w:t>
      </w:r>
      <w:r w:rsidR="006C10FC" w:rsidRPr="00C5395D">
        <w:rPr>
          <w:rFonts w:ascii="Traditional Arabic" w:hAnsi="Traditional Arabic" w:cs="Traditional Arabic"/>
          <w:b/>
          <w:bCs/>
          <w:color w:val="00B050"/>
          <w:sz w:val="34"/>
          <w:szCs w:val="34"/>
          <w:rtl/>
        </w:rPr>
        <w:t xml:space="preserve"> </w:t>
      </w:r>
      <w:r w:rsidR="00C4789F" w:rsidRPr="00C5395D">
        <w:rPr>
          <w:rFonts w:ascii="Traditional Arabic" w:hAnsi="Traditional Arabic" w:cs="Traditional Arabic"/>
          <w:b/>
          <w:bCs/>
          <w:color w:val="00B050"/>
          <w:sz w:val="34"/>
          <w:szCs w:val="34"/>
          <w:rtl/>
        </w:rPr>
        <w:t>يؤخره</w:t>
      </w:r>
      <w:r w:rsidRPr="00C5395D">
        <w:rPr>
          <w:rFonts w:ascii="Traditional Arabic" w:hAnsi="Traditional Arabic" w:cs="Traditional Arabic"/>
          <w:b/>
          <w:bCs/>
          <w:color w:val="00B050"/>
          <w:sz w:val="34"/>
          <w:szCs w:val="34"/>
          <w:rtl/>
        </w:rPr>
        <w:t>،</w:t>
      </w:r>
      <w:r w:rsidR="00C4789F" w:rsidRPr="00C5395D">
        <w:rPr>
          <w:rFonts w:ascii="Traditional Arabic" w:hAnsi="Traditional Arabic" w:cs="Traditional Arabic"/>
          <w:b/>
          <w:bCs/>
          <w:color w:val="00B050"/>
          <w:sz w:val="34"/>
          <w:szCs w:val="34"/>
          <w:rtl/>
        </w:rPr>
        <w:t xml:space="preserve"> وإنما يستخرج به من البخيل</w:t>
      </w:r>
      <w:r w:rsidRPr="00C5395D">
        <w:rPr>
          <w:rFonts w:ascii="Traditional Arabic" w:hAnsi="Traditional Arabic" w:cs="Traditional Arabic"/>
          <w:b/>
          <w:bCs/>
          <w:color w:val="00B050"/>
          <w:sz w:val="34"/>
          <w:szCs w:val="34"/>
          <w:rtl/>
        </w:rPr>
        <w:t>))</w:t>
      </w:r>
      <w:r w:rsidR="00C4789F" w:rsidRPr="00C5395D">
        <w:rPr>
          <w:rFonts w:ascii="Traditional Arabic" w:hAnsi="Traditional Arabic" w:cs="Traditional Arabic"/>
          <w:b/>
          <w:bCs/>
          <w:color w:val="00B050"/>
          <w:sz w:val="34"/>
          <w:szCs w:val="34"/>
          <w:rtl/>
        </w:rPr>
        <w:t xml:space="preserve"> </w:t>
      </w:r>
    </w:p>
    <w:p w:rsidR="00C662AA" w:rsidRDefault="00C662AA" w:rsidP="009344C2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34"/>
          <w:szCs w:val="34"/>
        </w:rPr>
      </w:pPr>
    </w:p>
    <w:p w:rsidR="00C662AA" w:rsidRDefault="00C662AA" w:rsidP="009344C2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34"/>
          <w:szCs w:val="34"/>
        </w:rPr>
      </w:pPr>
    </w:p>
    <w:p w:rsidR="00C662AA" w:rsidRDefault="00C662AA" w:rsidP="009344C2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34"/>
          <w:szCs w:val="34"/>
        </w:rPr>
      </w:pPr>
    </w:p>
    <w:p w:rsidR="00C662AA" w:rsidRDefault="00C662AA" w:rsidP="009344C2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34"/>
          <w:szCs w:val="34"/>
        </w:rPr>
      </w:pPr>
    </w:p>
    <w:p w:rsidR="00C4789F" w:rsidRPr="00B92884" w:rsidRDefault="00C4789F" w:rsidP="009344C2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اسم الطالبة</w:t>
      </w:r>
      <w:r w:rsidR="00DE3B8B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انشراح محمد </w:t>
      </w:r>
      <w:proofErr w:type="spellStart"/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باحشوان</w:t>
      </w:r>
      <w:proofErr w:type="spellEnd"/>
    </w:p>
    <w:p w:rsidR="00CB5105" w:rsidRPr="00B92884" w:rsidRDefault="004C277D" w:rsidP="009344C2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34"/>
          <w:szCs w:val="34"/>
        </w:rPr>
      </w:pP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إ</w:t>
      </w:r>
      <w:r w:rsidR="003528FE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شراف الدكتور</w:t>
      </w:r>
      <w:r w:rsidR="00DE3B8B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: </w:t>
      </w:r>
      <w:r w:rsidR="003528FE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محمد بن علي الغامدي</w:t>
      </w:r>
    </w:p>
    <w:p w:rsidR="00CB5105" w:rsidRPr="00B92884" w:rsidRDefault="0017308A" w:rsidP="009344C2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34"/>
          <w:szCs w:val="34"/>
        </w:rPr>
      </w:pPr>
      <w:r>
        <w:rPr>
          <w:rFonts w:ascii="Traditional Arabic" w:hAnsi="Traditional Arabic" w:cs="Traditional Arabic"/>
          <w:b/>
          <w:bCs/>
          <w:sz w:val="34"/>
          <w:szCs w:val="34"/>
          <w:rtl/>
        </w:rPr>
        <w:br w:type="column"/>
      </w:r>
      <w:r w:rsidR="00CB5105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lastRenderedPageBreak/>
        <w:t>الفصل الأول</w:t>
      </w:r>
      <w:r w:rsidR="00DE3B8B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: </w:t>
      </w:r>
      <w:r w:rsidR="00CB5105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الملامح الأساسية للحديث</w:t>
      </w:r>
      <w:r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="00CB5105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وفيه مباحث</w:t>
      </w:r>
      <w:r w:rsidR="00DE3B8B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  <w:r w:rsidR="00DE3B8B">
        <w:rPr>
          <w:rFonts w:ascii="Traditional Arabic" w:hAnsi="Traditional Arabic" w:cs="Traditional Arabic"/>
          <w:b/>
          <w:bCs/>
          <w:sz w:val="34"/>
          <w:szCs w:val="34"/>
        </w:rPr>
        <w:t xml:space="preserve"> </w:t>
      </w:r>
    </w:p>
    <w:p w:rsidR="00CB5105" w:rsidRPr="00B92884" w:rsidRDefault="00CB5105" w:rsidP="009344C2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المبحث الأول</w:t>
      </w:r>
      <w:r w:rsidR="00DE3B8B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موضوع الحديث وعنوانه</w:t>
      </w:r>
    </w:p>
    <w:p w:rsidR="00CB5105" w:rsidRPr="00B92884" w:rsidRDefault="00CB5105" w:rsidP="009344C2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المبحث الثاني</w:t>
      </w:r>
      <w:r w:rsidR="00DE3B8B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الراوي الأعلى للحديث</w:t>
      </w:r>
    </w:p>
    <w:p w:rsidR="00CB5105" w:rsidRPr="00B92884" w:rsidRDefault="00CB5105" w:rsidP="009344C2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المبحث الثالث</w:t>
      </w:r>
      <w:r w:rsidR="00DE3B8B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تخريج الحديث </w:t>
      </w:r>
    </w:p>
    <w:p w:rsidR="00CB5105" w:rsidRPr="00B92884" w:rsidRDefault="00CB5105" w:rsidP="009344C2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34"/>
          <w:szCs w:val="34"/>
        </w:rPr>
      </w:pP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المبحث الرابع</w:t>
      </w:r>
      <w:r w:rsidR="00DE3B8B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غريب الحديث </w:t>
      </w:r>
    </w:p>
    <w:p w:rsidR="00CB5105" w:rsidRPr="00B92884" w:rsidRDefault="00CB5105" w:rsidP="009344C2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المبحث الخامس</w:t>
      </w:r>
      <w:r w:rsidR="00DE3B8B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ألفاظ الحديث</w:t>
      </w:r>
    </w:p>
    <w:p w:rsidR="00CB5105" w:rsidRDefault="00CB5105" w:rsidP="009344C2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المبحث السادس</w:t>
      </w:r>
      <w:r w:rsidR="00DE3B8B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المعنى الإجمالي للحديث </w:t>
      </w:r>
    </w:p>
    <w:p w:rsidR="00AD422A" w:rsidRPr="00B92884" w:rsidRDefault="00AD422A" w:rsidP="009344C2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C4789F" w:rsidRPr="00B92884" w:rsidRDefault="00110E9D" w:rsidP="00AD422A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الفصل الأول</w:t>
      </w:r>
      <w:r w:rsidR="00DE3B8B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الملامح الأساسية للحديث</w:t>
      </w:r>
    </w:p>
    <w:p w:rsidR="0017308A" w:rsidRDefault="00AA2BD7" w:rsidP="009344C2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المقدمة</w:t>
      </w:r>
      <w:r w:rsidR="00DE3B8B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C4789F" w:rsidRPr="00B92884" w:rsidRDefault="00C4789F" w:rsidP="009344C2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الحمد</w:t>
      </w:r>
      <w:r w:rsidR="006C10FC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لله</w:t>
      </w:r>
      <w:r w:rsidR="0017308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والصلاة والسلام على نبي الله محمد </w:t>
      </w:r>
      <w:proofErr w:type="spellStart"/>
      <w:r w:rsidRPr="00B92884">
        <w:rPr>
          <w:rFonts w:ascii="Traditional Arabic" w:hAnsi="Traditional Arabic" w:cs="Traditional Arabic"/>
          <w:sz w:val="34"/>
          <w:szCs w:val="34"/>
          <w:rtl/>
        </w:rPr>
        <w:t>وآله</w:t>
      </w:r>
      <w:proofErr w:type="spellEnd"/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وصحبه ومن والاه</w:t>
      </w:r>
      <w:r w:rsidR="0017308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أما بعد</w:t>
      </w:r>
      <w:r w:rsidR="0017308A">
        <w:rPr>
          <w:rFonts w:ascii="Traditional Arabic" w:hAnsi="Traditional Arabic" w:cs="Traditional Arabic" w:hint="cs"/>
          <w:sz w:val="34"/>
          <w:szCs w:val="34"/>
          <w:rtl/>
        </w:rPr>
        <w:t>:</w:t>
      </w:r>
    </w:p>
    <w:p w:rsidR="00B0768E" w:rsidRPr="00B92884" w:rsidRDefault="00AA2BD7" w:rsidP="009344C2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ف</w:t>
      </w:r>
      <w:r w:rsidR="0017308A">
        <w:rPr>
          <w:rFonts w:ascii="Traditional Arabic" w:hAnsi="Traditional Arabic" w:cs="Traditional Arabic" w:hint="cs"/>
          <w:sz w:val="34"/>
          <w:szCs w:val="34"/>
          <w:rtl/>
        </w:rPr>
        <w:t>إ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ن النذور قد عرفت منذ العصر الجاهلي</w:t>
      </w:r>
      <w:r w:rsidR="0017308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فيفرض الشخص على نفسه </w:t>
      </w:r>
      <w:r w:rsidR="0017308A">
        <w:rPr>
          <w:rFonts w:ascii="Traditional Arabic" w:hAnsi="Traditional Arabic" w:cs="Traditional Arabic" w:hint="cs"/>
          <w:sz w:val="34"/>
          <w:szCs w:val="34"/>
          <w:rtl/>
        </w:rPr>
        <w:t>أ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مر</w:t>
      </w:r>
      <w:r w:rsidR="0017308A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 ما عند طلب منفعة أو دفع ضرر</w:t>
      </w:r>
      <w:r w:rsidR="0017308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"ففي قصة حفر بئر زمزم حينما نذر 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>عبدا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لمطلب لئن </w:t>
      </w:r>
      <w:r w:rsidR="0017308A">
        <w:rPr>
          <w:rFonts w:ascii="Traditional Arabic" w:hAnsi="Traditional Arabic" w:cs="Traditional Arabic" w:hint="cs"/>
          <w:sz w:val="34"/>
          <w:szCs w:val="34"/>
          <w:rtl/>
        </w:rPr>
        <w:t>آ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تاه الله عشر</w:t>
      </w:r>
      <w:r w:rsidR="0017308A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من الولد وبلغوا</w:t>
      </w:r>
      <w:r w:rsidR="0017308A">
        <w:rPr>
          <w:rFonts w:ascii="Traditional Arabic" w:hAnsi="Traditional Arabic" w:cs="Traditional Arabic"/>
          <w:sz w:val="34"/>
          <w:szCs w:val="34"/>
          <w:rtl/>
        </w:rPr>
        <w:t xml:space="preserve"> أن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يمنعوه لينحرن </w:t>
      </w:r>
      <w:r w:rsidR="0017308A">
        <w:rPr>
          <w:rFonts w:ascii="Traditional Arabic" w:hAnsi="Traditional Arabic" w:cs="Traditional Arabic" w:hint="cs"/>
          <w:sz w:val="34"/>
          <w:szCs w:val="34"/>
          <w:rtl/>
        </w:rPr>
        <w:t>أ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حدهم عند الكعبة</w:t>
      </w:r>
      <w:r w:rsidR="0017308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فلما تم له ذلك </w:t>
      </w:r>
      <w:r w:rsidR="0017308A">
        <w:rPr>
          <w:rFonts w:ascii="Traditional Arabic" w:hAnsi="Traditional Arabic" w:cs="Traditional Arabic" w:hint="cs"/>
          <w:sz w:val="34"/>
          <w:szCs w:val="34"/>
          <w:rtl/>
        </w:rPr>
        <w:t>أ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خبرهم بنذره</w:t>
      </w:r>
      <w:r w:rsidR="0017308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فأطاعوه</w:t>
      </w:r>
      <w:r w:rsidR="0017308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فأقرع بينهم</w:t>
      </w:r>
      <w:r w:rsidR="0017308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فطارت القرعة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 إلى عبدا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لله 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>-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87709E" w:rsidRPr="00B92884">
        <w:rPr>
          <w:rFonts w:ascii="Traditional Arabic" w:hAnsi="Traditional Arabic" w:cs="Traditional Arabic"/>
          <w:sz w:val="34"/>
          <w:szCs w:val="34"/>
          <w:rtl/>
        </w:rPr>
        <w:t>أحب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87709E" w:rsidRPr="00B92884">
        <w:rPr>
          <w:rFonts w:ascii="Traditional Arabic" w:hAnsi="Traditional Arabic" w:cs="Traditional Arabic"/>
          <w:sz w:val="34"/>
          <w:szCs w:val="34"/>
          <w:rtl/>
        </w:rPr>
        <w:t>أبنائه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87709E" w:rsidRPr="00B92884">
        <w:rPr>
          <w:rFonts w:ascii="Traditional Arabic" w:hAnsi="Traditional Arabic" w:cs="Traditional Arabic"/>
          <w:sz w:val="34"/>
          <w:szCs w:val="34"/>
          <w:rtl/>
        </w:rPr>
        <w:t>إليه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>-</w:t>
      </w:r>
      <w:r w:rsidR="0017308A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فدارت قصة طويلة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 إلى</w:t>
      </w:r>
      <w:r w:rsidR="0017308A">
        <w:rPr>
          <w:rFonts w:ascii="Traditional Arabic" w:hAnsi="Traditional Arabic" w:cs="Traditional Arabic"/>
          <w:sz w:val="34"/>
          <w:szCs w:val="34"/>
          <w:rtl/>
        </w:rPr>
        <w:t xml:space="preserve"> أن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فد</w:t>
      </w:r>
      <w:r w:rsidR="0017308A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</w:t>
      </w:r>
      <w:r w:rsidR="0017308A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ه بمائة من </w:t>
      </w:r>
      <w:r w:rsidR="0087709E" w:rsidRPr="00B92884">
        <w:rPr>
          <w:rFonts w:ascii="Traditional Arabic" w:hAnsi="Traditional Arabic" w:cs="Traditional Arabic"/>
          <w:sz w:val="34"/>
          <w:szCs w:val="34"/>
          <w:rtl/>
        </w:rPr>
        <w:t>الإبل</w:t>
      </w:r>
      <w:r w:rsidR="00837527" w:rsidRPr="00B92884">
        <w:rPr>
          <w:rStyle w:val="a7"/>
          <w:rFonts w:ascii="Traditional Arabic" w:hAnsi="Traditional Arabic" w:cs="Traditional Arabic"/>
          <w:sz w:val="34"/>
          <w:szCs w:val="34"/>
          <w:rtl/>
        </w:rPr>
        <w:footnoteReference w:id="1"/>
      </w:r>
      <w:r w:rsidR="0017308A">
        <w:rPr>
          <w:rFonts w:ascii="Traditional Arabic" w:hAnsi="Traditional Arabic" w:cs="Traditional Arabic"/>
          <w:sz w:val="34"/>
          <w:szCs w:val="34"/>
          <w:rtl/>
        </w:rPr>
        <w:t>،</w:t>
      </w:r>
      <w:r w:rsidR="0017308A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="00B0768E" w:rsidRPr="00B92884">
        <w:rPr>
          <w:rFonts w:ascii="Traditional Arabic" w:hAnsi="Traditional Arabic" w:cs="Traditional Arabic"/>
          <w:sz w:val="34"/>
          <w:szCs w:val="34"/>
          <w:rtl/>
        </w:rPr>
        <w:t>فمن سمات العرب في الجاهلية</w:t>
      </w:r>
      <w:r w:rsidR="0017308A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B0768E" w:rsidRPr="00B92884">
        <w:rPr>
          <w:rFonts w:ascii="Traditional Arabic" w:hAnsi="Traditional Arabic" w:cs="Traditional Arabic"/>
          <w:sz w:val="34"/>
          <w:szCs w:val="34"/>
          <w:rtl/>
        </w:rPr>
        <w:t xml:space="preserve"> الوفاء بالنذر</w:t>
      </w:r>
      <w:r w:rsidR="0017308A">
        <w:rPr>
          <w:rFonts w:ascii="Traditional Arabic" w:hAnsi="Traditional Arabic" w:cs="Traditional Arabic"/>
          <w:sz w:val="34"/>
          <w:szCs w:val="34"/>
          <w:rtl/>
        </w:rPr>
        <w:t>،</w:t>
      </w:r>
      <w:r w:rsidR="00B0768E" w:rsidRPr="00B92884">
        <w:rPr>
          <w:rFonts w:ascii="Traditional Arabic" w:hAnsi="Traditional Arabic" w:cs="Traditional Arabic"/>
          <w:sz w:val="34"/>
          <w:szCs w:val="34"/>
          <w:rtl/>
        </w:rPr>
        <w:t xml:space="preserve"> ولولا </w:t>
      </w:r>
      <w:r w:rsidR="0087709E" w:rsidRPr="00B92884">
        <w:rPr>
          <w:rFonts w:ascii="Traditional Arabic" w:hAnsi="Traditional Arabic" w:cs="Traditional Arabic"/>
          <w:sz w:val="34"/>
          <w:szCs w:val="34"/>
          <w:rtl/>
        </w:rPr>
        <w:t>أنهم</w:t>
      </w:r>
      <w:r w:rsidR="00B0768E" w:rsidRPr="00B92884">
        <w:rPr>
          <w:rFonts w:ascii="Traditional Arabic" w:hAnsi="Traditional Arabic" w:cs="Traditional Arabic"/>
          <w:sz w:val="34"/>
          <w:szCs w:val="34"/>
          <w:rtl/>
        </w:rPr>
        <w:t xml:space="preserve"> يوفون بنذورهم لما فدوا 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>عبدا</w:t>
      </w:r>
      <w:r w:rsidR="00B0768E" w:rsidRPr="00B92884">
        <w:rPr>
          <w:rFonts w:ascii="Traditional Arabic" w:hAnsi="Traditional Arabic" w:cs="Traditional Arabic"/>
          <w:sz w:val="34"/>
          <w:szCs w:val="34"/>
          <w:rtl/>
        </w:rPr>
        <w:t xml:space="preserve">لله بمائة من </w:t>
      </w:r>
      <w:r w:rsidR="0087709E" w:rsidRPr="00B92884">
        <w:rPr>
          <w:rFonts w:ascii="Traditional Arabic" w:hAnsi="Traditional Arabic" w:cs="Traditional Arabic"/>
          <w:sz w:val="34"/>
          <w:szCs w:val="34"/>
          <w:rtl/>
        </w:rPr>
        <w:t>الإبل</w:t>
      </w:r>
      <w:r w:rsidR="0017308A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4789F" w:rsidRPr="00B92884" w:rsidRDefault="00B0768E" w:rsidP="009344C2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فالنذر في </w:t>
      </w:r>
      <w:r w:rsidR="0087709E" w:rsidRPr="00B92884">
        <w:rPr>
          <w:rFonts w:ascii="Traditional Arabic" w:hAnsi="Traditional Arabic" w:cs="Traditional Arabic"/>
          <w:sz w:val="34"/>
          <w:szCs w:val="34"/>
          <w:rtl/>
        </w:rPr>
        <w:t>أصل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اللغة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من مادة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51142A">
        <w:rPr>
          <w:rFonts w:ascii="Traditional Arabic" w:hAnsi="Traditional Arabic" w:cs="Traditional Arabic" w:hint="cs"/>
          <w:sz w:val="34"/>
          <w:szCs w:val="34"/>
          <w:rtl/>
        </w:rPr>
        <w:t>"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ن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ذ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ر</w:t>
      </w:r>
      <w:r w:rsidR="0051142A">
        <w:rPr>
          <w:rFonts w:ascii="Traditional Arabic" w:hAnsi="Traditional Arabic" w:cs="Traditional Arabic" w:hint="cs"/>
          <w:sz w:val="34"/>
          <w:szCs w:val="34"/>
          <w:rtl/>
        </w:rPr>
        <w:t>"</w:t>
      </w:r>
      <w:r w:rsidR="0051142A">
        <w:rPr>
          <w:rFonts w:ascii="Traditional Arabic" w:hAnsi="Traditional Arabic" w:cs="Traditional Arabic"/>
          <w:sz w:val="34"/>
          <w:szCs w:val="34"/>
          <w:rtl/>
        </w:rPr>
        <w:t>،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والنذر</w:t>
      </w:r>
      <w:r w:rsidR="0051142A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واحد النذور</w:t>
      </w:r>
      <w:r w:rsidR="0051142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وقد نذر لله كذا من باب ضرب ونصر</w:t>
      </w:r>
      <w:r w:rsidR="0051142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ويقال</w:t>
      </w:r>
      <w:r w:rsidR="0051142A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نذر على نفسه نذر</w:t>
      </w:r>
      <w:r w:rsidR="0051142A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</w:t>
      </w:r>
      <w:r w:rsidR="0051142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ونذر ماله نذر</w:t>
      </w:r>
      <w:r w:rsidR="0051142A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</w:t>
      </w:r>
      <w:r w:rsidRPr="00B92884">
        <w:rPr>
          <w:rStyle w:val="a7"/>
          <w:rFonts w:ascii="Traditional Arabic" w:hAnsi="Traditional Arabic" w:cs="Traditional Arabic"/>
          <w:sz w:val="34"/>
          <w:szCs w:val="34"/>
          <w:rtl/>
        </w:rPr>
        <w:footnoteReference w:id="2"/>
      </w:r>
      <w:r w:rsidR="0051142A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735500" w:rsidRPr="00B92884" w:rsidRDefault="00735500" w:rsidP="009344C2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والنذر لغة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87709E" w:rsidRPr="00B92884">
        <w:rPr>
          <w:rFonts w:ascii="Traditional Arabic" w:hAnsi="Traditional Arabic" w:cs="Traditional Arabic"/>
          <w:sz w:val="34"/>
          <w:szCs w:val="34"/>
          <w:rtl/>
        </w:rPr>
        <w:t>الإيجاب</w:t>
      </w:r>
      <w:r w:rsidRPr="00B92884">
        <w:rPr>
          <w:rStyle w:val="a7"/>
          <w:rFonts w:ascii="Traditional Arabic" w:hAnsi="Traditional Arabic" w:cs="Traditional Arabic"/>
          <w:sz w:val="34"/>
          <w:szCs w:val="34"/>
          <w:rtl/>
        </w:rPr>
        <w:footnoteReference w:id="3"/>
      </w:r>
      <w:r w:rsidR="0051142A">
        <w:rPr>
          <w:rFonts w:ascii="Traditional Arabic" w:hAnsi="Traditional Arabic" w:cs="Traditional Arabic"/>
          <w:sz w:val="34"/>
          <w:szCs w:val="34"/>
          <w:rtl/>
        </w:rPr>
        <w:t>،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قال </w:t>
      </w:r>
      <w:r w:rsidR="0087709E" w:rsidRPr="00B92884">
        <w:rPr>
          <w:rFonts w:ascii="Traditional Arabic" w:hAnsi="Traditional Arabic" w:cs="Traditional Arabic"/>
          <w:sz w:val="34"/>
          <w:szCs w:val="34"/>
          <w:rtl/>
        </w:rPr>
        <w:t>أب</w:t>
      </w:r>
      <w:r w:rsidR="00DE3B8B">
        <w:rPr>
          <w:rFonts w:ascii="Traditional Arabic" w:hAnsi="Traditional Arabic" w:cs="Traditional Arabic" w:hint="cs"/>
          <w:sz w:val="34"/>
          <w:szCs w:val="34"/>
          <w:rtl/>
        </w:rPr>
        <w:t>و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سعيد</w:t>
      </w:r>
      <w:r w:rsidR="00DE3B8B" w:rsidRPr="00A47AFD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87709E" w:rsidRPr="00A47AFD">
        <w:rPr>
          <w:rFonts w:ascii="Traditional Arabic" w:hAnsi="Traditional Arabic" w:cs="Traditional Arabic"/>
          <w:sz w:val="34"/>
          <w:szCs w:val="34"/>
          <w:rtl/>
        </w:rPr>
        <w:t>إنما</w:t>
      </w:r>
      <w:r w:rsidRPr="00A47AFD">
        <w:rPr>
          <w:rFonts w:ascii="Traditional Arabic" w:hAnsi="Traditional Arabic" w:cs="Traditional Arabic"/>
          <w:sz w:val="34"/>
          <w:szCs w:val="34"/>
          <w:rtl/>
        </w:rPr>
        <w:t xml:space="preserve"> يقال لها نذر لا نذير وفيه أي </w:t>
      </w:r>
      <w:r w:rsidR="0051142A" w:rsidRPr="00A47AFD">
        <w:rPr>
          <w:rFonts w:ascii="Traditional Arabic" w:hAnsi="Traditional Arabic" w:cs="Traditional Arabic" w:hint="cs"/>
          <w:sz w:val="34"/>
          <w:szCs w:val="34"/>
          <w:rtl/>
        </w:rPr>
        <w:t>أ</w:t>
      </w:r>
      <w:r w:rsidRPr="00A47AFD">
        <w:rPr>
          <w:rFonts w:ascii="Traditional Arabic" w:hAnsi="Traditional Arabic" w:cs="Traditional Arabic"/>
          <w:sz w:val="34"/>
          <w:szCs w:val="34"/>
          <w:rtl/>
        </w:rPr>
        <w:t>وجب من قولك</w:t>
      </w:r>
      <w:r w:rsidR="0051142A" w:rsidRPr="00A47AFD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A47AFD">
        <w:rPr>
          <w:rFonts w:ascii="Traditional Arabic" w:hAnsi="Traditional Arabic" w:cs="Traditional Arabic"/>
          <w:sz w:val="34"/>
          <w:szCs w:val="34"/>
          <w:rtl/>
        </w:rPr>
        <w:t xml:space="preserve"> نذرت على نفسي</w:t>
      </w:r>
      <w:r w:rsidR="0051142A" w:rsidRPr="00A47AFD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A47AFD">
        <w:rPr>
          <w:rFonts w:ascii="Traditional Arabic" w:hAnsi="Traditional Arabic" w:cs="Traditional Arabic"/>
          <w:sz w:val="34"/>
          <w:szCs w:val="34"/>
          <w:rtl/>
        </w:rPr>
        <w:t xml:space="preserve"> أي</w:t>
      </w:r>
      <w:r w:rsidR="0051142A" w:rsidRPr="00A47AFD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A47AF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87709E" w:rsidRPr="00A47AFD">
        <w:rPr>
          <w:rFonts w:ascii="Traditional Arabic" w:hAnsi="Traditional Arabic" w:cs="Traditional Arabic"/>
          <w:sz w:val="34"/>
          <w:szCs w:val="34"/>
          <w:rtl/>
        </w:rPr>
        <w:t>أوجبت</w:t>
      </w:r>
      <w:r w:rsidRPr="00A47AFD">
        <w:rPr>
          <w:rFonts w:ascii="Traditional Arabic" w:hAnsi="Traditional Arabic" w:cs="Traditional Arabic"/>
          <w:sz w:val="34"/>
          <w:szCs w:val="34"/>
          <w:rtl/>
        </w:rPr>
        <w:t xml:space="preserve"> على نفسي</w:t>
      </w:r>
      <w:r w:rsidR="0051142A" w:rsidRPr="00A47AFD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A47AFD">
        <w:rPr>
          <w:rFonts w:ascii="Traditional Arabic" w:hAnsi="Traditional Arabic" w:cs="Traditional Arabic"/>
          <w:sz w:val="34"/>
          <w:szCs w:val="34"/>
          <w:rtl/>
        </w:rPr>
        <w:t xml:space="preserve"> فالنذر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ما كان وعد</w:t>
      </w:r>
      <w:r w:rsidR="0051142A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ا </w:t>
      </w:r>
      <w:r w:rsidR="009858B7" w:rsidRPr="00B92884">
        <w:rPr>
          <w:rFonts w:ascii="Traditional Arabic" w:hAnsi="Traditional Arabic" w:cs="Traditional Arabic"/>
          <w:sz w:val="34"/>
          <w:szCs w:val="34"/>
          <w:rtl/>
        </w:rPr>
        <w:t>على شرط</w:t>
      </w:r>
      <w:r w:rsidR="0051142A">
        <w:rPr>
          <w:rFonts w:ascii="Traditional Arabic" w:hAnsi="Traditional Arabic" w:cs="Traditional Arabic"/>
          <w:sz w:val="34"/>
          <w:szCs w:val="34"/>
          <w:rtl/>
        </w:rPr>
        <w:t>،</w:t>
      </w:r>
      <w:r w:rsidR="009858B7" w:rsidRPr="00B92884">
        <w:rPr>
          <w:rFonts w:ascii="Traditional Arabic" w:hAnsi="Traditional Arabic" w:cs="Traditional Arabic"/>
          <w:sz w:val="34"/>
          <w:szCs w:val="34"/>
          <w:rtl/>
        </w:rPr>
        <w:t xml:space="preserve"> فكل ناذر واعد</w:t>
      </w:r>
      <w:r w:rsidR="0051142A">
        <w:rPr>
          <w:rFonts w:ascii="Traditional Arabic" w:hAnsi="Traditional Arabic" w:cs="Traditional Arabic"/>
          <w:sz w:val="34"/>
          <w:szCs w:val="34"/>
          <w:rtl/>
        </w:rPr>
        <w:t>،</w:t>
      </w:r>
      <w:r w:rsidR="009858B7" w:rsidRPr="00B92884">
        <w:rPr>
          <w:rFonts w:ascii="Traditional Arabic" w:hAnsi="Traditional Arabic" w:cs="Traditional Arabic"/>
          <w:sz w:val="34"/>
          <w:szCs w:val="34"/>
          <w:rtl/>
        </w:rPr>
        <w:t xml:space="preserve"> وليس كل واعد ناذر</w:t>
      </w:r>
      <w:r w:rsidR="0051142A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="009858B7" w:rsidRPr="00B92884">
        <w:rPr>
          <w:rStyle w:val="a7"/>
          <w:rFonts w:ascii="Traditional Arabic" w:hAnsi="Traditional Arabic" w:cs="Traditional Arabic"/>
          <w:sz w:val="34"/>
          <w:szCs w:val="34"/>
          <w:rtl/>
        </w:rPr>
        <w:footnoteReference w:id="4"/>
      </w:r>
      <w:r w:rsidR="0051142A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0A2801" w:rsidRPr="00B92884" w:rsidRDefault="006D2C11" w:rsidP="009344C2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lastRenderedPageBreak/>
        <w:t xml:space="preserve">والنذر </w:t>
      </w:r>
      <w:r w:rsidR="0087709E" w:rsidRPr="00B92884">
        <w:rPr>
          <w:rFonts w:ascii="Traditional Arabic" w:hAnsi="Traditional Arabic" w:cs="Traditional Arabic"/>
          <w:sz w:val="34"/>
          <w:szCs w:val="34"/>
          <w:rtl/>
        </w:rPr>
        <w:t>شرع</w:t>
      </w:r>
      <w:r w:rsidR="0051142A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="0087709E" w:rsidRPr="00B92884">
        <w:rPr>
          <w:rFonts w:ascii="Traditional Arabic" w:hAnsi="Traditional Arabic" w:cs="Traditional Arabic"/>
          <w:sz w:val="34"/>
          <w:szCs w:val="34"/>
          <w:rtl/>
        </w:rPr>
        <w:t>ا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87709E" w:rsidRPr="00B92884">
        <w:rPr>
          <w:rFonts w:ascii="Traditional Arabic" w:hAnsi="Traditional Arabic" w:cs="Traditional Arabic"/>
          <w:sz w:val="34"/>
          <w:szCs w:val="34"/>
          <w:rtl/>
        </w:rPr>
        <w:t>إلزام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المكلف</w:t>
      </w:r>
      <w:r w:rsidR="000A2801" w:rsidRPr="00B92884">
        <w:rPr>
          <w:rFonts w:ascii="Traditional Arabic" w:hAnsi="Traditional Arabic" w:cs="Traditional Arabic"/>
          <w:sz w:val="34"/>
          <w:szCs w:val="34"/>
          <w:rtl/>
        </w:rPr>
        <w:t xml:space="preserve"> نفسه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عبادة لم تكن </w:t>
      </w:r>
      <w:r w:rsidR="0087709E" w:rsidRPr="00B92884">
        <w:rPr>
          <w:rFonts w:ascii="Traditional Arabic" w:hAnsi="Traditional Arabic" w:cs="Traditional Arabic"/>
          <w:sz w:val="34"/>
          <w:szCs w:val="34"/>
          <w:rtl/>
        </w:rPr>
        <w:t>لازمة بأصل</w:t>
      </w:r>
      <w:r w:rsidR="000A2801" w:rsidRPr="00B92884">
        <w:rPr>
          <w:rFonts w:ascii="Traditional Arabic" w:hAnsi="Traditional Arabic" w:cs="Traditional Arabic"/>
          <w:sz w:val="34"/>
          <w:szCs w:val="34"/>
          <w:rtl/>
        </w:rPr>
        <w:t xml:space="preserve"> الشرع</w:t>
      </w:r>
      <w:r w:rsidRPr="00B92884">
        <w:rPr>
          <w:rStyle w:val="a7"/>
          <w:rFonts w:ascii="Traditional Arabic" w:hAnsi="Traditional Arabic" w:cs="Traditional Arabic"/>
          <w:sz w:val="34"/>
          <w:szCs w:val="34"/>
          <w:rtl/>
        </w:rPr>
        <w:footnoteReference w:id="5"/>
      </w:r>
      <w:r w:rsidR="0051142A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2403E4" w:rsidRPr="00B92884" w:rsidRDefault="006D2C11" w:rsidP="009344C2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والنذر في اصطلاح الفقهاء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87709E" w:rsidRPr="00B92884">
        <w:rPr>
          <w:rFonts w:ascii="Traditional Arabic" w:hAnsi="Traditional Arabic" w:cs="Traditional Arabic"/>
          <w:sz w:val="34"/>
          <w:szCs w:val="34"/>
          <w:rtl/>
        </w:rPr>
        <w:t>إلزام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مكلف مختار نفسه لله تعالى بالقول </w:t>
      </w:r>
      <w:r w:rsidR="0087709E" w:rsidRPr="00B92884">
        <w:rPr>
          <w:rFonts w:ascii="Traditional Arabic" w:hAnsi="Traditional Arabic" w:cs="Traditional Arabic"/>
          <w:sz w:val="34"/>
          <w:szCs w:val="34"/>
          <w:rtl/>
        </w:rPr>
        <w:t>شيئ</w:t>
      </w:r>
      <w:r w:rsidR="0051142A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="0087709E" w:rsidRPr="00B92884">
        <w:rPr>
          <w:rFonts w:ascii="Traditional Arabic" w:hAnsi="Traditional Arabic" w:cs="Traditional Arabic"/>
          <w:sz w:val="34"/>
          <w:szCs w:val="34"/>
          <w:rtl/>
        </w:rPr>
        <w:t>ا غير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لازم بأصل الشرع</w:t>
      </w:r>
      <w:r w:rsidRPr="00B92884">
        <w:rPr>
          <w:rStyle w:val="a7"/>
          <w:rFonts w:ascii="Traditional Arabic" w:hAnsi="Traditional Arabic" w:cs="Traditional Arabic"/>
          <w:sz w:val="34"/>
          <w:szCs w:val="34"/>
          <w:rtl/>
        </w:rPr>
        <w:footnoteReference w:id="6"/>
      </w:r>
      <w:r w:rsidR="0051142A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6D2C11" w:rsidRPr="00B92884" w:rsidRDefault="0087709E" w:rsidP="009344C2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والأصل</w:t>
      </w:r>
      <w:r w:rsidR="002403E4" w:rsidRPr="00B92884">
        <w:rPr>
          <w:rFonts w:ascii="Traditional Arabic" w:hAnsi="Traditional Arabic" w:cs="Traditional Arabic"/>
          <w:sz w:val="34"/>
          <w:szCs w:val="34"/>
          <w:rtl/>
        </w:rPr>
        <w:t xml:space="preserve"> في النذور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2403E4" w:rsidRPr="00B92884">
        <w:rPr>
          <w:rFonts w:ascii="Traditional Arabic" w:hAnsi="Traditional Arabic" w:cs="Traditional Arabic"/>
          <w:sz w:val="34"/>
          <w:szCs w:val="34"/>
          <w:rtl/>
        </w:rPr>
        <w:t>الكتاب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2403E4" w:rsidRPr="00B92884">
        <w:rPr>
          <w:rFonts w:ascii="Traditional Arabic" w:hAnsi="Traditional Arabic" w:cs="Traditional Arabic"/>
          <w:sz w:val="34"/>
          <w:szCs w:val="34"/>
          <w:rtl/>
        </w:rPr>
        <w:t>السنة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2403E4" w:rsidRPr="00B92884">
        <w:rPr>
          <w:rFonts w:ascii="Traditional Arabic" w:hAnsi="Traditional Arabic" w:cs="Traditional Arabic"/>
          <w:sz w:val="34"/>
          <w:szCs w:val="34"/>
          <w:rtl/>
        </w:rPr>
        <w:t>ال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>إجماع</w:t>
      </w:r>
      <w:r w:rsidR="0051142A">
        <w:rPr>
          <w:rFonts w:ascii="Traditional Arabic" w:hAnsi="Traditional Arabic" w:cs="Traditional Arabic" w:hint="cs"/>
          <w:sz w:val="34"/>
          <w:szCs w:val="34"/>
          <w:rtl/>
        </w:rPr>
        <w:t>.</w:t>
      </w:r>
      <w:r w:rsidR="002403E4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9C23A1" w:rsidRPr="00B92884" w:rsidRDefault="002403E4" w:rsidP="009344C2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فمن الكتاب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فقوله تعالى في امتداح المؤمنين </w:t>
      </w:r>
      <w:r w:rsidR="00D03F7A" w:rsidRPr="00D03F7A">
        <w:rPr>
          <w:rFonts w:ascii="Traditional Arabic" w:hAnsi="Traditional Arabic" w:cs="Traditional Arabic"/>
          <w:sz w:val="34"/>
          <w:szCs w:val="34"/>
          <w:rtl/>
        </w:rPr>
        <w:t>{</w:t>
      </w:r>
      <w:r w:rsidR="00D03F7A" w:rsidRPr="00D03F7A">
        <w:rPr>
          <w:rFonts w:ascii="Traditional Arabic" w:hAnsi="Traditional Arabic" w:cs="Traditional Arabic" w:hint="eastAsia"/>
          <w:sz w:val="34"/>
          <w:szCs w:val="34"/>
          <w:rtl/>
        </w:rPr>
        <w:t>يُوفُونَ</w:t>
      </w:r>
      <w:r w:rsidR="00D03F7A" w:rsidRPr="00D03F7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D03F7A" w:rsidRPr="00D03F7A">
        <w:rPr>
          <w:rFonts w:ascii="Traditional Arabic" w:hAnsi="Traditional Arabic" w:cs="Traditional Arabic" w:hint="eastAsia"/>
          <w:sz w:val="34"/>
          <w:szCs w:val="34"/>
          <w:rtl/>
        </w:rPr>
        <w:t>بِالنَّذْرِ</w:t>
      </w:r>
      <w:r w:rsidR="00D03F7A" w:rsidRPr="00D03F7A">
        <w:rPr>
          <w:rFonts w:ascii="Traditional Arabic" w:hAnsi="Traditional Arabic" w:cs="Traditional Arabic"/>
          <w:sz w:val="34"/>
          <w:szCs w:val="34"/>
          <w:rtl/>
        </w:rPr>
        <w:t>} [</w:t>
      </w:r>
      <w:r w:rsidR="00D03F7A" w:rsidRPr="00D03F7A">
        <w:rPr>
          <w:rFonts w:ascii="Traditional Arabic" w:hAnsi="Traditional Arabic" w:cs="Traditional Arabic" w:hint="eastAsia"/>
          <w:sz w:val="34"/>
          <w:szCs w:val="34"/>
          <w:rtl/>
        </w:rPr>
        <w:t>الإنسان</w:t>
      </w:r>
      <w:r w:rsidR="00D03F7A" w:rsidRPr="00D03F7A">
        <w:rPr>
          <w:rFonts w:ascii="Traditional Arabic" w:hAnsi="Traditional Arabic" w:cs="Traditional Arabic"/>
          <w:sz w:val="34"/>
          <w:szCs w:val="34"/>
          <w:rtl/>
        </w:rPr>
        <w:t>: 7]</w:t>
      </w:r>
      <w:r w:rsidR="00D03F7A">
        <w:rPr>
          <w:rFonts w:ascii="Traditional Arabic" w:hAnsi="Traditional Arabic" w:cs="Traditional Arabic"/>
          <w:sz w:val="34"/>
          <w:szCs w:val="34"/>
          <w:rtl/>
        </w:rPr>
        <w:t>،</w:t>
      </w:r>
      <w:r w:rsidR="00D03F7A" w:rsidRPr="00D03F7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وقد </w:t>
      </w:r>
      <w:r w:rsidR="0087709E" w:rsidRPr="00B92884">
        <w:rPr>
          <w:rFonts w:ascii="Traditional Arabic" w:hAnsi="Traditional Arabic" w:cs="Traditional Arabic"/>
          <w:sz w:val="34"/>
          <w:szCs w:val="34"/>
          <w:rtl/>
        </w:rPr>
        <w:t>أمر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الشارع بالوفاء بالنذر في قوله تعالى</w:t>
      </w:r>
      <w:r w:rsidR="00D03F7A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D03F7A" w:rsidRPr="00D03F7A">
        <w:rPr>
          <w:rFonts w:ascii="Traditional Arabic" w:hAnsi="Traditional Arabic" w:cs="Traditional Arabic"/>
          <w:sz w:val="34"/>
          <w:szCs w:val="34"/>
          <w:rtl/>
        </w:rPr>
        <w:t>{</w:t>
      </w:r>
      <w:r w:rsidR="00D03F7A" w:rsidRPr="00D03F7A">
        <w:rPr>
          <w:rFonts w:ascii="Traditional Arabic" w:hAnsi="Traditional Arabic" w:cs="Traditional Arabic" w:hint="eastAsia"/>
          <w:sz w:val="34"/>
          <w:szCs w:val="34"/>
          <w:rtl/>
        </w:rPr>
        <w:t>وَلْيُوفُوا</w:t>
      </w:r>
      <w:r w:rsidR="00D03F7A" w:rsidRPr="00D03F7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D03F7A" w:rsidRPr="00D03F7A">
        <w:rPr>
          <w:rFonts w:ascii="Traditional Arabic" w:hAnsi="Traditional Arabic" w:cs="Traditional Arabic" w:hint="eastAsia"/>
          <w:sz w:val="34"/>
          <w:szCs w:val="34"/>
          <w:rtl/>
        </w:rPr>
        <w:t>نُذُورَهُمْ</w:t>
      </w:r>
      <w:r w:rsidR="00D03F7A" w:rsidRPr="00D03F7A">
        <w:rPr>
          <w:rFonts w:ascii="Traditional Arabic" w:hAnsi="Traditional Arabic" w:cs="Traditional Arabic"/>
          <w:sz w:val="34"/>
          <w:szCs w:val="34"/>
          <w:rtl/>
        </w:rPr>
        <w:t>} [</w:t>
      </w:r>
      <w:r w:rsidR="00D03F7A" w:rsidRPr="00D03F7A">
        <w:rPr>
          <w:rFonts w:ascii="Traditional Arabic" w:hAnsi="Traditional Arabic" w:cs="Traditional Arabic" w:hint="eastAsia"/>
          <w:sz w:val="34"/>
          <w:szCs w:val="34"/>
          <w:rtl/>
        </w:rPr>
        <w:t>الحج</w:t>
      </w:r>
      <w:r w:rsidR="00D03F7A" w:rsidRPr="00D03F7A">
        <w:rPr>
          <w:rFonts w:ascii="Traditional Arabic" w:hAnsi="Traditional Arabic" w:cs="Traditional Arabic"/>
          <w:sz w:val="34"/>
          <w:szCs w:val="34"/>
          <w:rtl/>
        </w:rPr>
        <w:t>: 29]</w:t>
      </w:r>
      <w:r w:rsidR="00D03F7A">
        <w:rPr>
          <w:rFonts w:ascii="Traditional Arabic" w:hAnsi="Traditional Arabic" w:cs="Traditional Arabic"/>
          <w:sz w:val="34"/>
          <w:szCs w:val="34"/>
          <w:rtl/>
        </w:rPr>
        <w:t>،</w:t>
      </w:r>
      <w:r w:rsidR="00D03F7A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="00E65CEC" w:rsidRPr="00B92884">
        <w:rPr>
          <w:rFonts w:ascii="Traditional Arabic" w:hAnsi="Traditional Arabic" w:cs="Traditional Arabic"/>
          <w:sz w:val="34"/>
          <w:szCs w:val="34"/>
          <w:rtl/>
        </w:rPr>
        <w:t>وقوله</w:t>
      </w:r>
      <w:r w:rsidR="00D03F7A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E65CEC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D03F7A" w:rsidRPr="00D03F7A">
        <w:rPr>
          <w:rFonts w:ascii="Traditional Arabic" w:hAnsi="Traditional Arabic" w:cs="Traditional Arabic"/>
          <w:sz w:val="34"/>
          <w:szCs w:val="34"/>
          <w:rtl/>
        </w:rPr>
        <w:t>{</w:t>
      </w:r>
      <w:r w:rsidR="00D03F7A" w:rsidRPr="00D03F7A">
        <w:rPr>
          <w:rFonts w:ascii="Traditional Arabic" w:hAnsi="Traditional Arabic" w:cs="Traditional Arabic" w:hint="eastAsia"/>
          <w:sz w:val="34"/>
          <w:szCs w:val="34"/>
          <w:rtl/>
        </w:rPr>
        <w:t>أَوْ</w:t>
      </w:r>
      <w:r w:rsidR="00D03F7A" w:rsidRPr="00D03F7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D03F7A" w:rsidRPr="00D03F7A">
        <w:rPr>
          <w:rFonts w:ascii="Traditional Arabic" w:hAnsi="Traditional Arabic" w:cs="Traditional Arabic" w:hint="eastAsia"/>
          <w:sz w:val="34"/>
          <w:szCs w:val="34"/>
          <w:rtl/>
        </w:rPr>
        <w:t>نَذَرْتُمْ</w:t>
      </w:r>
      <w:r w:rsidR="00D03F7A" w:rsidRPr="00D03F7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D03F7A" w:rsidRPr="00D03F7A">
        <w:rPr>
          <w:rFonts w:ascii="Traditional Arabic" w:hAnsi="Traditional Arabic" w:cs="Traditional Arabic" w:hint="eastAsia"/>
          <w:sz w:val="34"/>
          <w:szCs w:val="34"/>
          <w:rtl/>
        </w:rPr>
        <w:t>مِنْ</w:t>
      </w:r>
      <w:r w:rsidR="00D03F7A" w:rsidRPr="00D03F7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D03F7A" w:rsidRPr="00D03F7A">
        <w:rPr>
          <w:rFonts w:ascii="Traditional Arabic" w:hAnsi="Traditional Arabic" w:cs="Traditional Arabic" w:hint="eastAsia"/>
          <w:sz w:val="34"/>
          <w:szCs w:val="34"/>
          <w:rtl/>
        </w:rPr>
        <w:t>نَذْرٍ</w:t>
      </w:r>
      <w:r w:rsidR="00D03F7A" w:rsidRPr="00D03F7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D03F7A" w:rsidRPr="00D03F7A">
        <w:rPr>
          <w:rFonts w:ascii="Traditional Arabic" w:hAnsi="Traditional Arabic" w:cs="Traditional Arabic" w:hint="eastAsia"/>
          <w:sz w:val="34"/>
          <w:szCs w:val="34"/>
          <w:rtl/>
        </w:rPr>
        <w:t>فَإِنَّ</w:t>
      </w:r>
      <w:r w:rsidR="00D03F7A" w:rsidRPr="00D03F7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D03F7A" w:rsidRPr="00D03F7A">
        <w:rPr>
          <w:rFonts w:ascii="Traditional Arabic" w:hAnsi="Traditional Arabic" w:cs="Traditional Arabic" w:hint="eastAsia"/>
          <w:sz w:val="34"/>
          <w:szCs w:val="34"/>
          <w:rtl/>
        </w:rPr>
        <w:t>اللَّهَ</w:t>
      </w:r>
      <w:r w:rsidR="00D03F7A" w:rsidRPr="00D03F7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D03F7A" w:rsidRPr="00D03F7A">
        <w:rPr>
          <w:rFonts w:ascii="Traditional Arabic" w:hAnsi="Traditional Arabic" w:cs="Traditional Arabic" w:hint="eastAsia"/>
          <w:sz w:val="34"/>
          <w:szCs w:val="34"/>
          <w:rtl/>
        </w:rPr>
        <w:t>يَعْلَمُهُ</w:t>
      </w:r>
      <w:r w:rsidR="00D03F7A" w:rsidRPr="00D03F7A">
        <w:rPr>
          <w:rFonts w:ascii="Traditional Arabic" w:hAnsi="Traditional Arabic" w:cs="Traditional Arabic"/>
          <w:sz w:val="34"/>
          <w:szCs w:val="34"/>
          <w:rtl/>
        </w:rPr>
        <w:t>} [</w:t>
      </w:r>
      <w:r w:rsidR="00D03F7A" w:rsidRPr="00D03F7A">
        <w:rPr>
          <w:rFonts w:ascii="Traditional Arabic" w:hAnsi="Traditional Arabic" w:cs="Traditional Arabic" w:hint="eastAsia"/>
          <w:sz w:val="34"/>
          <w:szCs w:val="34"/>
          <w:rtl/>
        </w:rPr>
        <w:t>البقرة</w:t>
      </w:r>
      <w:r w:rsidR="00D03F7A" w:rsidRPr="00D03F7A">
        <w:rPr>
          <w:rFonts w:ascii="Traditional Arabic" w:hAnsi="Traditional Arabic" w:cs="Traditional Arabic"/>
          <w:sz w:val="34"/>
          <w:szCs w:val="34"/>
          <w:rtl/>
        </w:rPr>
        <w:t>: 270]</w:t>
      </w:r>
      <w:r w:rsidR="00D03F7A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9C23A1" w:rsidRPr="00B92884" w:rsidRDefault="009C23A1" w:rsidP="009344C2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ومن السنة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فقوله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 صلى الله عليه وسلم</w:t>
      </w:r>
      <w:r w:rsidR="00D03F7A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D03F7A">
        <w:rPr>
          <w:rFonts w:ascii="Traditional Arabic" w:hAnsi="Traditional Arabic" w:cs="Traditional Arabic"/>
          <w:sz w:val="34"/>
          <w:szCs w:val="34"/>
          <w:rtl/>
        </w:rPr>
        <w:t>((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من نذر</w:t>
      </w:r>
      <w:r w:rsidR="0017308A">
        <w:rPr>
          <w:rFonts w:ascii="Traditional Arabic" w:hAnsi="Traditional Arabic" w:cs="Traditional Arabic"/>
          <w:sz w:val="34"/>
          <w:szCs w:val="34"/>
          <w:rtl/>
        </w:rPr>
        <w:t xml:space="preserve"> أن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يطيع الله</w:t>
      </w:r>
      <w:r w:rsidR="00D03F7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Pr="00B92884">
        <w:rPr>
          <w:rFonts w:ascii="Traditional Arabic" w:hAnsi="Traditional Arabic" w:cs="Traditional Arabic"/>
          <w:sz w:val="34"/>
          <w:szCs w:val="34"/>
          <w:rtl/>
        </w:rPr>
        <w:t>فليطعه</w:t>
      </w:r>
      <w:proofErr w:type="spellEnd"/>
      <w:r w:rsidR="00D03F7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ومن نذر</w:t>
      </w:r>
      <w:r w:rsidR="0017308A">
        <w:rPr>
          <w:rFonts w:ascii="Traditional Arabic" w:hAnsi="Traditional Arabic" w:cs="Traditional Arabic"/>
          <w:sz w:val="34"/>
          <w:szCs w:val="34"/>
          <w:rtl/>
        </w:rPr>
        <w:t xml:space="preserve"> أن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يعصي الله فلا يعصه</w:t>
      </w:r>
      <w:r w:rsidR="00D03F7A">
        <w:rPr>
          <w:rFonts w:ascii="Traditional Arabic" w:hAnsi="Traditional Arabic" w:cs="Traditional Arabic"/>
          <w:sz w:val="34"/>
          <w:szCs w:val="34"/>
          <w:rtl/>
        </w:rPr>
        <w:t>))</w:t>
      </w:r>
      <w:r w:rsidRPr="00B92884">
        <w:rPr>
          <w:rStyle w:val="a7"/>
          <w:rFonts w:ascii="Traditional Arabic" w:hAnsi="Traditional Arabic" w:cs="Traditional Arabic"/>
          <w:sz w:val="34"/>
          <w:szCs w:val="34"/>
          <w:rtl/>
        </w:rPr>
        <w:footnoteReference w:id="7"/>
      </w:r>
      <w:r w:rsidR="00D03F7A">
        <w:rPr>
          <w:rFonts w:ascii="Traditional Arabic" w:hAnsi="Traditional Arabic" w:cs="Traditional Arabic"/>
          <w:sz w:val="34"/>
          <w:szCs w:val="34"/>
          <w:rtl/>
        </w:rPr>
        <w:t>،</w:t>
      </w:r>
      <w:r w:rsidR="008A3C78" w:rsidRPr="00B92884">
        <w:rPr>
          <w:rFonts w:ascii="Traditional Arabic" w:hAnsi="Traditional Arabic" w:cs="Traditional Arabic"/>
          <w:sz w:val="34"/>
          <w:szCs w:val="34"/>
          <w:rtl/>
        </w:rPr>
        <w:t xml:space="preserve"> وكذا قوله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 صلى الله عليه وسلم</w:t>
      </w:r>
      <w:r w:rsidR="00D03F7A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D03F7A">
        <w:rPr>
          <w:rFonts w:ascii="Traditional Arabic" w:hAnsi="Traditional Arabic" w:cs="Traditional Arabic"/>
          <w:sz w:val="34"/>
          <w:szCs w:val="34"/>
          <w:rtl/>
        </w:rPr>
        <w:t>((</w:t>
      </w:r>
      <w:r w:rsidR="008A3C78" w:rsidRPr="00B92884">
        <w:rPr>
          <w:rFonts w:ascii="Traditional Arabic" w:hAnsi="Traditional Arabic" w:cs="Traditional Arabic"/>
          <w:sz w:val="34"/>
          <w:szCs w:val="34"/>
          <w:rtl/>
        </w:rPr>
        <w:t>خيركم قرني</w:t>
      </w:r>
      <w:r w:rsidR="00D03F7A">
        <w:rPr>
          <w:rFonts w:ascii="Traditional Arabic" w:hAnsi="Traditional Arabic" w:cs="Traditional Arabic"/>
          <w:sz w:val="34"/>
          <w:szCs w:val="34"/>
          <w:rtl/>
        </w:rPr>
        <w:t>،</w:t>
      </w:r>
      <w:r w:rsidR="008A3C78" w:rsidRPr="00B92884">
        <w:rPr>
          <w:rFonts w:ascii="Traditional Arabic" w:hAnsi="Traditional Arabic" w:cs="Traditional Arabic"/>
          <w:sz w:val="34"/>
          <w:szCs w:val="34"/>
          <w:rtl/>
        </w:rPr>
        <w:t xml:space="preserve"> ثم الذين يلونهم</w:t>
      </w:r>
      <w:r w:rsidR="00D03F7A">
        <w:rPr>
          <w:rFonts w:ascii="Traditional Arabic" w:hAnsi="Traditional Arabic" w:cs="Traditional Arabic"/>
          <w:sz w:val="34"/>
          <w:szCs w:val="34"/>
          <w:rtl/>
        </w:rPr>
        <w:t>،</w:t>
      </w:r>
      <w:r w:rsidR="008A3C78" w:rsidRPr="00B92884">
        <w:rPr>
          <w:rFonts w:ascii="Traditional Arabic" w:hAnsi="Traditional Arabic" w:cs="Traditional Arabic"/>
          <w:sz w:val="34"/>
          <w:szCs w:val="34"/>
          <w:rtl/>
        </w:rPr>
        <w:t xml:space="preserve"> ثم الذين يلونهم</w:t>
      </w:r>
      <w:r w:rsidR="00D03F7A">
        <w:rPr>
          <w:rFonts w:ascii="Traditional Arabic" w:hAnsi="Traditional Arabic" w:cs="Traditional Arabic"/>
          <w:sz w:val="34"/>
          <w:szCs w:val="34"/>
          <w:rtl/>
        </w:rPr>
        <w:t>))</w:t>
      </w:r>
      <w:r w:rsidR="008A3C78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>-</w:t>
      </w:r>
      <w:r w:rsidR="008A3C78" w:rsidRPr="00B92884">
        <w:rPr>
          <w:rFonts w:ascii="Traditional Arabic" w:hAnsi="Traditional Arabic" w:cs="Traditional Arabic"/>
          <w:sz w:val="34"/>
          <w:szCs w:val="34"/>
          <w:rtl/>
        </w:rPr>
        <w:t xml:space="preserve"> قال عمران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8A3C78" w:rsidRPr="00B92884">
        <w:rPr>
          <w:rFonts w:ascii="Traditional Arabic" w:hAnsi="Traditional Arabic" w:cs="Traditional Arabic"/>
          <w:sz w:val="34"/>
          <w:szCs w:val="34"/>
          <w:rtl/>
        </w:rPr>
        <w:t xml:space="preserve">لا </w:t>
      </w:r>
      <w:r w:rsidR="00DE3B8B">
        <w:rPr>
          <w:rFonts w:ascii="Traditional Arabic" w:hAnsi="Traditional Arabic" w:cs="Traditional Arabic" w:hint="cs"/>
          <w:sz w:val="34"/>
          <w:szCs w:val="34"/>
          <w:rtl/>
        </w:rPr>
        <w:t>أ</w:t>
      </w:r>
      <w:r w:rsidR="008A3C78" w:rsidRPr="00B92884">
        <w:rPr>
          <w:rFonts w:ascii="Traditional Arabic" w:hAnsi="Traditional Arabic" w:cs="Traditional Arabic"/>
          <w:sz w:val="34"/>
          <w:szCs w:val="34"/>
          <w:rtl/>
        </w:rPr>
        <w:t>دري ذكر اثنين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 أو </w:t>
      </w:r>
      <w:r w:rsidR="008A3C78" w:rsidRPr="00B92884">
        <w:rPr>
          <w:rFonts w:ascii="Traditional Arabic" w:hAnsi="Traditional Arabic" w:cs="Traditional Arabic"/>
          <w:sz w:val="34"/>
          <w:szCs w:val="34"/>
          <w:rtl/>
        </w:rPr>
        <w:t xml:space="preserve">ثلاثة بعد قرنه 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>-</w:t>
      </w:r>
      <w:r w:rsidR="008A3C78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D03F7A">
        <w:rPr>
          <w:rFonts w:ascii="Traditional Arabic" w:hAnsi="Traditional Arabic" w:cs="Traditional Arabic"/>
          <w:sz w:val="34"/>
          <w:szCs w:val="34"/>
          <w:rtl/>
        </w:rPr>
        <w:t>((</w:t>
      </w:r>
      <w:r w:rsidR="008A3C78" w:rsidRPr="00B92884">
        <w:rPr>
          <w:rFonts w:ascii="Traditional Arabic" w:hAnsi="Traditional Arabic" w:cs="Traditional Arabic"/>
          <w:sz w:val="34"/>
          <w:szCs w:val="34"/>
          <w:rtl/>
        </w:rPr>
        <w:t>ثم يجيء قوم ينذرون ولا يوفون</w:t>
      </w:r>
      <w:r w:rsidR="00D03F7A">
        <w:rPr>
          <w:rFonts w:ascii="Traditional Arabic" w:hAnsi="Traditional Arabic" w:cs="Traditional Arabic"/>
          <w:sz w:val="34"/>
          <w:szCs w:val="34"/>
          <w:rtl/>
        </w:rPr>
        <w:t>، و</w:t>
      </w:r>
      <w:r w:rsidR="008A3C78" w:rsidRPr="00B92884">
        <w:rPr>
          <w:rFonts w:ascii="Traditional Arabic" w:hAnsi="Traditional Arabic" w:cs="Traditional Arabic"/>
          <w:sz w:val="34"/>
          <w:szCs w:val="34"/>
          <w:rtl/>
        </w:rPr>
        <w:t>يخونون ولا يؤتمنون</w:t>
      </w:r>
      <w:r w:rsidR="00D03F7A">
        <w:rPr>
          <w:rFonts w:ascii="Traditional Arabic" w:hAnsi="Traditional Arabic" w:cs="Traditional Arabic"/>
          <w:sz w:val="34"/>
          <w:szCs w:val="34"/>
          <w:rtl/>
        </w:rPr>
        <w:t>،</w:t>
      </w:r>
      <w:r w:rsidR="008A3C78" w:rsidRPr="00B92884">
        <w:rPr>
          <w:rFonts w:ascii="Traditional Arabic" w:hAnsi="Traditional Arabic" w:cs="Traditional Arabic"/>
          <w:sz w:val="34"/>
          <w:szCs w:val="34"/>
          <w:rtl/>
        </w:rPr>
        <w:t xml:space="preserve"> ويشهدون ولا يستشهدون</w:t>
      </w:r>
      <w:r w:rsidR="00D03F7A">
        <w:rPr>
          <w:rFonts w:ascii="Traditional Arabic" w:hAnsi="Traditional Arabic" w:cs="Traditional Arabic"/>
          <w:sz w:val="34"/>
          <w:szCs w:val="34"/>
          <w:rtl/>
        </w:rPr>
        <w:t>،</w:t>
      </w:r>
      <w:r w:rsidR="008A3C78" w:rsidRPr="00B92884">
        <w:rPr>
          <w:rFonts w:ascii="Traditional Arabic" w:hAnsi="Traditional Arabic" w:cs="Traditional Arabic"/>
          <w:sz w:val="34"/>
          <w:szCs w:val="34"/>
          <w:rtl/>
        </w:rPr>
        <w:t xml:space="preserve"> ويظهر فيهم السمن</w:t>
      </w:r>
      <w:r w:rsidR="00D03F7A">
        <w:rPr>
          <w:rFonts w:ascii="Traditional Arabic" w:hAnsi="Traditional Arabic" w:cs="Traditional Arabic"/>
          <w:sz w:val="34"/>
          <w:szCs w:val="34"/>
          <w:rtl/>
        </w:rPr>
        <w:t>))</w:t>
      </w:r>
      <w:r w:rsidR="008A3C78" w:rsidRPr="00B92884">
        <w:rPr>
          <w:rStyle w:val="a7"/>
          <w:rFonts w:ascii="Traditional Arabic" w:hAnsi="Traditional Arabic" w:cs="Traditional Arabic"/>
          <w:sz w:val="34"/>
          <w:szCs w:val="34"/>
          <w:rtl/>
        </w:rPr>
        <w:footnoteReference w:id="8"/>
      </w:r>
      <w:r w:rsidR="00D03F7A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D44846" w:rsidRPr="00B92884" w:rsidRDefault="0087709E" w:rsidP="009344C2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وأما المعقول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فهو</w:t>
      </w:r>
      <w:r w:rsidR="006C10FC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أن المسلم يحتاج إلى أن يتقرب إلى الله - سبحانه وتعالى 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>-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بنوع</w:t>
      </w:r>
      <w:r w:rsidR="004555CF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من</w:t>
      </w:r>
      <w:r w:rsidR="004555CF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الق</w:t>
      </w:r>
      <w:r w:rsidR="00D03F7A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رب المقصودة</w:t>
      </w:r>
      <w:r w:rsidR="00D03F7A">
        <w:rPr>
          <w:rFonts w:ascii="Traditional Arabic" w:hAnsi="Traditional Arabic" w:cs="Traditional Arabic"/>
          <w:sz w:val="34"/>
          <w:szCs w:val="34"/>
          <w:rtl/>
        </w:rPr>
        <w:t>،</w:t>
      </w:r>
      <w:r w:rsidR="004555CF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التي</w:t>
      </w:r>
      <w:r w:rsidR="004555CF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له</w:t>
      </w:r>
      <w:r w:rsidR="004555CF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رخصة</w:t>
      </w:r>
      <w:r w:rsidR="004555CF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تركها</w:t>
      </w:r>
      <w:r w:rsidR="00D03F7A">
        <w:rPr>
          <w:rFonts w:ascii="Traditional Arabic" w:hAnsi="Traditional Arabic" w:cs="Traditional Arabic"/>
          <w:sz w:val="34"/>
          <w:szCs w:val="34"/>
          <w:rtl/>
        </w:rPr>
        <w:t>،</w:t>
      </w:r>
      <w:r w:rsidR="004555CF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لما</w:t>
      </w:r>
      <w:r w:rsidR="004555CF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يتعلق</w:t>
      </w:r>
      <w:r w:rsidR="004555CF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به</w:t>
      </w:r>
      <w:r w:rsidR="004555CF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من</w:t>
      </w:r>
      <w:r w:rsidR="004555CF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D011F">
        <w:rPr>
          <w:rFonts w:ascii="Traditional Arabic" w:hAnsi="Traditional Arabic" w:cs="Traditional Arabic"/>
          <w:sz w:val="34"/>
          <w:szCs w:val="34"/>
          <w:rtl/>
        </w:rPr>
        <w:t>المعاقبة</w:t>
      </w:r>
      <w:r w:rsidR="004555CF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الحميدة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وهي</w:t>
      </w:r>
      <w:r w:rsidR="004555CF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نيل</w:t>
      </w:r>
      <w:r w:rsidR="004555CF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الدرجات</w:t>
      </w:r>
      <w:r w:rsidR="004555CF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العلى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والسعادة</w:t>
      </w:r>
      <w:r w:rsidR="004555CF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العظمى</w:t>
      </w:r>
      <w:r w:rsidR="004555CF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في</w:t>
      </w:r>
      <w:r w:rsidR="004555CF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دار</w:t>
      </w:r>
      <w:r w:rsidR="004555CF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الكرامة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وطبعه</w:t>
      </w:r>
      <w:r w:rsidR="004555CF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لا</w:t>
      </w:r>
      <w:r w:rsidR="006C10FC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يطاوعه</w:t>
      </w:r>
      <w:r w:rsidR="004555CF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على</w:t>
      </w:r>
      <w:r w:rsidR="004555CF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تحصيله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بل</w:t>
      </w:r>
      <w:r w:rsidR="004555CF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يمنعه</w:t>
      </w:r>
      <w:r w:rsidR="004555CF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عنه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لما</w:t>
      </w:r>
      <w:r w:rsidR="004555CF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فيه</w:t>
      </w:r>
      <w:r w:rsidR="004555CF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من</w:t>
      </w:r>
      <w:r w:rsidR="004555CF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المضرة</w:t>
      </w:r>
      <w:r w:rsidR="004555CF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الحاضرة</w:t>
      </w:r>
      <w:r w:rsidR="00CD011F">
        <w:rPr>
          <w:rFonts w:ascii="Traditional Arabic" w:hAnsi="Traditional Arabic" w:cs="Traditional Arabic"/>
          <w:sz w:val="34"/>
          <w:szCs w:val="34"/>
          <w:rtl/>
        </w:rPr>
        <w:t>،</w:t>
      </w:r>
      <w:r w:rsidR="004555CF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وهي</w:t>
      </w:r>
      <w:r w:rsidR="004555CF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المشقة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ولا</w:t>
      </w:r>
      <w:r w:rsidR="006C10FC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ضرورة</w:t>
      </w:r>
      <w:r w:rsidR="004555CF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في</w:t>
      </w:r>
      <w:r w:rsidR="004555CF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الترك</w:t>
      </w:r>
      <w:r w:rsidR="00CD011F">
        <w:rPr>
          <w:rFonts w:ascii="Traditional Arabic" w:hAnsi="Traditional Arabic" w:cs="Traditional Arabic"/>
          <w:sz w:val="34"/>
          <w:szCs w:val="34"/>
          <w:rtl/>
        </w:rPr>
        <w:t>،</w:t>
      </w:r>
      <w:r w:rsidR="004555CF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فيحتاج</w:t>
      </w:r>
      <w:r w:rsidR="004555CF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إلى</w:t>
      </w:r>
      <w:r w:rsidR="004555CF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اكتساب</w:t>
      </w:r>
      <w:r w:rsidR="004555CF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سبب</w:t>
      </w:r>
      <w:r w:rsidR="004555CF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يخرجه</w:t>
      </w:r>
      <w:r w:rsidR="004555CF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عن</w:t>
      </w:r>
      <w:r w:rsidR="004555CF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رخصة</w:t>
      </w:r>
      <w:r w:rsidR="004555CF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الترك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ويلحقه</w:t>
      </w:r>
      <w:r w:rsidR="004555CF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بالفرائض</w:t>
      </w:r>
      <w:r w:rsidR="004555CF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الموظفة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وذلك</w:t>
      </w:r>
      <w:r w:rsidR="004555CF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يحصل</w:t>
      </w:r>
      <w:r w:rsidR="004555CF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بالنذر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لأن</w:t>
      </w:r>
      <w:r w:rsidR="004555CF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الوجوب</w:t>
      </w:r>
      <w:r w:rsidR="004555CF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يحمله</w:t>
      </w:r>
      <w:r w:rsidR="004555CF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على</w:t>
      </w:r>
      <w:r w:rsidR="004555CF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التحصيل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خوف</w:t>
      </w:r>
      <w:r w:rsidR="00CD011F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</w:t>
      </w:r>
      <w:r w:rsidR="004555CF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من</w:t>
      </w:r>
      <w:r w:rsidR="004555CF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مضرة</w:t>
      </w:r>
      <w:r w:rsidR="004555CF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الترك</w:t>
      </w:r>
      <w:r w:rsidR="00CD011F">
        <w:rPr>
          <w:rFonts w:ascii="Traditional Arabic" w:hAnsi="Traditional Arabic" w:cs="Traditional Arabic"/>
          <w:sz w:val="34"/>
          <w:szCs w:val="34"/>
          <w:rtl/>
        </w:rPr>
        <w:t>،</w:t>
      </w:r>
      <w:r w:rsidR="004555CF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فيحصل</w:t>
      </w:r>
      <w:r w:rsidR="004555CF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Pr="00B92884">
        <w:rPr>
          <w:rFonts w:ascii="Traditional Arabic" w:hAnsi="Traditional Arabic" w:cs="Traditional Arabic"/>
          <w:sz w:val="34"/>
          <w:szCs w:val="34"/>
          <w:rtl/>
        </w:rPr>
        <w:t>مقصوده</w:t>
      </w:r>
      <w:proofErr w:type="spellEnd"/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فثبت</w:t>
      </w:r>
      <w:r w:rsidR="00911B02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أن</w:t>
      </w:r>
      <w:r w:rsidR="00911B02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حكم</w:t>
      </w:r>
      <w:r w:rsidR="00911B02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النذر</w:t>
      </w:r>
      <w:r w:rsidR="00911B02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الذي</w:t>
      </w:r>
      <w:r w:rsidR="00911B02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فيه</w:t>
      </w:r>
      <w:r w:rsidR="00911B02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تسمية</w:t>
      </w:r>
      <w:r w:rsidR="00911B02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هو</w:t>
      </w:r>
      <w:r w:rsidR="00911B02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وجوب</w:t>
      </w:r>
      <w:r w:rsidR="00911B02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الوفاء</w:t>
      </w:r>
      <w:r w:rsidR="00911B02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بما</w:t>
      </w:r>
      <w:r w:rsidR="00911B02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سمى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وسواء</w:t>
      </w:r>
      <w:r w:rsidR="00911B02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كان</w:t>
      </w:r>
      <w:r w:rsidR="00911B02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النذر</w:t>
      </w:r>
      <w:r w:rsidR="00911B02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مطلق</w:t>
      </w:r>
      <w:r w:rsidR="00CD011F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</w:t>
      </w:r>
      <w:r w:rsidR="00911B02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أو</w:t>
      </w:r>
      <w:r w:rsidR="00911B02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مقيد</w:t>
      </w:r>
      <w:r w:rsidR="00CD011F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</w:t>
      </w:r>
      <w:r w:rsidR="00911B02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معلق</w:t>
      </w:r>
      <w:r w:rsidR="00CD011F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</w:t>
      </w:r>
      <w:r w:rsidR="00911B02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بشرط</w:t>
      </w:r>
      <w:r w:rsidR="00911B02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بأن</w:t>
      </w:r>
      <w:r w:rsidR="00911B02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قال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إن</w:t>
      </w:r>
      <w:r w:rsidR="00911B02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فعلت</w:t>
      </w:r>
      <w:r w:rsidR="00911B02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كذا</w:t>
      </w:r>
      <w:r w:rsidR="00911B02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lastRenderedPageBreak/>
        <w:t>فعلي</w:t>
      </w:r>
      <w:r w:rsidR="00CD011F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911B02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لله</w:t>
      </w:r>
      <w:r w:rsidR="00911B02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حج</w:t>
      </w:r>
      <w:r w:rsidR="00911B02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أو</w:t>
      </w:r>
      <w:r w:rsidR="00911B02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عمرة</w:t>
      </w:r>
      <w:r w:rsidR="00911B02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أو</w:t>
      </w:r>
      <w:r w:rsidR="00911B02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صوم</w:t>
      </w:r>
      <w:r w:rsidR="00911B02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أو</w:t>
      </w:r>
      <w:r w:rsidR="00911B02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صلاة</w:t>
      </w:r>
      <w:r w:rsidR="00911B02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أو</w:t>
      </w:r>
      <w:r w:rsidR="00911B02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ما</w:t>
      </w:r>
      <w:r w:rsidR="00751270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أشبه</w:t>
      </w:r>
      <w:r w:rsidR="00911B02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ذلك</w:t>
      </w:r>
      <w:r w:rsidR="00911B02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من</w:t>
      </w:r>
      <w:r w:rsidR="00911B02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الطاعات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حتى</w:t>
      </w:r>
      <w:r w:rsidR="00911B02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لو</w:t>
      </w:r>
      <w:r w:rsidR="00911B02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فعل</w:t>
      </w:r>
      <w:r w:rsidR="00911B02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ذلك</w:t>
      </w:r>
      <w:r w:rsidR="00911B02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يلزمه</w:t>
      </w:r>
      <w:r w:rsidR="00911B02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الذي</w:t>
      </w:r>
      <w:r w:rsidR="00911B02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جعله</w:t>
      </w:r>
      <w:r w:rsidR="00911B02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على</w:t>
      </w:r>
      <w:r w:rsidR="00911B02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نفسه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ولم</w:t>
      </w:r>
      <w:r w:rsidR="00911B02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يجز عنه</w:t>
      </w:r>
      <w:r w:rsidR="00911B02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كفارة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وهذا</w:t>
      </w:r>
      <w:r w:rsidR="00911B02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قول</w:t>
      </w:r>
      <w:r w:rsidR="00911B02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أصحابنا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 xml:space="preserve"> رضي الله عنه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م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6F1BD3" w:rsidRPr="00CD011F" w:rsidRDefault="00BB75DA" w:rsidP="009344C2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CD011F">
        <w:rPr>
          <w:rFonts w:ascii="Traditional Arabic" w:hAnsi="Traditional Arabic" w:cs="Traditional Arabic"/>
          <w:b/>
          <w:bCs/>
          <w:sz w:val="34"/>
          <w:szCs w:val="34"/>
          <w:rtl/>
        </w:rPr>
        <w:t>المبحث الأول</w:t>
      </w:r>
      <w:r w:rsidR="00DE3B8B" w:rsidRPr="00CD011F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: </w:t>
      </w:r>
      <w:r w:rsidR="006F1BD3" w:rsidRPr="00CD011F">
        <w:rPr>
          <w:rFonts w:ascii="Traditional Arabic" w:hAnsi="Traditional Arabic" w:cs="Traditional Arabic"/>
          <w:b/>
          <w:bCs/>
          <w:sz w:val="34"/>
          <w:szCs w:val="34"/>
          <w:rtl/>
        </w:rPr>
        <w:t>موضوع الحديث وعنوانه</w:t>
      </w:r>
      <w:r w:rsidR="00DE3B8B" w:rsidRPr="00CD011F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E56B2F" w:rsidRPr="00B92884" w:rsidRDefault="00E56B2F" w:rsidP="009344C2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وقد ورد هذا </w:t>
      </w:r>
      <w:r w:rsidR="0087709E" w:rsidRPr="00B92884">
        <w:rPr>
          <w:rFonts w:ascii="Traditional Arabic" w:hAnsi="Traditional Arabic" w:cs="Traditional Arabic"/>
          <w:sz w:val="34"/>
          <w:szCs w:val="34"/>
          <w:rtl/>
        </w:rPr>
        <w:t>الحديث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87709E" w:rsidRPr="00B92884">
        <w:rPr>
          <w:rFonts w:ascii="Traditional Arabic" w:hAnsi="Traditional Arabic" w:cs="Traditional Arabic"/>
          <w:sz w:val="34"/>
          <w:szCs w:val="34"/>
          <w:rtl/>
        </w:rPr>
        <w:t>في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صحيح البخاري في كتاب </w:t>
      </w:r>
      <w:r w:rsidR="0087709E" w:rsidRPr="00B92884">
        <w:rPr>
          <w:rFonts w:ascii="Traditional Arabic" w:hAnsi="Traditional Arabic" w:cs="Traditional Arabic"/>
          <w:sz w:val="34"/>
          <w:szCs w:val="34"/>
          <w:rtl/>
        </w:rPr>
        <w:t>الأيمان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والنذور</w:t>
      </w:r>
      <w:r w:rsidR="00CD011F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تحت باب الوفاء بالنذر</w:t>
      </w:r>
      <w:r w:rsidR="00CD011F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وفي كتاب القدر</w:t>
      </w:r>
      <w:r w:rsidR="00CD011F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تحت باب </w:t>
      </w:r>
      <w:r w:rsidR="0087709E" w:rsidRPr="00B92884">
        <w:rPr>
          <w:rFonts w:ascii="Traditional Arabic" w:hAnsi="Traditional Arabic" w:cs="Traditional Arabic"/>
          <w:sz w:val="34"/>
          <w:szCs w:val="34"/>
          <w:rtl/>
        </w:rPr>
        <w:t>إلقاء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النذر العبد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 إلى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القدر</w:t>
      </w:r>
      <w:r w:rsidR="00CD011F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E56B2F" w:rsidRPr="00B92884" w:rsidRDefault="00E56B2F" w:rsidP="009344C2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وفي صحيح مسلم في كتاب النذر</w:t>
      </w:r>
      <w:r w:rsidR="00CD011F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تحت باب النهي عن النذر</w:t>
      </w:r>
      <w:r w:rsidR="00CD011F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="00CD011F">
        <w:rPr>
          <w:rFonts w:ascii="Traditional Arabic" w:hAnsi="Traditional Arabic" w:cs="Traditional Arabic" w:hint="cs"/>
          <w:sz w:val="34"/>
          <w:szCs w:val="34"/>
          <w:rtl/>
        </w:rPr>
        <w:t>أ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نه لا يرد شيئ</w:t>
      </w:r>
      <w:r w:rsidR="00CD011F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</w:t>
      </w:r>
      <w:r w:rsidR="00CD011F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05287F" w:rsidRPr="00B92884" w:rsidRDefault="00E56B2F" w:rsidP="009344C2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وفي </w:t>
      </w:r>
      <w:r w:rsidR="0005287F" w:rsidRPr="00B92884">
        <w:rPr>
          <w:rFonts w:ascii="Traditional Arabic" w:hAnsi="Traditional Arabic" w:cs="Traditional Arabic"/>
          <w:sz w:val="34"/>
          <w:szCs w:val="34"/>
          <w:rtl/>
        </w:rPr>
        <w:t>سنن النسائي في كتاب النذور</w:t>
      </w:r>
      <w:r w:rsidR="00592851">
        <w:rPr>
          <w:rFonts w:ascii="Traditional Arabic" w:hAnsi="Traditional Arabic" w:cs="Traditional Arabic"/>
          <w:sz w:val="34"/>
          <w:szCs w:val="34"/>
          <w:rtl/>
        </w:rPr>
        <w:t>،</w:t>
      </w:r>
      <w:r w:rsidR="0005287F" w:rsidRPr="00B92884">
        <w:rPr>
          <w:rFonts w:ascii="Traditional Arabic" w:hAnsi="Traditional Arabic" w:cs="Traditional Arabic"/>
          <w:sz w:val="34"/>
          <w:szCs w:val="34"/>
          <w:rtl/>
        </w:rPr>
        <w:t xml:space="preserve"> تحت باب النهي عن النذر</w:t>
      </w:r>
      <w:r w:rsidR="00592851">
        <w:rPr>
          <w:rFonts w:ascii="Traditional Arabic" w:hAnsi="Traditional Arabic" w:cs="Traditional Arabic"/>
          <w:sz w:val="34"/>
          <w:szCs w:val="34"/>
          <w:rtl/>
        </w:rPr>
        <w:t>،</w:t>
      </w:r>
      <w:r w:rsidR="0005287F" w:rsidRPr="00B92884">
        <w:rPr>
          <w:rFonts w:ascii="Traditional Arabic" w:hAnsi="Traditional Arabic" w:cs="Traditional Arabic"/>
          <w:sz w:val="34"/>
          <w:szCs w:val="34"/>
          <w:rtl/>
        </w:rPr>
        <w:t xml:space="preserve"> وباب النذر لا يقدم شيئ</w:t>
      </w:r>
      <w:r w:rsidR="00592851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="0005287F" w:rsidRPr="00B92884">
        <w:rPr>
          <w:rFonts w:ascii="Traditional Arabic" w:hAnsi="Traditional Arabic" w:cs="Traditional Arabic"/>
          <w:sz w:val="34"/>
          <w:szCs w:val="34"/>
          <w:rtl/>
        </w:rPr>
        <w:t>ا ولا يؤخره</w:t>
      </w:r>
      <w:r w:rsidR="009A1C31">
        <w:rPr>
          <w:rFonts w:ascii="Traditional Arabic" w:hAnsi="Traditional Arabic" w:cs="Traditional Arabic"/>
          <w:sz w:val="34"/>
          <w:szCs w:val="34"/>
          <w:rtl/>
        </w:rPr>
        <w:t>،</w:t>
      </w:r>
      <w:r w:rsidR="0005287F" w:rsidRPr="00B92884">
        <w:rPr>
          <w:rFonts w:ascii="Traditional Arabic" w:hAnsi="Traditional Arabic" w:cs="Traditional Arabic"/>
          <w:sz w:val="34"/>
          <w:szCs w:val="34"/>
          <w:rtl/>
        </w:rPr>
        <w:t xml:space="preserve"> وباب النذر يستخرج به من البخيل</w:t>
      </w:r>
      <w:r w:rsidR="009A1C31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05287F" w:rsidRPr="00B92884" w:rsidRDefault="0005287F" w:rsidP="009344C2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وفي سنن </w:t>
      </w:r>
      <w:r w:rsidR="0087709E" w:rsidRPr="00B92884">
        <w:rPr>
          <w:rFonts w:ascii="Traditional Arabic" w:hAnsi="Traditional Arabic" w:cs="Traditional Arabic"/>
          <w:sz w:val="34"/>
          <w:szCs w:val="34"/>
          <w:rtl/>
        </w:rPr>
        <w:t>أبي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داود في كتاب </w:t>
      </w:r>
      <w:r w:rsidR="0087709E" w:rsidRPr="00B92884">
        <w:rPr>
          <w:rFonts w:ascii="Traditional Arabic" w:hAnsi="Traditional Arabic" w:cs="Traditional Arabic"/>
          <w:sz w:val="34"/>
          <w:szCs w:val="34"/>
          <w:rtl/>
        </w:rPr>
        <w:t>الأيمان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والنذور</w:t>
      </w:r>
      <w:r w:rsidR="009A1C31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تحت باب كراهية النذر</w:t>
      </w:r>
      <w:r w:rsidR="009A1C31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05287F" w:rsidRPr="00B92884" w:rsidRDefault="0005287F" w:rsidP="009344C2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وفي سنن الترمذي في كتاب </w:t>
      </w:r>
      <w:r w:rsidR="0087709E" w:rsidRPr="00B92884">
        <w:rPr>
          <w:rFonts w:ascii="Traditional Arabic" w:hAnsi="Traditional Arabic" w:cs="Traditional Arabic"/>
          <w:sz w:val="34"/>
          <w:szCs w:val="34"/>
          <w:rtl/>
        </w:rPr>
        <w:t>الأيمان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والنذور</w:t>
      </w:r>
      <w:r w:rsidR="009A1C31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تحت باب كراهية النذر</w:t>
      </w:r>
      <w:r w:rsidR="009A1C31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05287F" w:rsidRPr="00B92884" w:rsidRDefault="0005287F" w:rsidP="009344C2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وفي سنن ابن ماجه في كتاب الكفارات</w:t>
      </w:r>
      <w:r w:rsidR="000D02BE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تحت باب النهي عن النذر</w:t>
      </w:r>
      <w:r w:rsidR="000D02BE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E56B2F" w:rsidRPr="00B92884" w:rsidRDefault="0005287F" w:rsidP="009344C2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وفي موطأ مالك في كتاب النذور </w:t>
      </w:r>
      <w:r w:rsidR="0087709E" w:rsidRPr="00B92884">
        <w:rPr>
          <w:rFonts w:ascii="Traditional Arabic" w:hAnsi="Traditional Arabic" w:cs="Traditional Arabic"/>
          <w:sz w:val="34"/>
          <w:szCs w:val="34"/>
          <w:rtl/>
        </w:rPr>
        <w:t>والأيمان</w:t>
      </w:r>
      <w:r w:rsidR="000D02BE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تحت باب النهي عن النذر</w:t>
      </w:r>
      <w:r w:rsidR="000D02BE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05287F" w:rsidRPr="00B92884" w:rsidRDefault="00BB75DA" w:rsidP="009344C2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المبحث الثاني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05287F" w:rsidRPr="00B92884">
        <w:rPr>
          <w:rFonts w:ascii="Traditional Arabic" w:hAnsi="Traditional Arabic" w:cs="Traditional Arabic"/>
          <w:sz w:val="34"/>
          <w:szCs w:val="34"/>
          <w:rtl/>
        </w:rPr>
        <w:t xml:space="preserve">التعريف بالراوي </w:t>
      </w:r>
      <w:r w:rsidR="0087709E" w:rsidRPr="00B92884">
        <w:rPr>
          <w:rFonts w:ascii="Traditional Arabic" w:hAnsi="Traditional Arabic" w:cs="Traditional Arabic"/>
          <w:sz w:val="34"/>
          <w:szCs w:val="34"/>
          <w:rtl/>
        </w:rPr>
        <w:t>الأعلى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05287F" w:rsidRPr="00B92884">
        <w:rPr>
          <w:rFonts w:ascii="Traditional Arabic" w:hAnsi="Traditional Arabic" w:cs="Traditional Arabic"/>
          <w:sz w:val="34"/>
          <w:szCs w:val="34"/>
          <w:rtl/>
        </w:rPr>
        <w:t>"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>عبدا</w:t>
      </w:r>
      <w:r w:rsidR="0087709E" w:rsidRPr="00B92884">
        <w:rPr>
          <w:rFonts w:ascii="Traditional Arabic" w:hAnsi="Traditional Arabic" w:cs="Traditional Arabic"/>
          <w:sz w:val="34"/>
          <w:szCs w:val="34"/>
          <w:rtl/>
        </w:rPr>
        <w:t>لله بن</w:t>
      </w:r>
      <w:r w:rsidR="0005287F" w:rsidRPr="00B92884">
        <w:rPr>
          <w:rFonts w:ascii="Traditional Arabic" w:hAnsi="Traditional Arabic" w:cs="Traditional Arabic"/>
          <w:sz w:val="34"/>
          <w:szCs w:val="34"/>
          <w:rtl/>
        </w:rPr>
        <w:t xml:space="preserve"> عمر"</w:t>
      </w:r>
      <w:r w:rsidR="000D02BE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05287F" w:rsidRPr="00B92884" w:rsidRDefault="0005287F" w:rsidP="00A47AFD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هو 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>عبدا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لله بن عمر بن الخطاب بن نف</w:t>
      </w:r>
      <w:r w:rsidR="00B4410B" w:rsidRPr="00B92884">
        <w:rPr>
          <w:rFonts w:ascii="Traditional Arabic" w:hAnsi="Traditional Arabic" w:cs="Traditional Arabic"/>
          <w:sz w:val="34"/>
          <w:szCs w:val="34"/>
          <w:rtl/>
        </w:rPr>
        <w:t xml:space="preserve">يل بن </w:t>
      </w:r>
      <w:proofErr w:type="spellStart"/>
      <w:r w:rsidR="00DE3B8B">
        <w:rPr>
          <w:rFonts w:ascii="Traditional Arabic" w:hAnsi="Traditional Arabic" w:cs="Traditional Arabic"/>
          <w:sz w:val="34"/>
          <w:szCs w:val="34"/>
          <w:rtl/>
        </w:rPr>
        <w:t>عبدا</w:t>
      </w:r>
      <w:r w:rsidR="00B4410B" w:rsidRPr="00B92884">
        <w:rPr>
          <w:rFonts w:ascii="Traditional Arabic" w:hAnsi="Traditional Arabic" w:cs="Traditional Arabic"/>
          <w:sz w:val="34"/>
          <w:szCs w:val="34"/>
          <w:rtl/>
        </w:rPr>
        <w:t>لعزى</w:t>
      </w:r>
      <w:proofErr w:type="spellEnd"/>
      <w:r w:rsidR="00B4410B" w:rsidRPr="00B92884">
        <w:rPr>
          <w:rFonts w:ascii="Traditional Arabic" w:hAnsi="Traditional Arabic" w:cs="Traditional Arabic"/>
          <w:sz w:val="34"/>
          <w:szCs w:val="34"/>
          <w:rtl/>
        </w:rPr>
        <w:t xml:space="preserve"> بن رباح بن قرط</w:t>
      </w:r>
      <w:r w:rsidR="00673F11" w:rsidRPr="00B92884">
        <w:rPr>
          <w:rFonts w:ascii="Traditional Arabic" w:hAnsi="Traditional Arabic" w:cs="Traditional Arabic"/>
          <w:sz w:val="34"/>
          <w:szCs w:val="34"/>
          <w:rtl/>
        </w:rPr>
        <w:t xml:space="preserve"> بن </w:t>
      </w:r>
      <w:proofErr w:type="spellStart"/>
      <w:r w:rsidR="00673F11" w:rsidRPr="00B92884">
        <w:rPr>
          <w:rFonts w:ascii="Traditional Arabic" w:hAnsi="Traditional Arabic" w:cs="Traditional Arabic"/>
          <w:sz w:val="34"/>
          <w:szCs w:val="34"/>
          <w:rtl/>
        </w:rPr>
        <w:t>رزاح</w:t>
      </w:r>
      <w:proofErr w:type="spellEnd"/>
      <w:r w:rsidR="00673F11" w:rsidRPr="00B92884">
        <w:rPr>
          <w:rFonts w:ascii="Traditional Arabic" w:hAnsi="Traditional Arabic" w:cs="Traditional Arabic"/>
          <w:sz w:val="34"/>
          <w:szCs w:val="34"/>
          <w:rtl/>
        </w:rPr>
        <w:t xml:space="preserve"> بن عدي بن كعب بن لؤي بن غالب القرشي العدوي المكي</w:t>
      </w:r>
      <w:r w:rsidR="000D02BE">
        <w:rPr>
          <w:rFonts w:ascii="Traditional Arabic" w:hAnsi="Traditional Arabic" w:cs="Traditional Arabic"/>
          <w:sz w:val="34"/>
          <w:szCs w:val="34"/>
          <w:rtl/>
        </w:rPr>
        <w:t>،</w:t>
      </w:r>
      <w:r w:rsidR="00673F11" w:rsidRPr="00B92884">
        <w:rPr>
          <w:rFonts w:ascii="Traditional Arabic" w:hAnsi="Traditional Arabic" w:cs="Traditional Arabic"/>
          <w:sz w:val="34"/>
          <w:szCs w:val="34"/>
          <w:rtl/>
        </w:rPr>
        <w:t xml:space="preserve"> ثم المدني</w:t>
      </w:r>
      <w:r w:rsidR="000D02BE">
        <w:rPr>
          <w:rFonts w:ascii="Traditional Arabic" w:hAnsi="Traditional Arabic" w:cs="Traditional Arabic"/>
          <w:sz w:val="34"/>
          <w:szCs w:val="34"/>
          <w:rtl/>
        </w:rPr>
        <w:t>،</w:t>
      </w:r>
      <w:r w:rsidR="00673F11" w:rsidRPr="00B92884">
        <w:rPr>
          <w:rFonts w:ascii="Traditional Arabic" w:hAnsi="Traditional Arabic" w:cs="Traditional Arabic"/>
          <w:sz w:val="34"/>
          <w:szCs w:val="34"/>
          <w:rtl/>
        </w:rPr>
        <w:t xml:space="preserve"> يكنى بأبي 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>عبدا</w:t>
      </w:r>
      <w:r w:rsidR="00673F11" w:rsidRPr="00B92884">
        <w:rPr>
          <w:rFonts w:ascii="Traditional Arabic" w:hAnsi="Traditional Arabic" w:cs="Traditional Arabic"/>
          <w:sz w:val="34"/>
          <w:szCs w:val="34"/>
          <w:rtl/>
        </w:rPr>
        <w:t xml:space="preserve">لرحمن </w:t>
      </w:r>
      <w:r w:rsidR="00673F11" w:rsidRPr="00B92884">
        <w:rPr>
          <w:rStyle w:val="a7"/>
          <w:rFonts w:ascii="Traditional Arabic" w:hAnsi="Traditional Arabic" w:cs="Traditional Arabic"/>
          <w:sz w:val="34"/>
          <w:szCs w:val="34"/>
          <w:rtl/>
        </w:rPr>
        <w:footnoteReference w:id="9"/>
      </w:r>
      <w:r w:rsidR="000D02BE">
        <w:rPr>
          <w:rFonts w:ascii="Traditional Arabic" w:hAnsi="Traditional Arabic" w:cs="Traditional Arabic"/>
          <w:sz w:val="34"/>
          <w:szCs w:val="34"/>
          <w:rtl/>
        </w:rPr>
        <w:t>،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6F1BD3" w:rsidRPr="00B92884">
        <w:rPr>
          <w:rFonts w:ascii="Traditional Arabic" w:hAnsi="Traditional Arabic" w:cs="Traditional Arabic"/>
          <w:sz w:val="34"/>
          <w:szCs w:val="34"/>
          <w:rtl/>
        </w:rPr>
        <w:t>ولد قبل المبعث بسنة</w:t>
      </w:r>
      <w:r w:rsidR="000D02BE">
        <w:rPr>
          <w:rFonts w:ascii="Traditional Arabic" w:hAnsi="Traditional Arabic" w:cs="Traditional Arabic"/>
          <w:sz w:val="34"/>
          <w:szCs w:val="34"/>
          <w:rtl/>
        </w:rPr>
        <w:t>،</w:t>
      </w:r>
      <w:r w:rsidR="006F1BD3" w:rsidRPr="00B92884">
        <w:rPr>
          <w:rFonts w:ascii="Traditional Arabic" w:hAnsi="Traditional Arabic" w:cs="Traditional Arabic"/>
          <w:sz w:val="34"/>
          <w:szCs w:val="34"/>
          <w:rtl/>
        </w:rPr>
        <w:t xml:space="preserve"> وقيل بعد المبعث بسنتين</w:t>
      </w:r>
      <w:r w:rsidR="000D02BE">
        <w:rPr>
          <w:rFonts w:ascii="Traditional Arabic" w:hAnsi="Traditional Arabic" w:cs="Traditional Arabic"/>
          <w:sz w:val="34"/>
          <w:szCs w:val="34"/>
          <w:rtl/>
        </w:rPr>
        <w:t>،</w:t>
      </w:r>
      <w:r w:rsidR="006F1BD3" w:rsidRPr="00B92884">
        <w:rPr>
          <w:rFonts w:ascii="Traditional Arabic" w:hAnsi="Traditional Arabic" w:cs="Traditional Arabic"/>
          <w:sz w:val="34"/>
          <w:szCs w:val="34"/>
          <w:rtl/>
        </w:rPr>
        <w:t xml:space="preserve"> "وهذا ما جزم به الزبير بن بكار</w:t>
      </w:r>
      <w:r w:rsidR="000D02BE">
        <w:rPr>
          <w:rFonts w:ascii="Traditional Arabic" w:hAnsi="Traditional Arabic" w:cs="Traditional Arabic"/>
          <w:sz w:val="34"/>
          <w:szCs w:val="34"/>
          <w:rtl/>
        </w:rPr>
        <w:t>،</w:t>
      </w:r>
      <w:r w:rsidR="006F1BD3" w:rsidRPr="00B92884">
        <w:rPr>
          <w:rFonts w:ascii="Traditional Arabic" w:hAnsi="Traditional Arabic" w:cs="Traditional Arabic"/>
          <w:sz w:val="34"/>
          <w:szCs w:val="34"/>
          <w:rtl/>
        </w:rPr>
        <w:t xml:space="preserve"> وقال</w:t>
      </w:r>
      <w:r w:rsidR="000D02BE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6F1BD3" w:rsidRPr="00B92884">
        <w:rPr>
          <w:rFonts w:ascii="Traditional Arabic" w:hAnsi="Traditional Arabic" w:cs="Traditional Arabic"/>
          <w:sz w:val="34"/>
          <w:szCs w:val="34"/>
          <w:rtl/>
        </w:rPr>
        <w:t xml:space="preserve"> هاجر وهو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6F1BD3" w:rsidRPr="00B92884">
        <w:rPr>
          <w:rFonts w:ascii="Traditional Arabic" w:hAnsi="Traditional Arabic" w:cs="Traditional Arabic"/>
          <w:sz w:val="34"/>
          <w:szCs w:val="34"/>
          <w:rtl/>
        </w:rPr>
        <w:t xml:space="preserve">- أي 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>عبدا</w:t>
      </w:r>
      <w:r w:rsidR="006F1BD3" w:rsidRPr="00B92884">
        <w:rPr>
          <w:rFonts w:ascii="Traditional Arabic" w:hAnsi="Traditional Arabic" w:cs="Traditional Arabic"/>
          <w:sz w:val="34"/>
          <w:szCs w:val="34"/>
          <w:rtl/>
        </w:rPr>
        <w:t xml:space="preserve">لله بن عمر 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>-</w:t>
      </w:r>
      <w:r w:rsidR="006F1BD3" w:rsidRPr="00B92884">
        <w:rPr>
          <w:rFonts w:ascii="Traditional Arabic" w:hAnsi="Traditional Arabic" w:cs="Traditional Arabic"/>
          <w:sz w:val="34"/>
          <w:szCs w:val="34"/>
          <w:rtl/>
        </w:rPr>
        <w:t xml:space="preserve"> ابن عشر سنين</w:t>
      </w:r>
      <w:r w:rsidR="000D02BE">
        <w:rPr>
          <w:rFonts w:ascii="Traditional Arabic" w:hAnsi="Traditional Arabic" w:cs="Traditional Arabic"/>
          <w:sz w:val="34"/>
          <w:szCs w:val="34"/>
          <w:rtl/>
        </w:rPr>
        <w:t>،</w:t>
      </w:r>
      <w:r w:rsidR="006F1BD3" w:rsidRPr="00B92884">
        <w:rPr>
          <w:rFonts w:ascii="Traditional Arabic" w:hAnsi="Traditional Arabic" w:cs="Traditional Arabic"/>
          <w:sz w:val="34"/>
          <w:szCs w:val="34"/>
          <w:rtl/>
        </w:rPr>
        <w:t xml:space="preserve"> وكذا قال الواقدي"</w:t>
      </w:r>
      <w:r w:rsidR="006F1BD3" w:rsidRPr="00B92884">
        <w:rPr>
          <w:rStyle w:val="a7"/>
          <w:rFonts w:ascii="Traditional Arabic" w:hAnsi="Traditional Arabic" w:cs="Traditional Arabic"/>
          <w:sz w:val="34"/>
          <w:szCs w:val="34"/>
          <w:rtl/>
        </w:rPr>
        <w:footnoteReference w:id="10"/>
      </w:r>
      <w:r w:rsidR="000D02BE">
        <w:rPr>
          <w:rFonts w:ascii="Traditional Arabic" w:hAnsi="Traditional Arabic" w:cs="Traditional Arabic"/>
          <w:sz w:val="34"/>
          <w:szCs w:val="34"/>
          <w:rtl/>
        </w:rPr>
        <w:t>،</w:t>
      </w:r>
      <w:r w:rsidR="002E2603" w:rsidRPr="00B92884">
        <w:rPr>
          <w:rFonts w:ascii="Traditional Arabic" w:hAnsi="Traditional Arabic" w:cs="Traditional Arabic"/>
          <w:sz w:val="34"/>
          <w:szCs w:val="34"/>
          <w:rtl/>
        </w:rPr>
        <w:t xml:space="preserve"> وقيل</w:t>
      </w:r>
      <w:r w:rsidR="000D02BE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2E2603" w:rsidRPr="00B92884">
        <w:rPr>
          <w:rFonts w:ascii="Traditional Arabic" w:hAnsi="Traditional Arabic" w:cs="Traditional Arabic"/>
          <w:sz w:val="34"/>
          <w:szCs w:val="34"/>
          <w:rtl/>
        </w:rPr>
        <w:t xml:space="preserve"> في عام المبعث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2E2603" w:rsidRPr="00B92884">
        <w:rPr>
          <w:rFonts w:ascii="Traditional Arabic" w:hAnsi="Traditional Arabic" w:cs="Traditional Arabic"/>
          <w:sz w:val="34"/>
          <w:szCs w:val="34"/>
          <w:rtl/>
        </w:rPr>
        <w:t>روى الكثير من ال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>أحاديث</w:t>
      </w:r>
      <w:r w:rsidR="000D02BE">
        <w:rPr>
          <w:rFonts w:ascii="Traditional Arabic" w:hAnsi="Traditional Arabic" w:cs="Traditional Arabic"/>
          <w:sz w:val="34"/>
          <w:szCs w:val="34"/>
          <w:rtl/>
        </w:rPr>
        <w:t>؛</w:t>
      </w:r>
      <w:r w:rsidR="002E2603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0D02BE">
        <w:rPr>
          <w:rFonts w:ascii="Traditional Arabic" w:hAnsi="Traditional Arabic" w:cs="Traditional Arabic" w:hint="cs"/>
          <w:sz w:val="34"/>
          <w:szCs w:val="34"/>
          <w:rtl/>
        </w:rPr>
        <w:t>إ</w:t>
      </w:r>
      <w:r w:rsidR="002E2603" w:rsidRPr="00B92884">
        <w:rPr>
          <w:rFonts w:ascii="Traditional Arabic" w:hAnsi="Traditional Arabic" w:cs="Traditional Arabic"/>
          <w:sz w:val="34"/>
          <w:szCs w:val="34"/>
          <w:rtl/>
        </w:rPr>
        <w:t>ذ هو من المكثرين من الحديث</w:t>
      </w:r>
      <w:r w:rsidR="00A47AFD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="00D81C8A" w:rsidRPr="00A47AFD">
        <w:rPr>
          <w:rFonts w:ascii="Traditional Arabic" w:hAnsi="Traditional Arabic" w:cs="Traditional Arabic" w:hint="cs"/>
          <w:sz w:val="34"/>
          <w:szCs w:val="34"/>
          <w:rtl/>
        </w:rPr>
        <w:t>ذكره</w:t>
      </w:r>
      <w:r w:rsidR="006D7626" w:rsidRPr="00A47AFD">
        <w:rPr>
          <w:rFonts w:ascii="Traditional Arabic" w:hAnsi="Traditional Arabic" w:cs="Traditional Arabic" w:hint="cs"/>
          <w:sz w:val="34"/>
          <w:szCs w:val="34"/>
          <w:rtl/>
        </w:rPr>
        <w:t xml:space="preserve"> هذا</w:t>
      </w:r>
      <w:r w:rsidR="00D81C8A" w:rsidRPr="00A47AFD">
        <w:rPr>
          <w:rFonts w:ascii="Traditional Arabic" w:hAnsi="Traditional Arabic" w:cs="Traditional Arabic" w:hint="cs"/>
          <w:sz w:val="34"/>
          <w:szCs w:val="34"/>
          <w:rtl/>
        </w:rPr>
        <w:t xml:space="preserve"> ابن سعد في الطبقات وقال: أ</w:t>
      </w:r>
      <w:r w:rsidR="006D7626" w:rsidRPr="00A47AFD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D81C8A" w:rsidRPr="00A47AFD">
        <w:rPr>
          <w:rFonts w:ascii="Traditional Arabic" w:hAnsi="Traditional Arabic" w:cs="Traditional Arabic" w:hint="cs"/>
          <w:sz w:val="34"/>
          <w:szCs w:val="34"/>
          <w:rtl/>
        </w:rPr>
        <w:t>خب</w:t>
      </w:r>
      <w:r w:rsidR="006D7626" w:rsidRPr="00A47AFD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D81C8A" w:rsidRPr="00A47AFD">
        <w:rPr>
          <w:rFonts w:ascii="Traditional Arabic" w:hAnsi="Traditional Arabic" w:cs="Traditional Arabic" w:hint="cs"/>
          <w:sz w:val="34"/>
          <w:szCs w:val="34"/>
          <w:rtl/>
        </w:rPr>
        <w:t>رت عن مجالد عن الشعبي</w:t>
      </w:r>
      <w:r w:rsidR="006D7626" w:rsidRPr="00A47AFD">
        <w:rPr>
          <w:rFonts w:ascii="Traditional Arabic" w:hAnsi="Traditional Arabic" w:cs="Traditional Arabic" w:hint="cs"/>
          <w:sz w:val="34"/>
          <w:szCs w:val="34"/>
          <w:rtl/>
        </w:rPr>
        <w:t>، ولم يذكر من أخبره، ثم إن مجالدًا ضعيف في الحديث؛ فالإسناد واهٍ، ولا يصح مثل هذا، والله أعلم</w:t>
      </w:r>
      <w:r w:rsidR="002E2603" w:rsidRPr="00B92884">
        <w:rPr>
          <w:rStyle w:val="a7"/>
          <w:rFonts w:ascii="Traditional Arabic" w:hAnsi="Traditional Arabic" w:cs="Traditional Arabic"/>
          <w:sz w:val="34"/>
          <w:szCs w:val="34"/>
          <w:rtl/>
        </w:rPr>
        <w:footnoteReference w:id="11"/>
      </w:r>
      <w:r w:rsidR="000D02BE">
        <w:rPr>
          <w:rFonts w:ascii="Traditional Arabic" w:hAnsi="Traditional Arabic" w:cs="Traditional Arabic"/>
          <w:sz w:val="34"/>
          <w:szCs w:val="34"/>
          <w:rtl/>
        </w:rPr>
        <w:t>،</w:t>
      </w:r>
      <w:r w:rsidR="002E2603" w:rsidRPr="00B92884">
        <w:rPr>
          <w:rFonts w:ascii="Traditional Arabic" w:hAnsi="Traditional Arabic" w:cs="Traditional Arabic"/>
          <w:sz w:val="34"/>
          <w:szCs w:val="34"/>
          <w:rtl/>
        </w:rPr>
        <w:t xml:space="preserve"> روي له عن الن</w:t>
      </w:r>
      <w:r w:rsidR="008E14CB" w:rsidRPr="00B92884">
        <w:rPr>
          <w:rFonts w:ascii="Traditional Arabic" w:hAnsi="Traditional Arabic" w:cs="Traditional Arabic"/>
          <w:sz w:val="34"/>
          <w:szCs w:val="34"/>
          <w:rtl/>
        </w:rPr>
        <w:t>بي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 صلى الله عليه وسلم </w:t>
      </w:r>
      <w:r w:rsidR="00D81C8A">
        <w:rPr>
          <w:rFonts w:ascii="Traditional Arabic" w:hAnsi="Traditional Arabic" w:cs="Traditional Arabic" w:hint="cs"/>
          <w:sz w:val="34"/>
          <w:szCs w:val="34"/>
          <w:rtl/>
        </w:rPr>
        <w:t>أ</w:t>
      </w:r>
      <w:r w:rsidR="008E14CB" w:rsidRPr="00B92884">
        <w:rPr>
          <w:rFonts w:ascii="Traditional Arabic" w:hAnsi="Traditional Arabic" w:cs="Traditional Arabic"/>
          <w:sz w:val="34"/>
          <w:szCs w:val="34"/>
          <w:rtl/>
        </w:rPr>
        <w:t xml:space="preserve">لف حديث </w:t>
      </w:r>
      <w:r w:rsidR="006C10FC" w:rsidRPr="00B92884">
        <w:rPr>
          <w:rFonts w:ascii="Traditional Arabic" w:hAnsi="Traditional Arabic" w:cs="Traditional Arabic"/>
          <w:sz w:val="34"/>
          <w:szCs w:val="34"/>
          <w:rtl/>
        </w:rPr>
        <w:t>وستمائة</w:t>
      </w:r>
      <w:r w:rsidR="008E14CB" w:rsidRPr="00B92884">
        <w:rPr>
          <w:rFonts w:ascii="Traditional Arabic" w:hAnsi="Traditional Arabic" w:cs="Traditional Arabic"/>
          <w:sz w:val="34"/>
          <w:szCs w:val="34"/>
          <w:rtl/>
        </w:rPr>
        <w:t xml:space="preserve"> وثلاثون حديث</w:t>
      </w:r>
      <w:r w:rsidR="00D81C8A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="008E14CB" w:rsidRPr="00B92884">
        <w:rPr>
          <w:rFonts w:ascii="Traditional Arabic" w:hAnsi="Traditional Arabic" w:cs="Traditional Arabic"/>
          <w:sz w:val="34"/>
          <w:szCs w:val="34"/>
          <w:rtl/>
        </w:rPr>
        <w:t>ا</w:t>
      </w:r>
      <w:r w:rsidR="00D81C8A">
        <w:rPr>
          <w:rFonts w:ascii="Traditional Arabic" w:hAnsi="Traditional Arabic" w:cs="Traditional Arabic"/>
          <w:sz w:val="34"/>
          <w:szCs w:val="34"/>
          <w:rtl/>
        </w:rPr>
        <w:t>،</w:t>
      </w:r>
      <w:r w:rsidR="008E14CB" w:rsidRPr="00B92884">
        <w:rPr>
          <w:rFonts w:ascii="Traditional Arabic" w:hAnsi="Traditional Arabic" w:cs="Traditional Arabic"/>
          <w:sz w:val="34"/>
          <w:szCs w:val="34"/>
          <w:rtl/>
        </w:rPr>
        <w:t xml:space="preserve"> اتفقا منها 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>-</w:t>
      </w:r>
      <w:r w:rsidR="008E14CB" w:rsidRPr="00B92884">
        <w:rPr>
          <w:rFonts w:ascii="Traditional Arabic" w:hAnsi="Traditional Arabic" w:cs="Traditional Arabic"/>
          <w:sz w:val="34"/>
          <w:szCs w:val="34"/>
          <w:rtl/>
        </w:rPr>
        <w:t xml:space="preserve"> البخاري ومسلم 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>-</w:t>
      </w:r>
      <w:r w:rsidR="008E14CB" w:rsidRPr="00B92884">
        <w:rPr>
          <w:rFonts w:ascii="Traditional Arabic" w:hAnsi="Traditional Arabic" w:cs="Traditional Arabic"/>
          <w:sz w:val="34"/>
          <w:szCs w:val="34"/>
          <w:rtl/>
        </w:rPr>
        <w:t xml:space="preserve"> على مائة وسبعين</w:t>
      </w:r>
      <w:r w:rsidR="00D81C8A">
        <w:rPr>
          <w:rFonts w:ascii="Traditional Arabic" w:hAnsi="Traditional Arabic" w:cs="Traditional Arabic"/>
          <w:sz w:val="34"/>
          <w:szCs w:val="34"/>
          <w:rtl/>
        </w:rPr>
        <w:t>،</w:t>
      </w:r>
      <w:r w:rsidR="008E14CB" w:rsidRPr="00B92884">
        <w:rPr>
          <w:rFonts w:ascii="Traditional Arabic" w:hAnsi="Traditional Arabic" w:cs="Traditional Arabic"/>
          <w:sz w:val="34"/>
          <w:szCs w:val="34"/>
          <w:rtl/>
        </w:rPr>
        <w:t xml:space="preserve"> وانفرد البخاري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8E14CB" w:rsidRPr="00B92884">
        <w:rPr>
          <w:rFonts w:ascii="Traditional Arabic" w:hAnsi="Traditional Arabic" w:cs="Traditional Arabic"/>
          <w:sz w:val="34"/>
          <w:szCs w:val="34"/>
          <w:rtl/>
        </w:rPr>
        <w:t>بثمانين</w:t>
      </w:r>
      <w:r w:rsidR="00D81C8A">
        <w:rPr>
          <w:rFonts w:ascii="Traditional Arabic" w:hAnsi="Traditional Arabic" w:cs="Traditional Arabic"/>
          <w:sz w:val="34"/>
          <w:szCs w:val="34"/>
          <w:rtl/>
        </w:rPr>
        <w:t>،</w:t>
      </w:r>
      <w:r w:rsidR="008E14CB" w:rsidRPr="00B92884">
        <w:rPr>
          <w:rFonts w:ascii="Traditional Arabic" w:hAnsi="Traditional Arabic" w:cs="Traditional Arabic"/>
          <w:sz w:val="34"/>
          <w:szCs w:val="34"/>
          <w:rtl/>
        </w:rPr>
        <w:t xml:space="preserve"> وانفرد مسلم ب</w:t>
      </w:r>
      <w:r w:rsidR="00D81C8A">
        <w:rPr>
          <w:rFonts w:ascii="Traditional Arabic" w:hAnsi="Traditional Arabic" w:cs="Traditional Arabic" w:hint="cs"/>
          <w:sz w:val="34"/>
          <w:szCs w:val="34"/>
          <w:rtl/>
        </w:rPr>
        <w:t>وا</w:t>
      </w:r>
      <w:r w:rsidR="008E14CB" w:rsidRPr="00B92884">
        <w:rPr>
          <w:rFonts w:ascii="Traditional Arabic" w:hAnsi="Traditional Arabic" w:cs="Traditional Arabic"/>
          <w:sz w:val="34"/>
          <w:szCs w:val="34"/>
          <w:rtl/>
        </w:rPr>
        <w:t>حد وثلاثين</w:t>
      </w:r>
      <w:r w:rsidR="008E14CB" w:rsidRPr="00B92884">
        <w:rPr>
          <w:rStyle w:val="a7"/>
          <w:rFonts w:ascii="Traditional Arabic" w:hAnsi="Traditional Arabic" w:cs="Traditional Arabic"/>
          <w:sz w:val="34"/>
          <w:szCs w:val="34"/>
          <w:rtl/>
        </w:rPr>
        <w:footnoteReference w:id="12"/>
      </w:r>
      <w:r w:rsidR="00D81C8A">
        <w:rPr>
          <w:rFonts w:ascii="Traditional Arabic" w:hAnsi="Traditional Arabic" w:cs="Traditional Arabic"/>
          <w:sz w:val="34"/>
          <w:szCs w:val="34"/>
          <w:rtl/>
        </w:rPr>
        <w:t>،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8E14CB" w:rsidRPr="00B92884">
        <w:rPr>
          <w:rFonts w:ascii="Traditional Arabic" w:hAnsi="Traditional Arabic" w:cs="Traditional Arabic"/>
          <w:sz w:val="34"/>
          <w:szCs w:val="34"/>
          <w:rtl/>
        </w:rPr>
        <w:t xml:space="preserve">وله من 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>أحاديث</w:t>
      </w:r>
      <w:r w:rsidR="008E14CB" w:rsidRPr="00B92884">
        <w:rPr>
          <w:rFonts w:ascii="Traditional Arabic" w:hAnsi="Traditional Arabic" w:cs="Traditional Arabic"/>
          <w:sz w:val="34"/>
          <w:szCs w:val="34"/>
          <w:rtl/>
        </w:rPr>
        <w:t xml:space="preserve"> ال</w:t>
      </w:r>
      <w:r w:rsidR="00D81C8A">
        <w:rPr>
          <w:rFonts w:ascii="Traditional Arabic" w:hAnsi="Traditional Arabic" w:cs="Traditional Arabic" w:hint="cs"/>
          <w:sz w:val="34"/>
          <w:szCs w:val="34"/>
          <w:rtl/>
        </w:rPr>
        <w:t>أ</w:t>
      </w:r>
      <w:r w:rsidR="008E14CB" w:rsidRPr="00B92884">
        <w:rPr>
          <w:rFonts w:ascii="Traditional Arabic" w:hAnsi="Traditional Arabic" w:cs="Traditional Arabic"/>
          <w:sz w:val="34"/>
          <w:szCs w:val="34"/>
          <w:rtl/>
        </w:rPr>
        <w:t>فعال 686</w:t>
      </w:r>
      <w:r w:rsidR="00D81C8A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="008E14CB" w:rsidRPr="00B92884">
        <w:rPr>
          <w:rFonts w:ascii="Traditional Arabic" w:hAnsi="Traditional Arabic" w:cs="Traditional Arabic"/>
          <w:sz w:val="34"/>
          <w:szCs w:val="34"/>
          <w:rtl/>
        </w:rPr>
        <w:t>حديث</w:t>
      </w:r>
      <w:r w:rsidR="00D81C8A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="008E14CB" w:rsidRPr="00B92884">
        <w:rPr>
          <w:rStyle w:val="a7"/>
          <w:rFonts w:ascii="Traditional Arabic" w:hAnsi="Traditional Arabic" w:cs="Traditional Arabic"/>
          <w:sz w:val="34"/>
          <w:szCs w:val="34"/>
          <w:rtl/>
        </w:rPr>
        <w:footnoteReference w:id="13"/>
      </w:r>
      <w:r w:rsidR="00D81C8A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D81C8A" w:rsidRPr="00D81C8A" w:rsidRDefault="004555CF" w:rsidP="009344C2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D81C8A">
        <w:rPr>
          <w:rFonts w:ascii="Traditional Arabic" w:hAnsi="Traditional Arabic" w:cs="Traditional Arabic"/>
          <w:b/>
          <w:bCs/>
          <w:sz w:val="34"/>
          <w:szCs w:val="34"/>
          <w:rtl/>
        </w:rPr>
        <w:lastRenderedPageBreak/>
        <w:t>مناقبه</w:t>
      </w:r>
      <w:r w:rsidR="00DE3B8B" w:rsidRPr="00D81C8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3528FE" w:rsidRPr="00B92884" w:rsidRDefault="00911B02" w:rsidP="009344C2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كان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 xml:space="preserve"> رضي الله عنه</w:t>
      </w:r>
      <w:r w:rsidR="00214167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شديد الاحتياط </w:t>
      </w:r>
      <w:proofErr w:type="spellStart"/>
      <w:r w:rsidRPr="00B92884">
        <w:rPr>
          <w:rFonts w:ascii="Traditional Arabic" w:hAnsi="Traditional Arabic" w:cs="Traditional Arabic"/>
          <w:sz w:val="34"/>
          <w:szCs w:val="34"/>
          <w:rtl/>
        </w:rPr>
        <w:t>والتوقي</w:t>
      </w:r>
      <w:proofErr w:type="spellEnd"/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لدينه في الفتوى</w:t>
      </w:r>
      <w:r w:rsidR="0008432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وكل ما</w:t>
      </w:r>
      <w:r w:rsidR="0008432A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تأخذ به نفسه</w:t>
      </w:r>
      <w:r w:rsidR="004C0070">
        <w:rPr>
          <w:rFonts w:ascii="Traditional Arabic" w:hAnsi="Traditional Arabic" w:cs="Traditional Arabic"/>
          <w:sz w:val="34"/>
          <w:szCs w:val="34"/>
          <w:rtl/>
        </w:rPr>
        <w:t>،</w:t>
      </w:r>
      <w:r w:rsidR="006C10FC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وكان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 xml:space="preserve"> رضي الله عنه</w:t>
      </w:r>
      <w:r w:rsidR="00214167" w:rsidRPr="00B92884">
        <w:rPr>
          <w:rFonts w:ascii="Traditional Arabic" w:hAnsi="Traditional Arabic" w:cs="Traditional Arabic"/>
          <w:sz w:val="34"/>
          <w:szCs w:val="34"/>
          <w:rtl/>
        </w:rPr>
        <w:t xml:space="preserve"> كثير الاتباع </w:t>
      </w:r>
      <w:r w:rsidR="006C10FC" w:rsidRPr="00B92884">
        <w:rPr>
          <w:rFonts w:ascii="Traditional Arabic" w:hAnsi="Traditional Arabic" w:cs="Traditional Arabic"/>
          <w:sz w:val="34"/>
          <w:szCs w:val="34"/>
          <w:rtl/>
        </w:rPr>
        <w:t>لآثار</w:t>
      </w:r>
      <w:r w:rsidR="00214167" w:rsidRPr="00B92884">
        <w:rPr>
          <w:rFonts w:ascii="Traditional Arabic" w:hAnsi="Traditional Arabic" w:cs="Traditional Arabic"/>
          <w:sz w:val="34"/>
          <w:szCs w:val="34"/>
          <w:rtl/>
        </w:rPr>
        <w:t xml:space="preserve"> الرسول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 صلى الله عليه وسلم </w:t>
      </w:r>
      <w:r w:rsidR="00214167" w:rsidRPr="00B92884">
        <w:rPr>
          <w:rFonts w:ascii="Traditional Arabic" w:hAnsi="Traditional Arabic" w:cs="Traditional Arabic"/>
          <w:sz w:val="34"/>
          <w:szCs w:val="34"/>
          <w:rtl/>
        </w:rPr>
        <w:t>وسنته</w:t>
      </w:r>
      <w:r w:rsidR="0008432A">
        <w:rPr>
          <w:rFonts w:ascii="Traditional Arabic" w:hAnsi="Traditional Arabic" w:cs="Traditional Arabic"/>
          <w:sz w:val="34"/>
          <w:szCs w:val="34"/>
          <w:rtl/>
        </w:rPr>
        <w:t>،</w:t>
      </w:r>
      <w:r w:rsidR="00214167" w:rsidRPr="00B92884">
        <w:rPr>
          <w:rFonts w:ascii="Traditional Arabic" w:hAnsi="Traditional Arabic" w:cs="Traditional Arabic"/>
          <w:sz w:val="34"/>
          <w:szCs w:val="34"/>
          <w:rtl/>
        </w:rPr>
        <w:t xml:space="preserve"> حتى </w:t>
      </w:r>
      <w:r w:rsidR="0008432A">
        <w:rPr>
          <w:rFonts w:ascii="Traditional Arabic" w:hAnsi="Traditional Arabic" w:cs="Traditional Arabic" w:hint="cs"/>
          <w:sz w:val="34"/>
          <w:szCs w:val="34"/>
          <w:rtl/>
        </w:rPr>
        <w:t>إ</w:t>
      </w:r>
      <w:r w:rsidR="00214167" w:rsidRPr="00B92884">
        <w:rPr>
          <w:rFonts w:ascii="Traditional Arabic" w:hAnsi="Traditional Arabic" w:cs="Traditional Arabic"/>
          <w:sz w:val="34"/>
          <w:szCs w:val="34"/>
          <w:rtl/>
        </w:rPr>
        <w:t>نه ينزل منازله ويصلي في كل مكان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214167" w:rsidRPr="00B92884">
        <w:rPr>
          <w:rFonts w:ascii="Traditional Arabic" w:hAnsi="Traditional Arabic" w:cs="Traditional Arabic"/>
          <w:sz w:val="34"/>
          <w:szCs w:val="34"/>
          <w:rtl/>
        </w:rPr>
        <w:t>صلى فيه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 صلى الله عليه وسلم</w:t>
      </w:r>
      <w:r w:rsidR="0008432A">
        <w:rPr>
          <w:rFonts w:ascii="Traditional Arabic" w:hAnsi="Traditional Arabic" w:cs="Traditional Arabic"/>
          <w:sz w:val="34"/>
          <w:szCs w:val="34"/>
          <w:rtl/>
        </w:rPr>
        <w:t>،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214167" w:rsidRPr="00B92884">
        <w:rPr>
          <w:rFonts w:ascii="Traditional Arabic" w:hAnsi="Traditional Arabic" w:cs="Traditional Arabic"/>
          <w:sz w:val="34"/>
          <w:szCs w:val="34"/>
          <w:rtl/>
        </w:rPr>
        <w:t>وقد كان يتعاهد الشجر الذي قد نزل رسول الله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 صلى الله عليه وسلم </w:t>
      </w:r>
      <w:r w:rsidR="00214167" w:rsidRPr="00B92884">
        <w:rPr>
          <w:rFonts w:ascii="Traditional Arabic" w:hAnsi="Traditional Arabic" w:cs="Traditional Arabic"/>
          <w:sz w:val="34"/>
          <w:szCs w:val="34"/>
          <w:rtl/>
        </w:rPr>
        <w:t xml:space="preserve">بها بالماء لئلا تيبس </w:t>
      </w:r>
      <w:r w:rsidR="00214167" w:rsidRPr="00B92884">
        <w:rPr>
          <w:rStyle w:val="a7"/>
          <w:rFonts w:ascii="Traditional Arabic" w:hAnsi="Traditional Arabic" w:cs="Traditional Arabic"/>
          <w:sz w:val="34"/>
          <w:szCs w:val="34"/>
          <w:rtl/>
        </w:rPr>
        <w:footnoteReference w:id="14"/>
      </w:r>
      <w:r w:rsidR="0008432A">
        <w:rPr>
          <w:rFonts w:ascii="Traditional Arabic" w:hAnsi="Traditional Arabic" w:cs="Traditional Arabic"/>
          <w:sz w:val="34"/>
          <w:szCs w:val="34"/>
          <w:rtl/>
        </w:rPr>
        <w:t>،</w:t>
      </w:r>
      <w:r w:rsidR="00214167" w:rsidRPr="00B92884">
        <w:rPr>
          <w:rFonts w:ascii="Traditional Arabic" w:hAnsi="Traditional Arabic" w:cs="Traditional Arabic"/>
          <w:sz w:val="34"/>
          <w:szCs w:val="34"/>
          <w:rtl/>
        </w:rPr>
        <w:t xml:space="preserve"> توفي سنة 72</w:t>
      </w:r>
      <w:r w:rsidR="0008432A">
        <w:rPr>
          <w:rFonts w:ascii="Traditional Arabic" w:hAnsi="Traditional Arabic" w:cs="Traditional Arabic"/>
          <w:sz w:val="34"/>
          <w:szCs w:val="34"/>
          <w:rtl/>
        </w:rPr>
        <w:t>،</w:t>
      </w:r>
      <w:r w:rsidR="00214167" w:rsidRPr="00B92884">
        <w:rPr>
          <w:rFonts w:ascii="Traditional Arabic" w:hAnsi="Traditional Arabic" w:cs="Traditional Arabic"/>
          <w:sz w:val="34"/>
          <w:szCs w:val="34"/>
          <w:rtl/>
        </w:rPr>
        <w:t xml:space="preserve"> وقيل 73</w:t>
      </w:r>
      <w:r w:rsidR="0008432A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="00214167" w:rsidRPr="00B92884">
        <w:rPr>
          <w:rFonts w:ascii="Traditional Arabic" w:hAnsi="Traditional Arabic" w:cs="Traditional Arabic"/>
          <w:sz w:val="34"/>
          <w:szCs w:val="34"/>
          <w:rtl/>
        </w:rPr>
        <w:t xml:space="preserve">بعد مقتل ابن الزبير بثلاثة </w:t>
      </w:r>
      <w:r w:rsidR="0008432A">
        <w:rPr>
          <w:rFonts w:ascii="Traditional Arabic" w:hAnsi="Traditional Arabic" w:cs="Traditional Arabic" w:hint="cs"/>
          <w:sz w:val="34"/>
          <w:szCs w:val="34"/>
          <w:rtl/>
        </w:rPr>
        <w:t>أ</w:t>
      </w:r>
      <w:r w:rsidR="00214167" w:rsidRPr="00B92884">
        <w:rPr>
          <w:rFonts w:ascii="Traditional Arabic" w:hAnsi="Traditional Arabic" w:cs="Traditional Arabic"/>
          <w:sz w:val="34"/>
          <w:szCs w:val="34"/>
          <w:rtl/>
        </w:rPr>
        <w:t>شهر</w:t>
      </w:r>
      <w:r w:rsidR="0008432A">
        <w:rPr>
          <w:rFonts w:ascii="Traditional Arabic" w:hAnsi="Traditional Arabic" w:cs="Traditional Arabic"/>
          <w:sz w:val="34"/>
          <w:szCs w:val="34"/>
          <w:rtl/>
        </w:rPr>
        <w:t>،</w:t>
      </w:r>
      <w:r w:rsidR="00214167" w:rsidRPr="00B92884">
        <w:rPr>
          <w:rFonts w:ascii="Traditional Arabic" w:hAnsi="Traditional Arabic" w:cs="Traditional Arabic"/>
          <w:sz w:val="34"/>
          <w:szCs w:val="34"/>
          <w:rtl/>
        </w:rPr>
        <w:t xml:space="preserve"> وجزم مرة بثلاث وسبعين</w:t>
      </w:r>
      <w:r w:rsidR="0008432A">
        <w:rPr>
          <w:rFonts w:ascii="Traditional Arabic" w:hAnsi="Traditional Arabic" w:cs="Traditional Arabic"/>
          <w:sz w:val="34"/>
          <w:szCs w:val="34"/>
          <w:rtl/>
        </w:rPr>
        <w:t>،</w:t>
      </w:r>
      <w:r w:rsidR="00214167" w:rsidRPr="00B92884">
        <w:rPr>
          <w:rFonts w:ascii="Traditional Arabic" w:hAnsi="Traditional Arabic" w:cs="Traditional Arabic"/>
          <w:sz w:val="34"/>
          <w:szCs w:val="34"/>
          <w:rtl/>
        </w:rPr>
        <w:t xml:space="preserve"> وكذا</w:t>
      </w:r>
      <w:r w:rsidR="004C0070">
        <w:rPr>
          <w:rFonts w:ascii="Traditional Arabic" w:hAnsi="Traditional Arabic" w:cs="Traditional Arabic"/>
          <w:sz w:val="34"/>
          <w:szCs w:val="34"/>
          <w:rtl/>
        </w:rPr>
        <w:t xml:space="preserve"> أبو </w:t>
      </w:r>
      <w:r w:rsidR="00214167" w:rsidRPr="00B92884">
        <w:rPr>
          <w:rFonts w:ascii="Traditional Arabic" w:hAnsi="Traditional Arabic" w:cs="Traditional Arabic"/>
          <w:sz w:val="34"/>
          <w:szCs w:val="34"/>
          <w:rtl/>
        </w:rPr>
        <w:t>نعيم ويحي</w:t>
      </w:r>
      <w:r w:rsidR="00820014">
        <w:rPr>
          <w:rFonts w:ascii="Traditional Arabic" w:hAnsi="Traditional Arabic" w:cs="Traditional Arabic" w:hint="cs"/>
          <w:sz w:val="34"/>
          <w:szCs w:val="34"/>
          <w:rtl/>
        </w:rPr>
        <w:t>ى</w:t>
      </w:r>
      <w:r w:rsidR="00214167" w:rsidRPr="00B92884">
        <w:rPr>
          <w:rFonts w:ascii="Traditional Arabic" w:hAnsi="Traditional Arabic" w:cs="Traditional Arabic"/>
          <w:sz w:val="34"/>
          <w:szCs w:val="34"/>
          <w:rtl/>
        </w:rPr>
        <w:t xml:space="preserve"> بن بكر والجمهو</w:t>
      </w:r>
      <w:r w:rsidR="00BF61B0" w:rsidRPr="00B92884">
        <w:rPr>
          <w:rFonts w:ascii="Traditional Arabic" w:hAnsi="Traditional Arabic" w:cs="Traditional Arabic"/>
          <w:sz w:val="34"/>
          <w:szCs w:val="34"/>
          <w:rtl/>
        </w:rPr>
        <w:t>ر</w:t>
      </w:r>
      <w:r w:rsidR="00820014">
        <w:rPr>
          <w:rFonts w:ascii="Traditional Arabic" w:hAnsi="Traditional Arabic" w:cs="Traditional Arabic"/>
          <w:sz w:val="34"/>
          <w:szCs w:val="34"/>
          <w:rtl/>
        </w:rPr>
        <w:t>،</w:t>
      </w:r>
      <w:r w:rsidR="00BF61B0" w:rsidRPr="00B92884">
        <w:rPr>
          <w:rFonts w:ascii="Traditional Arabic" w:hAnsi="Traditional Arabic" w:cs="Traditional Arabic"/>
          <w:sz w:val="34"/>
          <w:szCs w:val="34"/>
          <w:rtl/>
        </w:rPr>
        <w:t xml:space="preserve"> وذكر بعضهم في شهر ذي الحجة</w:t>
      </w:r>
      <w:r w:rsidR="00820014">
        <w:rPr>
          <w:rFonts w:ascii="Traditional Arabic" w:hAnsi="Traditional Arabic" w:cs="Traditional Arabic"/>
          <w:sz w:val="34"/>
          <w:szCs w:val="34"/>
          <w:rtl/>
        </w:rPr>
        <w:t>،</w:t>
      </w:r>
      <w:r w:rsidR="00BF61B0" w:rsidRPr="00B92884">
        <w:rPr>
          <w:rFonts w:ascii="Traditional Arabic" w:hAnsi="Traditional Arabic" w:cs="Traditional Arabic"/>
          <w:sz w:val="34"/>
          <w:szCs w:val="34"/>
          <w:rtl/>
        </w:rPr>
        <w:t xml:space="preserve"> وقيل سنة 74</w:t>
      </w:r>
      <w:r w:rsidR="00EF0B0C">
        <w:rPr>
          <w:rFonts w:ascii="Traditional Arabic" w:hAnsi="Traditional Arabic" w:cs="Traditional Arabic"/>
          <w:sz w:val="34"/>
          <w:szCs w:val="34"/>
          <w:rtl/>
        </w:rPr>
        <w:t>،</w:t>
      </w:r>
      <w:r w:rsidR="00BF61B0" w:rsidRPr="00B92884">
        <w:rPr>
          <w:rFonts w:ascii="Traditional Arabic" w:hAnsi="Traditional Arabic" w:cs="Traditional Arabic"/>
          <w:sz w:val="34"/>
          <w:szCs w:val="34"/>
          <w:rtl/>
        </w:rPr>
        <w:t xml:space="preserve"> وبه جزم خليفة وسعيد بن جبير </w:t>
      </w:r>
      <w:r w:rsidR="00BF61B0" w:rsidRPr="00B92884">
        <w:rPr>
          <w:rStyle w:val="a7"/>
          <w:rFonts w:ascii="Traditional Arabic" w:hAnsi="Traditional Arabic" w:cs="Traditional Arabic"/>
          <w:sz w:val="34"/>
          <w:szCs w:val="34"/>
          <w:rtl/>
        </w:rPr>
        <w:footnoteReference w:id="15"/>
      </w:r>
      <w:r w:rsidR="00EF0B0C">
        <w:rPr>
          <w:rFonts w:ascii="Traditional Arabic" w:hAnsi="Traditional Arabic" w:cs="Traditional Arabic"/>
          <w:sz w:val="34"/>
          <w:szCs w:val="34"/>
          <w:rtl/>
        </w:rPr>
        <w:t>،</w:t>
      </w:r>
      <w:r w:rsidR="00BF61B0" w:rsidRPr="00B92884">
        <w:rPr>
          <w:rFonts w:ascii="Traditional Arabic" w:hAnsi="Traditional Arabic" w:cs="Traditional Arabic"/>
          <w:sz w:val="34"/>
          <w:szCs w:val="34"/>
          <w:rtl/>
        </w:rPr>
        <w:t xml:space="preserve"> توفي مسموم</w:t>
      </w:r>
      <w:r w:rsidR="00EF0B0C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="00BF61B0" w:rsidRPr="00B92884">
        <w:rPr>
          <w:rFonts w:ascii="Traditional Arabic" w:hAnsi="Traditional Arabic" w:cs="Traditional Arabic"/>
          <w:sz w:val="34"/>
          <w:szCs w:val="34"/>
          <w:rtl/>
        </w:rPr>
        <w:t xml:space="preserve">ا </w:t>
      </w:r>
      <w:r w:rsidR="006C10FC" w:rsidRPr="00B92884">
        <w:rPr>
          <w:rFonts w:ascii="Traditional Arabic" w:hAnsi="Traditional Arabic" w:cs="Traditional Arabic"/>
          <w:sz w:val="34"/>
          <w:szCs w:val="34"/>
          <w:rtl/>
        </w:rPr>
        <w:t>بأمر</w:t>
      </w:r>
      <w:r w:rsidR="00BF61B0" w:rsidRPr="00B92884">
        <w:rPr>
          <w:rFonts w:ascii="Traditional Arabic" w:hAnsi="Traditional Arabic" w:cs="Traditional Arabic"/>
          <w:sz w:val="34"/>
          <w:szCs w:val="34"/>
          <w:rtl/>
        </w:rPr>
        <w:t xml:space="preserve"> الحجاج</w:t>
      </w:r>
      <w:r w:rsidR="00EF0B0C">
        <w:rPr>
          <w:rFonts w:ascii="Traditional Arabic" w:hAnsi="Traditional Arabic" w:cs="Traditional Arabic"/>
          <w:sz w:val="34"/>
          <w:szCs w:val="34"/>
          <w:rtl/>
        </w:rPr>
        <w:t>،</w:t>
      </w:r>
      <w:r w:rsidR="00BF61B0" w:rsidRPr="00B92884">
        <w:rPr>
          <w:rFonts w:ascii="Traditional Arabic" w:hAnsi="Traditional Arabic" w:cs="Traditional Arabic"/>
          <w:sz w:val="34"/>
          <w:szCs w:val="34"/>
          <w:rtl/>
        </w:rPr>
        <w:t xml:space="preserve"> وك</w:t>
      </w:r>
      <w:r w:rsidR="00EF0B0C">
        <w:rPr>
          <w:rFonts w:ascii="Traditional Arabic" w:hAnsi="Traditional Arabic" w:cs="Traditional Arabic" w:hint="cs"/>
          <w:sz w:val="34"/>
          <w:szCs w:val="34"/>
          <w:rtl/>
        </w:rPr>
        <w:t>ا</w:t>
      </w:r>
      <w:r w:rsidR="00BF61B0" w:rsidRPr="00B92884">
        <w:rPr>
          <w:rFonts w:ascii="Traditional Arabic" w:hAnsi="Traditional Arabic" w:cs="Traditional Arabic"/>
          <w:sz w:val="34"/>
          <w:szCs w:val="34"/>
          <w:rtl/>
        </w:rPr>
        <w:t>ن عمره ست</w:t>
      </w:r>
      <w:r w:rsidR="00EF0B0C">
        <w:rPr>
          <w:rFonts w:ascii="Traditional Arabic" w:hAnsi="Traditional Arabic" w:cs="Traditional Arabic" w:hint="cs"/>
          <w:sz w:val="34"/>
          <w:szCs w:val="34"/>
          <w:rtl/>
        </w:rPr>
        <w:t>ًّا</w:t>
      </w:r>
      <w:r w:rsidR="00BF61B0" w:rsidRPr="00B92884">
        <w:rPr>
          <w:rFonts w:ascii="Traditional Arabic" w:hAnsi="Traditional Arabic" w:cs="Traditional Arabic"/>
          <w:sz w:val="34"/>
          <w:szCs w:val="34"/>
          <w:rtl/>
        </w:rPr>
        <w:t xml:space="preserve"> وثمانين</w:t>
      </w:r>
      <w:r w:rsidR="00EF0B0C">
        <w:rPr>
          <w:rFonts w:ascii="Traditional Arabic" w:hAnsi="Traditional Arabic" w:cs="Traditional Arabic"/>
          <w:sz w:val="34"/>
          <w:szCs w:val="34"/>
          <w:rtl/>
        </w:rPr>
        <w:t>،</w:t>
      </w:r>
      <w:r w:rsidR="00BF61B0" w:rsidRPr="00B92884">
        <w:rPr>
          <w:rFonts w:ascii="Traditional Arabic" w:hAnsi="Traditional Arabic" w:cs="Traditional Arabic"/>
          <w:sz w:val="34"/>
          <w:szCs w:val="34"/>
          <w:rtl/>
        </w:rPr>
        <w:t xml:space="preserve"> وقيل </w:t>
      </w:r>
      <w:r w:rsidR="00EF0B0C">
        <w:rPr>
          <w:rFonts w:ascii="Traditional Arabic" w:hAnsi="Traditional Arabic" w:cs="Traditional Arabic" w:hint="cs"/>
          <w:sz w:val="34"/>
          <w:szCs w:val="34"/>
          <w:rtl/>
        </w:rPr>
        <w:t>أ</w:t>
      </w:r>
      <w:r w:rsidR="00BF61B0" w:rsidRPr="00B92884">
        <w:rPr>
          <w:rFonts w:ascii="Traditional Arabic" w:hAnsi="Traditional Arabic" w:cs="Traditional Arabic"/>
          <w:sz w:val="34"/>
          <w:szCs w:val="34"/>
          <w:rtl/>
        </w:rPr>
        <w:t>ربع وثمانين</w:t>
      </w:r>
      <w:r w:rsidR="00EF0B0C">
        <w:rPr>
          <w:rFonts w:ascii="Traditional Arabic" w:hAnsi="Traditional Arabic" w:cs="Traditional Arabic"/>
          <w:sz w:val="34"/>
          <w:szCs w:val="34"/>
          <w:rtl/>
        </w:rPr>
        <w:t>،</w:t>
      </w:r>
      <w:r w:rsidR="00BF61B0" w:rsidRPr="00B92884">
        <w:rPr>
          <w:rFonts w:ascii="Traditional Arabic" w:hAnsi="Traditional Arabic" w:cs="Traditional Arabic"/>
          <w:sz w:val="34"/>
          <w:szCs w:val="34"/>
          <w:rtl/>
        </w:rPr>
        <w:t xml:space="preserve"> ودفن بالمحصب</w:t>
      </w:r>
      <w:r w:rsidR="00BF61B0" w:rsidRPr="00B92884">
        <w:rPr>
          <w:rStyle w:val="a7"/>
          <w:rFonts w:ascii="Traditional Arabic" w:hAnsi="Traditional Arabic" w:cs="Traditional Arabic"/>
          <w:sz w:val="34"/>
          <w:szCs w:val="34"/>
          <w:rtl/>
        </w:rPr>
        <w:footnoteReference w:id="16"/>
      </w:r>
      <w:r w:rsidR="00EF0B0C">
        <w:rPr>
          <w:rFonts w:ascii="Traditional Arabic" w:hAnsi="Traditional Arabic" w:cs="Traditional Arabic"/>
          <w:sz w:val="34"/>
          <w:szCs w:val="34"/>
          <w:rtl/>
        </w:rPr>
        <w:t>،</w:t>
      </w:r>
      <w:r w:rsidR="00BF61B0" w:rsidRPr="00B92884">
        <w:rPr>
          <w:rFonts w:ascii="Traditional Arabic" w:hAnsi="Traditional Arabic" w:cs="Traditional Arabic"/>
          <w:sz w:val="34"/>
          <w:szCs w:val="34"/>
          <w:rtl/>
        </w:rPr>
        <w:t xml:space="preserve"> وقيل بذي طوى</w:t>
      </w:r>
      <w:r w:rsidR="00BF61B0" w:rsidRPr="00B92884">
        <w:rPr>
          <w:rStyle w:val="a7"/>
          <w:rFonts w:ascii="Traditional Arabic" w:hAnsi="Traditional Arabic" w:cs="Traditional Arabic"/>
          <w:sz w:val="34"/>
          <w:szCs w:val="34"/>
          <w:rtl/>
        </w:rPr>
        <w:footnoteReference w:id="17"/>
      </w:r>
      <w:r w:rsidR="00EF0B0C">
        <w:rPr>
          <w:rFonts w:ascii="Traditional Arabic" w:hAnsi="Traditional Arabic" w:cs="Traditional Arabic"/>
          <w:sz w:val="34"/>
          <w:szCs w:val="34"/>
          <w:rtl/>
        </w:rPr>
        <w:t>،</w:t>
      </w:r>
      <w:r w:rsidR="00EF0B0C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="00901C64" w:rsidRPr="00B92884">
        <w:rPr>
          <w:rFonts w:ascii="Traditional Arabic" w:hAnsi="Traditional Arabic" w:cs="Traditional Arabic"/>
          <w:sz w:val="34"/>
          <w:szCs w:val="34"/>
          <w:rtl/>
        </w:rPr>
        <w:t xml:space="preserve">وقيل بفخ </w:t>
      </w:r>
      <w:r w:rsidR="00901C64" w:rsidRPr="00B92884">
        <w:rPr>
          <w:rStyle w:val="a7"/>
          <w:rFonts w:ascii="Traditional Arabic" w:hAnsi="Traditional Arabic" w:cs="Traditional Arabic"/>
          <w:sz w:val="34"/>
          <w:szCs w:val="34"/>
          <w:rtl/>
        </w:rPr>
        <w:footnoteReference w:id="18"/>
      </w:r>
      <w:r w:rsidR="00EF0B0C">
        <w:rPr>
          <w:rFonts w:ascii="Traditional Arabic" w:hAnsi="Traditional Arabic" w:cs="Traditional Arabic"/>
          <w:sz w:val="34"/>
          <w:szCs w:val="34"/>
          <w:rtl/>
        </w:rPr>
        <w:t>،</w:t>
      </w:r>
      <w:r w:rsidR="00901C64" w:rsidRPr="00B92884">
        <w:rPr>
          <w:rFonts w:ascii="Traditional Arabic" w:hAnsi="Traditional Arabic" w:cs="Traditional Arabic"/>
          <w:sz w:val="34"/>
          <w:szCs w:val="34"/>
          <w:rtl/>
        </w:rPr>
        <w:t xml:space="preserve"> وقيل بسرف</w:t>
      </w:r>
      <w:r w:rsidR="00901C64" w:rsidRPr="00B92884">
        <w:rPr>
          <w:rStyle w:val="a7"/>
          <w:rFonts w:ascii="Traditional Arabic" w:hAnsi="Traditional Arabic" w:cs="Traditional Arabic"/>
          <w:sz w:val="34"/>
          <w:szCs w:val="34"/>
          <w:rtl/>
        </w:rPr>
        <w:footnoteReference w:id="19"/>
      </w:r>
      <w:r w:rsidR="00EF0B0C">
        <w:rPr>
          <w:rFonts w:ascii="Traditional Arabic" w:hAnsi="Traditional Arabic" w:cs="Traditional Arabic"/>
          <w:sz w:val="34"/>
          <w:szCs w:val="34"/>
          <w:rtl/>
        </w:rPr>
        <w:t>،</w:t>
      </w:r>
      <w:r w:rsidR="00901C64" w:rsidRPr="00B92884">
        <w:rPr>
          <w:rFonts w:ascii="Traditional Arabic" w:hAnsi="Traditional Arabic" w:cs="Traditional Arabic"/>
          <w:sz w:val="34"/>
          <w:szCs w:val="34"/>
          <w:rtl/>
        </w:rPr>
        <w:t xml:space="preserve"> وعن سالم بن 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>عبدا</w:t>
      </w:r>
      <w:r w:rsidR="00901C64" w:rsidRPr="00B92884">
        <w:rPr>
          <w:rFonts w:ascii="Traditional Arabic" w:hAnsi="Traditional Arabic" w:cs="Traditional Arabic"/>
          <w:sz w:val="34"/>
          <w:szCs w:val="34"/>
          <w:rtl/>
        </w:rPr>
        <w:t>لله بن عمر بن الخطاب قال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901C64" w:rsidRPr="00B92884">
        <w:rPr>
          <w:rFonts w:ascii="Traditional Arabic" w:hAnsi="Traditional Arabic" w:cs="Traditional Arabic"/>
          <w:sz w:val="34"/>
          <w:szCs w:val="34"/>
          <w:rtl/>
        </w:rPr>
        <w:t>مات</w:t>
      </w:r>
      <w:r w:rsidR="004C0070">
        <w:rPr>
          <w:rFonts w:ascii="Traditional Arabic" w:hAnsi="Traditional Arabic" w:cs="Traditional Arabic"/>
          <w:sz w:val="34"/>
          <w:szCs w:val="34"/>
          <w:rtl/>
        </w:rPr>
        <w:t xml:space="preserve"> أبي </w:t>
      </w:r>
      <w:r w:rsidR="00901C64" w:rsidRPr="00B92884">
        <w:rPr>
          <w:rFonts w:ascii="Traditional Arabic" w:hAnsi="Traditional Arabic" w:cs="Traditional Arabic"/>
          <w:sz w:val="34"/>
          <w:szCs w:val="34"/>
          <w:rtl/>
        </w:rPr>
        <w:t>بمكة</w:t>
      </w:r>
      <w:r w:rsidR="00EF0B0C">
        <w:rPr>
          <w:rFonts w:ascii="Traditional Arabic" w:hAnsi="Traditional Arabic" w:cs="Traditional Arabic"/>
          <w:sz w:val="34"/>
          <w:szCs w:val="34"/>
          <w:rtl/>
        </w:rPr>
        <w:t>،</w:t>
      </w:r>
      <w:r w:rsidR="00901C64" w:rsidRPr="00B92884">
        <w:rPr>
          <w:rFonts w:ascii="Traditional Arabic" w:hAnsi="Traditional Arabic" w:cs="Traditional Arabic"/>
          <w:sz w:val="34"/>
          <w:szCs w:val="34"/>
          <w:rtl/>
        </w:rPr>
        <w:t xml:space="preserve"> ودفن بفخ سنة </w:t>
      </w:r>
      <w:r w:rsidR="00EF0B0C">
        <w:rPr>
          <w:rFonts w:ascii="Traditional Arabic" w:hAnsi="Traditional Arabic" w:cs="Traditional Arabic" w:hint="cs"/>
          <w:sz w:val="34"/>
          <w:szCs w:val="34"/>
          <w:rtl/>
        </w:rPr>
        <w:t>أ</w:t>
      </w:r>
      <w:r w:rsidR="00901C64" w:rsidRPr="00B92884">
        <w:rPr>
          <w:rFonts w:ascii="Traditional Arabic" w:hAnsi="Traditional Arabic" w:cs="Traditional Arabic"/>
          <w:sz w:val="34"/>
          <w:szCs w:val="34"/>
          <w:rtl/>
        </w:rPr>
        <w:t xml:space="preserve">ربع وسبعين وهو ابن </w:t>
      </w:r>
      <w:r w:rsidR="00EF0B0C">
        <w:rPr>
          <w:rFonts w:ascii="Traditional Arabic" w:hAnsi="Traditional Arabic" w:cs="Traditional Arabic" w:hint="cs"/>
          <w:sz w:val="34"/>
          <w:szCs w:val="34"/>
          <w:rtl/>
        </w:rPr>
        <w:t>أ</w:t>
      </w:r>
      <w:r w:rsidR="00901C64" w:rsidRPr="00B92884">
        <w:rPr>
          <w:rFonts w:ascii="Traditional Arabic" w:hAnsi="Traditional Arabic" w:cs="Traditional Arabic"/>
          <w:sz w:val="34"/>
          <w:szCs w:val="34"/>
          <w:rtl/>
        </w:rPr>
        <w:t>ربع وثمانين</w:t>
      </w:r>
      <w:r w:rsidR="00EF0B0C">
        <w:rPr>
          <w:rFonts w:ascii="Traditional Arabic" w:hAnsi="Traditional Arabic" w:cs="Traditional Arabic"/>
          <w:sz w:val="34"/>
          <w:szCs w:val="34"/>
          <w:rtl/>
        </w:rPr>
        <w:t>،</w:t>
      </w:r>
      <w:r w:rsidR="00901C64" w:rsidRPr="00B92884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="00EF0B0C">
        <w:rPr>
          <w:rFonts w:ascii="Traditional Arabic" w:hAnsi="Traditional Arabic" w:cs="Traditional Arabic" w:hint="cs"/>
          <w:sz w:val="34"/>
          <w:szCs w:val="34"/>
          <w:rtl/>
        </w:rPr>
        <w:t>أ</w:t>
      </w:r>
      <w:r w:rsidR="00901C64" w:rsidRPr="00B92884">
        <w:rPr>
          <w:rFonts w:ascii="Traditional Arabic" w:hAnsi="Traditional Arabic" w:cs="Traditional Arabic"/>
          <w:sz w:val="34"/>
          <w:szCs w:val="34"/>
          <w:rtl/>
        </w:rPr>
        <w:t>وصاني</w:t>
      </w:r>
      <w:r w:rsidR="0017308A">
        <w:rPr>
          <w:rFonts w:ascii="Traditional Arabic" w:hAnsi="Traditional Arabic" w:cs="Traditional Arabic"/>
          <w:sz w:val="34"/>
          <w:szCs w:val="34"/>
          <w:rtl/>
        </w:rPr>
        <w:t xml:space="preserve"> أن </w:t>
      </w:r>
      <w:r w:rsidR="00EF0B0C">
        <w:rPr>
          <w:rFonts w:ascii="Traditional Arabic" w:hAnsi="Traditional Arabic" w:cs="Traditional Arabic" w:hint="cs"/>
          <w:sz w:val="34"/>
          <w:szCs w:val="34"/>
          <w:rtl/>
        </w:rPr>
        <w:t>أ</w:t>
      </w:r>
      <w:r w:rsidR="00901C64" w:rsidRPr="00B92884">
        <w:rPr>
          <w:rFonts w:ascii="Traditional Arabic" w:hAnsi="Traditional Arabic" w:cs="Traditional Arabic"/>
          <w:sz w:val="34"/>
          <w:szCs w:val="34"/>
          <w:rtl/>
        </w:rPr>
        <w:t>دفنه خارج الحرم</w:t>
      </w:r>
      <w:r w:rsidR="00EF0B0C">
        <w:rPr>
          <w:rFonts w:ascii="Traditional Arabic" w:hAnsi="Traditional Arabic" w:cs="Traditional Arabic"/>
          <w:sz w:val="34"/>
          <w:szCs w:val="34"/>
          <w:rtl/>
        </w:rPr>
        <w:t>،</w:t>
      </w:r>
      <w:r w:rsidR="00901C64" w:rsidRPr="00B92884">
        <w:rPr>
          <w:rFonts w:ascii="Traditional Arabic" w:hAnsi="Traditional Arabic" w:cs="Traditional Arabic"/>
          <w:sz w:val="34"/>
          <w:szCs w:val="34"/>
          <w:rtl/>
        </w:rPr>
        <w:t xml:space="preserve"> فلم نقدر</w:t>
      </w:r>
      <w:r w:rsidR="00EF0B0C">
        <w:rPr>
          <w:rFonts w:ascii="Traditional Arabic" w:hAnsi="Traditional Arabic" w:cs="Traditional Arabic"/>
          <w:sz w:val="34"/>
          <w:szCs w:val="34"/>
          <w:rtl/>
        </w:rPr>
        <w:t>،</w:t>
      </w:r>
      <w:r w:rsidR="00901C64" w:rsidRPr="00B92884">
        <w:rPr>
          <w:rFonts w:ascii="Traditional Arabic" w:hAnsi="Traditional Arabic" w:cs="Traditional Arabic"/>
          <w:sz w:val="34"/>
          <w:szCs w:val="34"/>
          <w:rtl/>
        </w:rPr>
        <w:t xml:space="preserve"> فدفناه بفخ في الحرم في مقبرة المهاجرين </w:t>
      </w:r>
      <w:r w:rsidR="00901C64" w:rsidRPr="00B92884">
        <w:rPr>
          <w:rStyle w:val="a7"/>
          <w:rFonts w:ascii="Traditional Arabic" w:hAnsi="Traditional Arabic" w:cs="Traditional Arabic"/>
          <w:sz w:val="34"/>
          <w:szCs w:val="34"/>
          <w:rtl/>
        </w:rPr>
        <w:footnoteReference w:id="20"/>
      </w:r>
      <w:r w:rsidR="00EF0B0C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901C64" w:rsidRPr="00B92884" w:rsidRDefault="00BB75DA" w:rsidP="009344C2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المبحث الثالث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901C64" w:rsidRPr="00B92884">
        <w:rPr>
          <w:rFonts w:ascii="Traditional Arabic" w:hAnsi="Traditional Arabic" w:cs="Traditional Arabic"/>
          <w:sz w:val="34"/>
          <w:szCs w:val="34"/>
          <w:rtl/>
        </w:rPr>
        <w:t>تخريج الحديث</w:t>
      </w:r>
      <w:r w:rsidR="0002609B" w:rsidRPr="00B92884">
        <w:rPr>
          <w:rStyle w:val="a7"/>
          <w:rFonts w:ascii="Traditional Arabic" w:hAnsi="Traditional Arabic" w:cs="Traditional Arabic"/>
          <w:sz w:val="34"/>
          <w:szCs w:val="34"/>
          <w:rtl/>
        </w:rPr>
        <w:footnoteReference w:id="21"/>
      </w:r>
      <w:r w:rsidR="00EF0B0C">
        <w:rPr>
          <w:rFonts w:ascii="Traditional Arabic" w:hAnsi="Traditional Arabic" w:cs="Traditional Arabic" w:hint="cs"/>
          <w:sz w:val="34"/>
          <w:szCs w:val="34"/>
          <w:rtl/>
        </w:rPr>
        <w:t>:</w:t>
      </w:r>
    </w:p>
    <w:p w:rsidR="008539D1" w:rsidRPr="00B92884" w:rsidRDefault="00EF0B0C" w:rsidP="009344C2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b/>
          <w:bCs/>
          <w:sz w:val="34"/>
          <w:szCs w:val="34"/>
        </w:rPr>
      </w:pPr>
      <w:r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* </w:t>
      </w:r>
      <w:r w:rsidR="008539D1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روى البخاري</w:t>
      </w:r>
      <w:r w:rsidR="0017308A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(</w:t>
      </w:r>
      <w:r w:rsidR="008539D1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1</w:t>
      </w:r>
      <w:r w:rsidR="004C0070"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="008539D1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6608) -</w:t>
      </w:r>
      <w:r w:rsidR="0017308A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(</w:t>
      </w:r>
      <w:r w:rsidR="008539D1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1</w:t>
      </w:r>
      <w:r w:rsidR="004C0070"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="008539D1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6693)</w:t>
      </w:r>
      <w:r w:rsidR="00DE3B8B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، </w:t>
      </w:r>
      <w:r w:rsidR="008539D1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ومسلم</w:t>
      </w:r>
      <w:r w:rsidR="0017308A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(</w:t>
      </w:r>
      <w:r w:rsidR="008539D1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1</w:t>
      </w:r>
      <w:r w:rsidR="004C0070"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="008539D1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1693)</w:t>
      </w:r>
      <w:r w:rsidR="00DE3B8B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، </w:t>
      </w:r>
      <w:r w:rsidR="008539D1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وابن </w:t>
      </w:r>
      <w:r w:rsidR="004C0070">
        <w:rPr>
          <w:rFonts w:ascii="Traditional Arabic" w:hAnsi="Traditional Arabic" w:cs="Traditional Arabic"/>
          <w:b/>
          <w:bCs/>
          <w:sz w:val="34"/>
          <w:szCs w:val="34"/>
          <w:rtl/>
        </w:rPr>
        <w:t>ماجه</w:t>
      </w:r>
      <w:r w:rsidR="0017308A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(</w:t>
      </w:r>
      <w:r w:rsidR="008539D1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1</w:t>
      </w:r>
      <w:r w:rsidR="004C0070"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="008539D1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2136)</w:t>
      </w:r>
      <w:r w:rsidR="004C0070"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="008539D1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والنسائي</w:t>
      </w:r>
      <w:r w:rsidR="0017308A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(</w:t>
      </w:r>
      <w:r w:rsidR="008539D1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7</w:t>
      </w:r>
      <w:r w:rsidR="004C0070"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="008539D1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3801) </w:t>
      </w:r>
      <w:r w:rsidR="00DE3B8B">
        <w:rPr>
          <w:rFonts w:ascii="Traditional Arabic" w:hAnsi="Traditional Arabic" w:cs="Traditional Arabic"/>
          <w:b/>
          <w:bCs/>
          <w:sz w:val="34"/>
          <w:szCs w:val="34"/>
          <w:rtl/>
        </w:rPr>
        <w:t>-</w:t>
      </w:r>
      <w:r w:rsidR="0017308A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(</w:t>
      </w:r>
      <w:r w:rsidR="008539D1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7</w:t>
      </w:r>
      <w:r w:rsidR="004C0070"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="008539D1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3802) </w:t>
      </w:r>
      <w:r w:rsidR="00DE3B8B">
        <w:rPr>
          <w:rFonts w:ascii="Traditional Arabic" w:hAnsi="Traditional Arabic" w:cs="Traditional Arabic"/>
          <w:b/>
          <w:bCs/>
          <w:sz w:val="34"/>
          <w:szCs w:val="34"/>
          <w:rtl/>
        </w:rPr>
        <w:t>-</w:t>
      </w:r>
      <w:r w:rsidR="0017308A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(</w:t>
      </w:r>
      <w:r w:rsidR="008539D1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7</w:t>
      </w:r>
      <w:r w:rsidR="004C0070"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="008539D1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3803) عن طريق منصور عن </w:t>
      </w:r>
      <w:r w:rsidR="00DE3B8B">
        <w:rPr>
          <w:rFonts w:ascii="Traditional Arabic" w:hAnsi="Traditional Arabic" w:cs="Traditional Arabic"/>
          <w:b/>
          <w:bCs/>
          <w:sz w:val="34"/>
          <w:szCs w:val="34"/>
          <w:rtl/>
        </w:rPr>
        <w:lastRenderedPageBreak/>
        <w:t>عبدا</w:t>
      </w:r>
      <w:r w:rsidR="008539D1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لله بن مرة ع</w:t>
      </w:r>
      <w:r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ن</w:t>
      </w:r>
      <w:r w:rsidR="008539D1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ابن عمر</w:t>
      </w:r>
      <w:r w:rsid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>رضي الله عنه</w:t>
      </w:r>
      <w:r>
        <w:rPr>
          <w:rFonts w:ascii="Traditional Arabic" w:hAnsi="Traditional Arabic" w:cs="Traditional Arabic"/>
          <w:sz w:val="34"/>
          <w:szCs w:val="34"/>
          <w:rtl/>
        </w:rPr>
        <w:t>،</w:t>
      </w:r>
      <w:r w:rsidR="008539D1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وروى</w:t>
      </w:r>
      <w:r w:rsidR="004C0070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أب</w:t>
      </w:r>
      <w:r w:rsidR="00972D2D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و</w:t>
      </w:r>
      <w:r w:rsidR="004C0070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8539D1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داود عن منصور عن </w:t>
      </w:r>
      <w:r w:rsidR="00DE3B8B">
        <w:rPr>
          <w:rFonts w:ascii="Traditional Arabic" w:hAnsi="Traditional Arabic" w:cs="Traditional Arabic"/>
          <w:b/>
          <w:bCs/>
          <w:sz w:val="34"/>
          <w:szCs w:val="34"/>
          <w:rtl/>
        </w:rPr>
        <w:t>عبدا</w:t>
      </w:r>
      <w:r w:rsidR="008539D1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لله بن مرة</w:t>
      </w:r>
      <w:r w:rsidR="00972D2D"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="008539D1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قال عثمان الهمداني عن </w:t>
      </w:r>
      <w:r w:rsidR="00DE3B8B">
        <w:rPr>
          <w:rFonts w:ascii="Traditional Arabic" w:hAnsi="Traditional Arabic" w:cs="Traditional Arabic"/>
          <w:b/>
          <w:bCs/>
          <w:sz w:val="34"/>
          <w:szCs w:val="34"/>
          <w:rtl/>
        </w:rPr>
        <w:t>عبدا</w:t>
      </w:r>
      <w:r w:rsidR="008539D1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لله بن عمر</w:t>
      </w:r>
      <w:r w:rsidR="0017308A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(</w:t>
      </w:r>
      <w:r w:rsidR="008539D1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1</w:t>
      </w:r>
      <w:r w:rsidR="004C0070"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="008539D1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3287).</w:t>
      </w:r>
    </w:p>
    <w:p w:rsidR="008539D1" w:rsidRPr="00B92884" w:rsidRDefault="00972D2D" w:rsidP="009344C2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b/>
          <w:bCs/>
          <w:sz w:val="34"/>
          <w:szCs w:val="34"/>
        </w:rPr>
      </w:pPr>
      <w:r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* </w:t>
      </w:r>
      <w:r w:rsidR="008539D1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روى البخاري</w:t>
      </w:r>
      <w:r w:rsidR="0017308A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(</w:t>
      </w:r>
      <w:r w:rsidR="008539D1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1</w:t>
      </w:r>
      <w:r w:rsidR="004C0070"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="008539D1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6694</w:t>
      </w:r>
      <w:r w:rsidR="004C0070">
        <w:rPr>
          <w:rFonts w:ascii="Traditional Arabic" w:hAnsi="Traditional Arabic" w:cs="Traditional Arabic"/>
          <w:b/>
          <w:bCs/>
          <w:sz w:val="34"/>
          <w:szCs w:val="34"/>
          <w:rtl/>
        </w:rPr>
        <w:t>)</w:t>
      </w:r>
      <w:r w:rsidR="00DE3B8B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، </w:t>
      </w:r>
      <w:r w:rsidR="008539D1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وابن </w:t>
      </w:r>
      <w:r w:rsidR="004C0070">
        <w:rPr>
          <w:rFonts w:ascii="Traditional Arabic" w:hAnsi="Traditional Arabic" w:cs="Traditional Arabic"/>
          <w:b/>
          <w:bCs/>
          <w:sz w:val="34"/>
          <w:szCs w:val="34"/>
          <w:rtl/>
        </w:rPr>
        <w:t>ماجه</w:t>
      </w:r>
      <w:r w:rsidR="0017308A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(</w:t>
      </w:r>
      <w:r w:rsidR="008539D1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1</w:t>
      </w:r>
      <w:r w:rsidR="004C0070"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="008539D1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2137)</w:t>
      </w:r>
      <w:r w:rsidR="00DE3B8B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، </w:t>
      </w:r>
      <w:r w:rsidR="008539D1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والنسائي</w:t>
      </w:r>
      <w:r w:rsidR="0017308A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(</w:t>
      </w:r>
      <w:r w:rsidR="008539D1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7</w:t>
      </w:r>
      <w:r w:rsidR="004C0070"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="008539D1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3804)</w:t>
      </w:r>
      <w:r w:rsidR="0002609B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عن طريق</w:t>
      </w:r>
      <w:r w:rsidR="004C0070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أب</w:t>
      </w:r>
      <w:r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ي</w:t>
      </w:r>
      <w:r w:rsidR="004C0070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02609B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الزناد عن ال</w:t>
      </w:r>
      <w:r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أ</w:t>
      </w:r>
      <w:r w:rsidR="0002609B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عرج عن</w:t>
      </w:r>
      <w:r w:rsidR="004C0070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أبي </w:t>
      </w:r>
      <w:r w:rsidR="0002609B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هريرة</w:t>
      </w:r>
      <w:r w:rsid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>رضي الله عنه</w:t>
      </w:r>
      <w:r w:rsid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.</w:t>
      </w:r>
    </w:p>
    <w:p w:rsidR="007F15A4" w:rsidRPr="00B92884" w:rsidRDefault="00972D2D" w:rsidP="009344C2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b/>
          <w:bCs/>
          <w:sz w:val="34"/>
          <w:szCs w:val="34"/>
        </w:rPr>
      </w:pPr>
      <w:r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* </w:t>
      </w:r>
      <w:r w:rsidR="007F15A4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روى مسلم</w:t>
      </w:r>
      <w:r w:rsidR="0017308A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(</w:t>
      </w:r>
      <w:r w:rsidR="007F15A4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1</w:t>
      </w:r>
      <w:r w:rsidR="004C0070"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="007F15A4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1640)</w:t>
      </w:r>
      <w:r w:rsidR="004C0070"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="007F15A4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الترمذي</w:t>
      </w:r>
      <w:r w:rsidR="0017308A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(</w:t>
      </w:r>
      <w:r w:rsidR="007F15A4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1</w:t>
      </w:r>
      <w:r w:rsidR="004C0070"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="007F15A4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1538)</w:t>
      </w:r>
      <w:r w:rsidR="004C0070"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="007F15A4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والنسائي</w:t>
      </w:r>
      <w:r w:rsidR="0017308A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(</w:t>
      </w:r>
      <w:r w:rsidR="007F15A4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7</w:t>
      </w:r>
      <w:r w:rsidR="004C0070"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="007F15A4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3805) عن طريق قتيبة بن سعيد</w:t>
      </w:r>
      <w:r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="007F15A4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عن </w:t>
      </w:r>
      <w:r w:rsidR="00DE3B8B">
        <w:rPr>
          <w:rFonts w:ascii="Traditional Arabic" w:hAnsi="Traditional Arabic" w:cs="Traditional Arabic"/>
          <w:b/>
          <w:bCs/>
          <w:sz w:val="34"/>
          <w:szCs w:val="34"/>
          <w:rtl/>
        </w:rPr>
        <w:t>عبدا</w:t>
      </w:r>
      <w:r w:rsidR="007F15A4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لعزيز بن محمد</w:t>
      </w:r>
      <w:r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="007F15A4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عن العلاء بن </w:t>
      </w:r>
      <w:r w:rsidR="00DE3B8B">
        <w:rPr>
          <w:rFonts w:ascii="Traditional Arabic" w:hAnsi="Traditional Arabic" w:cs="Traditional Arabic"/>
          <w:b/>
          <w:bCs/>
          <w:sz w:val="34"/>
          <w:szCs w:val="34"/>
          <w:rtl/>
        </w:rPr>
        <w:t>عبدا</w:t>
      </w:r>
      <w:r w:rsidR="007F15A4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لرحمن</w:t>
      </w:r>
      <w:r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="007F15A4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عن </w:t>
      </w:r>
      <w:r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أ</w:t>
      </w:r>
      <w:r w:rsidR="007F15A4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بيه</w:t>
      </w:r>
      <w:r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="007F15A4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عن</w:t>
      </w:r>
      <w:r w:rsidR="004C0070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أبي </w:t>
      </w:r>
      <w:r w:rsidR="007F15A4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هريرة</w:t>
      </w:r>
      <w:r w:rsid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>رضي الله عنه</w:t>
      </w:r>
      <w:r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751270" w:rsidRPr="00B92884" w:rsidRDefault="00972D2D" w:rsidP="009344C2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b/>
          <w:bCs/>
          <w:sz w:val="34"/>
          <w:szCs w:val="34"/>
        </w:rPr>
      </w:pPr>
      <w:r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* </w:t>
      </w:r>
      <w:r w:rsidR="00751270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ال</w:t>
      </w:r>
      <w:r w:rsidR="00DE3B8B">
        <w:rPr>
          <w:rFonts w:ascii="Traditional Arabic" w:hAnsi="Traditional Arabic" w:cs="Traditional Arabic"/>
          <w:b/>
          <w:bCs/>
          <w:sz w:val="34"/>
          <w:szCs w:val="34"/>
          <w:rtl/>
        </w:rPr>
        <w:t>أحاديث</w:t>
      </w:r>
      <w:r w:rsidR="00751270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التي انفرد ب</w:t>
      </w:r>
      <w:r w:rsidR="005047DD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روايتها</w:t>
      </w:r>
      <w:r w:rsidR="00DE3B8B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: </w:t>
      </w:r>
    </w:p>
    <w:p w:rsidR="00751270" w:rsidRPr="00B92884" w:rsidRDefault="00972D2D" w:rsidP="009344C2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- </w:t>
      </w:r>
      <w:r w:rsidR="00751270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ال</w:t>
      </w:r>
      <w:r w:rsidR="004C0070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إ</w:t>
      </w:r>
      <w:r w:rsidR="00751270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مام البخاري</w:t>
      </w:r>
      <w:r w:rsidR="00DE3B8B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751270" w:rsidRPr="00B92884" w:rsidRDefault="00972D2D" w:rsidP="009344C2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b/>
          <w:bCs/>
          <w:sz w:val="34"/>
          <w:szCs w:val="34"/>
        </w:rPr>
      </w:pPr>
      <w:r>
        <w:rPr>
          <w:rFonts w:ascii="Traditional Arabic" w:hAnsi="Traditional Arabic" w:cs="Traditional Arabic" w:hint="cs"/>
          <w:sz w:val="34"/>
          <w:szCs w:val="34"/>
          <w:rtl/>
        </w:rPr>
        <w:t xml:space="preserve">* </w:t>
      </w:r>
      <w:r w:rsidR="00751270" w:rsidRPr="00B92884">
        <w:rPr>
          <w:rFonts w:ascii="Traditional Arabic" w:hAnsi="Traditional Arabic" w:cs="Traditional Arabic"/>
          <w:sz w:val="34"/>
          <w:szCs w:val="34"/>
          <w:rtl/>
        </w:rPr>
        <w:t>انفرد البخاري برواية عن بشر بن محمد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6D5068">
        <w:rPr>
          <w:rFonts w:ascii="Traditional Arabic" w:hAnsi="Traditional Arabic" w:cs="Traditional Arabic" w:hint="cs"/>
          <w:sz w:val="34"/>
          <w:szCs w:val="34"/>
          <w:rtl/>
        </w:rPr>
        <w:t>أ</w:t>
      </w:r>
      <w:r w:rsidR="00751270" w:rsidRPr="00B92884">
        <w:rPr>
          <w:rFonts w:ascii="Traditional Arabic" w:hAnsi="Traditional Arabic" w:cs="Traditional Arabic"/>
          <w:sz w:val="34"/>
          <w:szCs w:val="34"/>
          <w:rtl/>
        </w:rPr>
        <w:t xml:space="preserve">خبرنا 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>عبدا</w:t>
      </w:r>
      <w:r w:rsidR="00751270" w:rsidRPr="00B92884">
        <w:rPr>
          <w:rFonts w:ascii="Traditional Arabic" w:hAnsi="Traditional Arabic" w:cs="Traditional Arabic"/>
          <w:sz w:val="34"/>
          <w:szCs w:val="34"/>
          <w:rtl/>
        </w:rPr>
        <w:t>لله</w:t>
      </w:r>
      <w:r w:rsidR="00DF2C98">
        <w:rPr>
          <w:rFonts w:ascii="Traditional Arabic" w:hAnsi="Traditional Arabic" w:cs="Traditional Arabic"/>
          <w:sz w:val="34"/>
          <w:szCs w:val="34"/>
          <w:rtl/>
        </w:rPr>
        <w:t>،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DF2C98">
        <w:rPr>
          <w:rFonts w:ascii="Traditional Arabic" w:hAnsi="Traditional Arabic" w:cs="Traditional Arabic" w:hint="cs"/>
          <w:sz w:val="34"/>
          <w:szCs w:val="34"/>
          <w:rtl/>
        </w:rPr>
        <w:t>أ</w:t>
      </w:r>
      <w:r w:rsidR="00751270" w:rsidRPr="00B92884">
        <w:rPr>
          <w:rFonts w:ascii="Traditional Arabic" w:hAnsi="Traditional Arabic" w:cs="Traditional Arabic"/>
          <w:sz w:val="34"/>
          <w:szCs w:val="34"/>
          <w:rtl/>
        </w:rPr>
        <w:t>خبرنا معمر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751270" w:rsidRPr="00B92884">
        <w:rPr>
          <w:rFonts w:ascii="Traditional Arabic" w:hAnsi="Traditional Arabic" w:cs="Traditional Arabic"/>
          <w:sz w:val="34"/>
          <w:szCs w:val="34"/>
          <w:rtl/>
        </w:rPr>
        <w:t>عن همام بن منبه</w:t>
      </w:r>
      <w:r w:rsidR="00DF2C98">
        <w:rPr>
          <w:rFonts w:ascii="Traditional Arabic" w:hAnsi="Traditional Arabic" w:cs="Traditional Arabic"/>
          <w:sz w:val="34"/>
          <w:szCs w:val="34"/>
          <w:rtl/>
        </w:rPr>
        <w:t>،</w:t>
      </w:r>
      <w:r w:rsidR="00751270" w:rsidRPr="00B92884">
        <w:rPr>
          <w:rFonts w:ascii="Traditional Arabic" w:hAnsi="Traditional Arabic" w:cs="Traditional Arabic"/>
          <w:sz w:val="34"/>
          <w:szCs w:val="34"/>
          <w:rtl/>
        </w:rPr>
        <w:t xml:space="preserve"> عن</w:t>
      </w:r>
      <w:r w:rsidR="004C0070">
        <w:rPr>
          <w:rFonts w:ascii="Traditional Arabic" w:hAnsi="Traditional Arabic" w:cs="Traditional Arabic"/>
          <w:sz w:val="34"/>
          <w:szCs w:val="34"/>
          <w:rtl/>
        </w:rPr>
        <w:t xml:space="preserve"> أبي </w:t>
      </w:r>
      <w:r w:rsidR="00751270" w:rsidRPr="00B92884">
        <w:rPr>
          <w:rFonts w:ascii="Traditional Arabic" w:hAnsi="Traditional Arabic" w:cs="Traditional Arabic"/>
          <w:sz w:val="34"/>
          <w:szCs w:val="34"/>
          <w:rtl/>
        </w:rPr>
        <w:t>هريرة</w:t>
      </w:r>
      <w:r w:rsidR="00DF2C98">
        <w:rPr>
          <w:rFonts w:ascii="Traditional Arabic" w:hAnsi="Traditional Arabic" w:cs="Traditional Arabic"/>
          <w:sz w:val="34"/>
          <w:szCs w:val="34"/>
          <w:rtl/>
        </w:rPr>
        <w:t>،</w:t>
      </w:r>
      <w:r w:rsidR="00751270" w:rsidRPr="00B92884">
        <w:rPr>
          <w:rFonts w:ascii="Traditional Arabic" w:hAnsi="Traditional Arabic" w:cs="Traditional Arabic"/>
          <w:sz w:val="34"/>
          <w:szCs w:val="34"/>
          <w:rtl/>
        </w:rPr>
        <w:t xml:space="preserve"> عن النبي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 صلى الله عليه وسلم</w:t>
      </w:r>
      <w:r w:rsidR="004C0070">
        <w:rPr>
          <w:rFonts w:ascii="Traditional Arabic" w:hAnsi="Traditional Arabic" w:cs="Traditional Arabic"/>
          <w:sz w:val="34"/>
          <w:szCs w:val="34"/>
          <w:rtl/>
        </w:rPr>
        <w:t>: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DF2C98">
        <w:rPr>
          <w:rFonts w:ascii="Traditional Arabic" w:hAnsi="Traditional Arabic" w:cs="Traditional Arabic"/>
          <w:b/>
          <w:bCs/>
          <w:sz w:val="34"/>
          <w:szCs w:val="34"/>
          <w:rtl/>
        </w:rPr>
        <w:t>((</w:t>
      </w:r>
      <w:r w:rsidR="00751270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لا ي</w:t>
      </w:r>
      <w:r w:rsidR="00DF2C98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أ</w:t>
      </w:r>
      <w:r w:rsidR="00751270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ت</w:t>
      </w:r>
      <w:r w:rsidR="00DF2C98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="00751270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DF2C98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- ا</w:t>
      </w:r>
      <w:r w:rsidR="00751270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بن</w:t>
      </w:r>
      <w:r w:rsidR="00DF2C98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="00751270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DF2C98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آ</w:t>
      </w:r>
      <w:r w:rsidR="00751270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دم</w:t>
      </w:r>
      <w:r w:rsidR="00DF2C98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 -</w:t>
      </w:r>
      <w:r w:rsidR="00751270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النذر</w:t>
      </w:r>
      <w:r w:rsidR="00DF2C98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ُ</w:t>
      </w:r>
      <w:r w:rsidR="00751270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بشيء لم يكن قد قدرته</w:t>
      </w:r>
      <w:r w:rsidR="00594187"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="00751270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ولكن يلقيه القدر وقد قدرته له</w:t>
      </w:r>
      <w:r w:rsidR="00DF2C98"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="00751270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DF2C98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أ</w:t>
      </w:r>
      <w:r w:rsidR="00751270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ستخرج به من البخيل</w:t>
      </w:r>
      <w:r w:rsidR="00594187">
        <w:rPr>
          <w:rFonts w:ascii="Traditional Arabic" w:hAnsi="Traditional Arabic" w:cs="Traditional Arabic"/>
          <w:b/>
          <w:bCs/>
          <w:sz w:val="34"/>
          <w:szCs w:val="34"/>
          <w:rtl/>
        </w:rPr>
        <w:t>))</w:t>
      </w:r>
      <w:r w:rsidR="0017308A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(</w:t>
      </w:r>
      <w:r w:rsidR="00751270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1</w:t>
      </w:r>
      <w:r w:rsidR="004C0070"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="00751270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6609</w:t>
      </w:r>
      <w:r w:rsidR="004C0070">
        <w:rPr>
          <w:rFonts w:ascii="Traditional Arabic" w:hAnsi="Traditional Arabic" w:cs="Traditional Arabic"/>
          <w:b/>
          <w:bCs/>
          <w:sz w:val="34"/>
          <w:szCs w:val="34"/>
          <w:rtl/>
        </w:rPr>
        <w:t>)</w:t>
      </w:r>
      <w:r w:rsidR="00594187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.</w:t>
      </w:r>
    </w:p>
    <w:p w:rsidR="00751270" w:rsidRPr="00B92884" w:rsidRDefault="00751270" w:rsidP="009344C2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ورو</w:t>
      </w:r>
      <w:r w:rsidR="00594187">
        <w:rPr>
          <w:rFonts w:ascii="Traditional Arabic" w:hAnsi="Traditional Arabic" w:cs="Traditional Arabic" w:hint="cs"/>
          <w:sz w:val="34"/>
          <w:szCs w:val="34"/>
          <w:rtl/>
        </w:rPr>
        <w:t>ى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كذلك عن يحيى بن صالح</w:t>
      </w:r>
      <w:r w:rsidR="00594187">
        <w:rPr>
          <w:rFonts w:ascii="Traditional Arabic" w:hAnsi="Traditional Arabic" w:cs="Traditional Arabic"/>
          <w:sz w:val="34"/>
          <w:szCs w:val="34"/>
          <w:rtl/>
        </w:rPr>
        <w:t>،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حدثنا فليح بن سليمان</w:t>
      </w:r>
      <w:r w:rsidR="00594187">
        <w:rPr>
          <w:rFonts w:ascii="Traditional Arabic" w:hAnsi="Traditional Arabic" w:cs="Traditional Arabic"/>
          <w:sz w:val="34"/>
          <w:szCs w:val="34"/>
          <w:rtl/>
        </w:rPr>
        <w:t>،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حدثنا سعيد بن الحارث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594187">
        <w:rPr>
          <w:rFonts w:ascii="Traditional Arabic" w:hAnsi="Traditional Arabic" w:cs="Traditional Arabic" w:hint="cs"/>
          <w:sz w:val="34"/>
          <w:szCs w:val="34"/>
          <w:rtl/>
        </w:rPr>
        <w:t>أ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نه سمع ابن عمر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 xml:space="preserve"> رضي الله عنه</w:t>
      </w:r>
      <w:r w:rsidR="00594187">
        <w:rPr>
          <w:rFonts w:ascii="Traditional Arabic" w:hAnsi="Traditional Arabic" w:cs="Traditional Arabic" w:hint="cs"/>
          <w:sz w:val="34"/>
          <w:szCs w:val="34"/>
          <w:rtl/>
        </w:rPr>
        <w:t>ما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يقول</w:t>
      </w:r>
      <w:r w:rsidR="00594187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594187">
        <w:rPr>
          <w:rFonts w:ascii="Traditional Arabic" w:hAnsi="Traditional Arabic" w:cs="Traditional Arabic" w:hint="cs"/>
          <w:sz w:val="34"/>
          <w:szCs w:val="34"/>
          <w:rtl/>
        </w:rPr>
        <w:t>أ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ولم ي</w:t>
      </w:r>
      <w:r w:rsidR="00594187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نه</w:t>
      </w:r>
      <w:r w:rsidR="00594187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وا عن النذر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>،</w:t>
      </w:r>
      <w:r w:rsidR="0017308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594187">
        <w:rPr>
          <w:rFonts w:ascii="Traditional Arabic" w:hAnsi="Traditional Arabic" w:cs="Traditional Arabic" w:hint="cs"/>
          <w:sz w:val="34"/>
          <w:szCs w:val="34"/>
          <w:rtl/>
        </w:rPr>
        <w:t>إ</w:t>
      </w:r>
      <w:r w:rsidR="0017308A">
        <w:rPr>
          <w:rFonts w:ascii="Traditional Arabic" w:hAnsi="Traditional Arabic" w:cs="Traditional Arabic"/>
          <w:sz w:val="34"/>
          <w:szCs w:val="34"/>
          <w:rtl/>
        </w:rPr>
        <w:t xml:space="preserve">ن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النبي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 صلى الله عليه وسلم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قال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594187">
        <w:rPr>
          <w:rFonts w:ascii="Traditional Arabic" w:hAnsi="Traditional Arabic" w:cs="Traditional Arabic"/>
          <w:sz w:val="34"/>
          <w:szCs w:val="34"/>
          <w:rtl/>
        </w:rPr>
        <w:t>((</w:t>
      </w:r>
      <w:r w:rsidR="00594187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إ</w:t>
      </w:r>
      <w:r w:rsidR="0017308A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ن </w:t>
      </w: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النذر لا يقدم شيئ</w:t>
      </w:r>
      <w:r w:rsidR="00594187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ً</w:t>
      </w: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ا ولا يؤخر</w:t>
      </w:r>
      <w:r w:rsidR="00594187"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و</w:t>
      </w:r>
      <w:r w:rsidR="00594187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إ</w:t>
      </w: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نما يستخرج بالنذر من البخيل</w:t>
      </w:r>
      <w:r w:rsidR="00594187">
        <w:rPr>
          <w:rFonts w:ascii="Traditional Arabic" w:hAnsi="Traditional Arabic" w:cs="Traditional Arabic"/>
          <w:b/>
          <w:bCs/>
          <w:sz w:val="34"/>
          <w:szCs w:val="34"/>
          <w:rtl/>
        </w:rPr>
        <w:t>))</w:t>
      </w:r>
      <w:r w:rsidR="0017308A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17308A">
        <w:rPr>
          <w:rFonts w:ascii="Traditional Arabic" w:hAnsi="Traditional Arabic" w:cs="Traditional Arabic"/>
          <w:sz w:val="34"/>
          <w:szCs w:val="34"/>
          <w:rtl/>
        </w:rPr>
        <w:t>(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1</w:t>
      </w:r>
      <w:r w:rsidR="004C0070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6692</w:t>
      </w:r>
      <w:r w:rsidR="004C0070">
        <w:rPr>
          <w:rFonts w:ascii="Traditional Arabic" w:hAnsi="Traditional Arabic" w:cs="Traditional Arabic"/>
          <w:sz w:val="34"/>
          <w:szCs w:val="34"/>
          <w:rtl/>
        </w:rPr>
        <w:t>)</w:t>
      </w:r>
      <w:r w:rsidR="00594187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5047DD" w:rsidRPr="00B92884" w:rsidRDefault="00594187" w:rsidP="009344C2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b/>
          <w:bCs/>
          <w:sz w:val="34"/>
          <w:szCs w:val="34"/>
        </w:rPr>
      </w:pPr>
      <w:r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- </w:t>
      </w:r>
      <w:r w:rsidR="005047DD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ال</w:t>
      </w:r>
      <w:r w:rsidR="004C0070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إ</w:t>
      </w:r>
      <w:r w:rsidR="005047DD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مام مسلم</w:t>
      </w:r>
      <w:r w:rsidR="00DE3B8B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: </w:t>
      </w:r>
    </w:p>
    <w:p w:rsidR="005047DD" w:rsidRPr="00B92884" w:rsidRDefault="00594187" w:rsidP="009344C2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</w:rPr>
      </w:pPr>
      <w:r>
        <w:rPr>
          <w:rFonts w:ascii="Traditional Arabic" w:hAnsi="Traditional Arabic" w:cs="Traditional Arabic" w:hint="cs"/>
          <w:sz w:val="34"/>
          <w:szCs w:val="34"/>
          <w:rtl/>
        </w:rPr>
        <w:t xml:space="preserve">* </w:t>
      </w:r>
      <w:r w:rsidR="005047DD" w:rsidRPr="00B92884">
        <w:rPr>
          <w:rFonts w:ascii="Traditional Arabic" w:hAnsi="Traditional Arabic" w:cs="Traditional Arabic"/>
          <w:sz w:val="34"/>
          <w:szCs w:val="34"/>
          <w:rtl/>
        </w:rPr>
        <w:t>انفرد مسلم برواية عن محمد بن يحيى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0617D0" w:rsidRPr="00B92884">
        <w:rPr>
          <w:rFonts w:ascii="Traditional Arabic" w:hAnsi="Traditional Arabic" w:cs="Traditional Arabic"/>
          <w:sz w:val="34"/>
          <w:szCs w:val="34"/>
          <w:rtl/>
        </w:rPr>
        <w:t>حدثنا يزيد بن أ</w:t>
      </w:r>
      <w:r w:rsidR="005047DD" w:rsidRPr="00B92884">
        <w:rPr>
          <w:rFonts w:ascii="Traditional Arabic" w:hAnsi="Traditional Arabic" w:cs="Traditional Arabic"/>
          <w:sz w:val="34"/>
          <w:szCs w:val="34"/>
          <w:rtl/>
        </w:rPr>
        <w:t>بي حكيم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5047DD" w:rsidRPr="00B92884">
        <w:rPr>
          <w:rFonts w:ascii="Traditional Arabic" w:hAnsi="Traditional Arabic" w:cs="Traditional Arabic"/>
          <w:sz w:val="34"/>
          <w:szCs w:val="34"/>
          <w:rtl/>
        </w:rPr>
        <w:t>عن سفيان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5047DD" w:rsidRPr="00B92884">
        <w:rPr>
          <w:rFonts w:ascii="Traditional Arabic" w:hAnsi="Traditional Arabic" w:cs="Traditional Arabic"/>
          <w:sz w:val="34"/>
          <w:szCs w:val="34"/>
          <w:rtl/>
        </w:rPr>
        <w:t xml:space="preserve">عن 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>عبدا</w:t>
      </w:r>
      <w:r w:rsidR="005047DD" w:rsidRPr="00B92884">
        <w:rPr>
          <w:rFonts w:ascii="Traditional Arabic" w:hAnsi="Traditional Arabic" w:cs="Traditional Arabic"/>
          <w:sz w:val="34"/>
          <w:szCs w:val="34"/>
          <w:rtl/>
        </w:rPr>
        <w:t>لله بن دينار</w:t>
      </w:r>
      <w:r>
        <w:rPr>
          <w:rFonts w:ascii="Traditional Arabic" w:hAnsi="Traditional Arabic" w:cs="Traditional Arabic"/>
          <w:sz w:val="34"/>
          <w:szCs w:val="34"/>
          <w:rtl/>
        </w:rPr>
        <w:t>،</w:t>
      </w:r>
      <w:r w:rsidR="005047DD" w:rsidRPr="00B92884">
        <w:rPr>
          <w:rFonts w:ascii="Traditional Arabic" w:hAnsi="Traditional Arabic" w:cs="Traditional Arabic"/>
          <w:sz w:val="34"/>
          <w:szCs w:val="34"/>
          <w:rtl/>
        </w:rPr>
        <w:t xml:space="preserve"> عن ابن عمر</w:t>
      </w:r>
      <w:r>
        <w:rPr>
          <w:rFonts w:ascii="Traditional Arabic" w:hAnsi="Traditional Arabic" w:cs="Traditional Arabic"/>
          <w:sz w:val="34"/>
          <w:szCs w:val="34"/>
          <w:rtl/>
        </w:rPr>
        <w:t>،</w:t>
      </w:r>
      <w:r w:rsidR="005047DD" w:rsidRPr="00B92884">
        <w:rPr>
          <w:rFonts w:ascii="Traditional Arabic" w:hAnsi="Traditional Arabic" w:cs="Traditional Arabic"/>
          <w:sz w:val="34"/>
          <w:szCs w:val="34"/>
          <w:rtl/>
        </w:rPr>
        <w:t xml:space="preserve"> عن النبي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 صلى الله عليه وسلم </w:t>
      </w:r>
      <w:r>
        <w:rPr>
          <w:rFonts w:ascii="Traditional Arabic" w:hAnsi="Traditional Arabic" w:cs="Traditional Arabic" w:hint="cs"/>
          <w:sz w:val="34"/>
          <w:szCs w:val="34"/>
          <w:rtl/>
        </w:rPr>
        <w:t>أ</w:t>
      </w:r>
      <w:r w:rsidR="005047DD" w:rsidRPr="00B92884">
        <w:rPr>
          <w:rFonts w:ascii="Traditional Arabic" w:hAnsi="Traditional Arabic" w:cs="Traditional Arabic"/>
          <w:sz w:val="34"/>
          <w:szCs w:val="34"/>
          <w:rtl/>
        </w:rPr>
        <w:t>نه قال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>
        <w:rPr>
          <w:rFonts w:ascii="Traditional Arabic" w:hAnsi="Traditional Arabic" w:cs="Traditional Arabic"/>
          <w:b/>
          <w:bCs/>
          <w:sz w:val="34"/>
          <w:szCs w:val="34"/>
          <w:rtl/>
        </w:rPr>
        <w:t>((</w:t>
      </w:r>
      <w:r w:rsidR="000617D0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النذر لا يقدم شيئ</w:t>
      </w:r>
      <w:r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ً</w:t>
      </w:r>
      <w:r w:rsidR="000617D0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ا ولا يؤخره</w:t>
      </w:r>
      <w:r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="000617D0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وإ</w:t>
      </w:r>
      <w:r w:rsidR="005047DD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نما يستخرج به من البخيل</w:t>
      </w:r>
      <w:r>
        <w:rPr>
          <w:rFonts w:ascii="Traditional Arabic" w:hAnsi="Traditional Arabic" w:cs="Traditional Arabic"/>
          <w:b/>
          <w:bCs/>
          <w:sz w:val="34"/>
          <w:szCs w:val="34"/>
          <w:rtl/>
        </w:rPr>
        <w:t>))</w:t>
      </w:r>
      <w:r w:rsidR="0017308A">
        <w:rPr>
          <w:rFonts w:ascii="Traditional Arabic" w:hAnsi="Traditional Arabic" w:cs="Traditional Arabic"/>
          <w:sz w:val="34"/>
          <w:szCs w:val="34"/>
          <w:rtl/>
        </w:rPr>
        <w:t xml:space="preserve"> (</w:t>
      </w:r>
      <w:r w:rsidR="005047DD" w:rsidRPr="00B92884">
        <w:rPr>
          <w:rFonts w:ascii="Traditional Arabic" w:hAnsi="Traditional Arabic" w:cs="Traditional Arabic"/>
          <w:sz w:val="34"/>
          <w:szCs w:val="34"/>
          <w:rtl/>
        </w:rPr>
        <w:t>1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5047DD" w:rsidRPr="00B92884">
        <w:rPr>
          <w:rFonts w:ascii="Traditional Arabic" w:hAnsi="Traditional Arabic" w:cs="Traditional Arabic"/>
          <w:sz w:val="34"/>
          <w:szCs w:val="34"/>
          <w:rtl/>
        </w:rPr>
        <w:t>1639</w:t>
      </w:r>
      <w:r w:rsidR="004C0070">
        <w:rPr>
          <w:rFonts w:ascii="Traditional Arabic" w:hAnsi="Traditional Arabic" w:cs="Traditional Arabic"/>
          <w:sz w:val="34"/>
          <w:szCs w:val="34"/>
          <w:rtl/>
        </w:rPr>
        <w:t>)</w:t>
      </w:r>
      <w:r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0056CA" w:rsidRPr="00B92884" w:rsidRDefault="000617D0" w:rsidP="009344C2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ورو</w:t>
      </w:r>
      <w:r w:rsidR="00594187">
        <w:rPr>
          <w:rFonts w:ascii="Traditional Arabic" w:hAnsi="Traditional Arabic" w:cs="Traditional Arabic" w:hint="cs"/>
          <w:sz w:val="34"/>
          <w:szCs w:val="34"/>
          <w:rtl/>
        </w:rPr>
        <w:t>ى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كذلك عن يحيى بن أ</w:t>
      </w:r>
      <w:r w:rsidR="005047DD" w:rsidRPr="00B92884">
        <w:rPr>
          <w:rFonts w:ascii="Traditional Arabic" w:hAnsi="Traditional Arabic" w:cs="Traditional Arabic"/>
          <w:sz w:val="34"/>
          <w:szCs w:val="34"/>
          <w:rtl/>
        </w:rPr>
        <w:t>يوب وقتيبة بن س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عيد وعلي بن ح</w:t>
      </w:r>
      <w:r w:rsidR="003E3C23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جر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قالوا</w:t>
      </w:r>
      <w:r w:rsidR="003E3C23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حدثنا إ</w:t>
      </w:r>
      <w:r w:rsidR="005047DD" w:rsidRPr="00B92884">
        <w:rPr>
          <w:rFonts w:ascii="Traditional Arabic" w:hAnsi="Traditional Arabic" w:cs="Traditional Arabic"/>
          <w:sz w:val="34"/>
          <w:szCs w:val="34"/>
          <w:rtl/>
        </w:rPr>
        <w:t>سماعيل</w:t>
      </w:r>
      <w:r w:rsidR="0017308A">
        <w:rPr>
          <w:rFonts w:ascii="Traditional Arabic" w:hAnsi="Traditional Arabic" w:cs="Traditional Arabic"/>
          <w:sz w:val="34"/>
          <w:szCs w:val="34"/>
          <w:rtl/>
        </w:rPr>
        <w:t xml:space="preserve"> (</w:t>
      </w:r>
      <w:r w:rsidR="005047DD" w:rsidRPr="00B92884">
        <w:rPr>
          <w:rFonts w:ascii="Traditional Arabic" w:hAnsi="Traditional Arabic" w:cs="Traditional Arabic"/>
          <w:sz w:val="34"/>
          <w:szCs w:val="34"/>
          <w:rtl/>
        </w:rPr>
        <w:t xml:space="preserve">وهو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ابن جعفر</w:t>
      </w:r>
      <w:r w:rsidR="004C0070">
        <w:rPr>
          <w:rFonts w:ascii="Traditional Arabic" w:hAnsi="Traditional Arabic" w:cs="Traditional Arabic"/>
          <w:sz w:val="34"/>
          <w:szCs w:val="34"/>
          <w:rtl/>
        </w:rPr>
        <w:t>)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عن عمرو</w:t>
      </w:r>
      <w:r w:rsidR="0017308A">
        <w:rPr>
          <w:rFonts w:ascii="Traditional Arabic" w:hAnsi="Traditional Arabic" w:cs="Traditional Arabic"/>
          <w:sz w:val="34"/>
          <w:szCs w:val="34"/>
          <w:rtl/>
        </w:rPr>
        <w:t xml:space="preserve"> (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وهو ابن أ</w:t>
      </w:r>
      <w:r w:rsidR="005047DD" w:rsidRPr="00B92884">
        <w:rPr>
          <w:rFonts w:ascii="Traditional Arabic" w:hAnsi="Traditional Arabic" w:cs="Traditional Arabic"/>
          <w:sz w:val="34"/>
          <w:szCs w:val="34"/>
          <w:rtl/>
        </w:rPr>
        <w:t>بي عمرو</w:t>
      </w:r>
      <w:r w:rsidR="004C0070">
        <w:rPr>
          <w:rFonts w:ascii="Traditional Arabic" w:hAnsi="Traditional Arabic" w:cs="Traditional Arabic"/>
          <w:sz w:val="34"/>
          <w:szCs w:val="34"/>
          <w:rtl/>
        </w:rPr>
        <w:t>)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5047DD" w:rsidRPr="00B92884">
        <w:rPr>
          <w:rFonts w:ascii="Traditional Arabic" w:hAnsi="Traditional Arabic" w:cs="Traditional Arabic"/>
          <w:sz w:val="34"/>
          <w:szCs w:val="34"/>
          <w:rtl/>
        </w:rPr>
        <w:t xml:space="preserve">عن 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>عبدا</w:t>
      </w:r>
      <w:r w:rsidR="005047DD" w:rsidRPr="00B92884">
        <w:rPr>
          <w:rFonts w:ascii="Traditional Arabic" w:hAnsi="Traditional Arabic" w:cs="Traditional Arabic"/>
          <w:sz w:val="34"/>
          <w:szCs w:val="34"/>
          <w:rtl/>
        </w:rPr>
        <w:t xml:space="preserve">لرحمن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الأعرج</w:t>
      </w:r>
      <w:r w:rsidR="00E733D5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عن أ</w:t>
      </w:r>
      <w:r w:rsidR="000056CA" w:rsidRPr="00B92884">
        <w:rPr>
          <w:rFonts w:ascii="Traditional Arabic" w:hAnsi="Traditional Arabic" w:cs="Traditional Arabic"/>
          <w:sz w:val="34"/>
          <w:szCs w:val="34"/>
          <w:rtl/>
        </w:rPr>
        <w:t>بي هريرة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>،</w:t>
      </w:r>
      <w:r w:rsidR="0017308A">
        <w:rPr>
          <w:rFonts w:ascii="Traditional Arabic" w:hAnsi="Traditional Arabic" w:cs="Traditional Arabic"/>
          <w:sz w:val="34"/>
          <w:szCs w:val="34"/>
          <w:rtl/>
        </w:rPr>
        <w:t xml:space="preserve"> أن </w:t>
      </w:r>
      <w:r w:rsidR="000056CA" w:rsidRPr="00B92884">
        <w:rPr>
          <w:rFonts w:ascii="Traditional Arabic" w:hAnsi="Traditional Arabic" w:cs="Traditional Arabic"/>
          <w:sz w:val="34"/>
          <w:szCs w:val="34"/>
          <w:rtl/>
        </w:rPr>
        <w:t>النبي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 صلى الله عليه وسلم </w:t>
      </w:r>
      <w:r w:rsidR="000056CA" w:rsidRPr="00B92884">
        <w:rPr>
          <w:rFonts w:ascii="Traditional Arabic" w:hAnsi="Traditional Arabic" w:cs="Traditional Arabic"/>
          <w:sz w:val="34"/>
          <w:szCs w:val="34"/>
          <w:rtl/>
        </w:rPr>
        <w:t>قال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E733D5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((إن النذر </w:t>
      </w:r>
      <w:r w:rsidR="000056CA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لا يقرب من ابن </w:t>
      </w:r>
      <w:r w:rsidR="00E733D5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آ</w:t>
      </w:r>
      <w:r w:rsidR="000056CA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دم شيئ</w:t>
      </w:r>
      <w:r w:rsidR="00E733D5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ً</w:t>
      </w:r>
      <w:r w:rsidR="000056CA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ا لم يكن الله قدره له</w:t>
      </w:r>
      <w:r w:rsidR="00E733D5"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="000056CA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ولكن النذر يوافق القدر</w:t>
      </w:r>
      <w:r w:rsidR="00E733D5"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="000056CA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فيخرج بذلك من البخيل ما لم يكن البخيل يريد</w:t>
      </w:r>
      <w:r w:rsidR="0017308A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أن </w:t>
      </w:r>
      <w:r w:rsidR="000056CA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يخرج</w:t>
      </w:r>
      <w:r w:rsidR="00E733D5">
        <w:rPr>
          <w:rFonts w:ascii="Traditional Arabic" w:hAnsi="Traditional Arabic" w:cs="Traditional Arabic"/>
          <w:b/>
          <w:bCs/>
          <w:sz w:val="34"/>
          <w:szCs w:val="34"/>
          <w:rtl/>
        </w:rPr>
        <w:t>))</w:t>
      </w:r>
      <w:r w:rsidR="0017308A">
        <w:rPr>
          <w:rFonts w:ascii="Traditional Arabic" w:hAnsi="Traditional Arabic" w:cs="Traditional Arabic"/>
          <w:sz w:val="34"/>
          <w:szCs w:val="34"/>
          <w:rtl/>
        </w:rPr>
        <w:t xml:space="preserve"> (</w:t>
      </w:r>
      <w:r w:rsidR="000056CA" w:rsidRPr="00B92884">
        <w:rPr>
          <w:rFonts w:ascii="Traditional Arabic" w:hAnsi="Traditional Arabic" w:cs="Traditional Arabic"/>
          <w:sz w:val="34"/>
          <w:szCs w:val="34"/>
          <w:rtl/>
        </w:rPr>
        <w:t>1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0056CA" w:rsidRPr="00B92884">
        <w:rPr>
          <w:rFonts w:ascii="Traditional Arabic" w:hAnsi="Traditional Arabic" w:cs="Traditional Arabic"/>
          <w:sz w:val="34"/>
          <w:szCs w:val="34"/>
          <w:rtl/>
        </w:rPr>
        <w:t>1640</w:t>
      </w:r>
      <w:r w:rsidR="004C0070">
        <w:rPr>
          <w:rFonts w:ascii="Traditional Arabic" w:hAnsi="Traditional Arabic" w:cs="Traditional Arabic"/>
          <w:sz w:val="34"/>
          <w:szCs w:val="34"/>
          <w:rtl/>
        </w:rPr>
        <w:t>)</w:t>
      </w:r>
      <w:r w:rsidR="00E733D5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5047DD" w:rsidRPr="00B92884" w:rsidRDefault="000056CA" w:rsidP="00A7261B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ومن طريق </w:t>
      </w:r>
      <w:r w:rsidR="00E733D5">
        <w:rPr>
          <w:rFonts w:ascii="Traditional Arabic" w:hAnsi="Traditional Arabic" w:cs="Traditional Arabic" w:hint="cs"/>
          <w:sz w:val="34"/>
          <w:szCs w:val="34"/>
          <w:rtl/>
        </w:rPr>
        <w:t>آ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خر لهذا الحديث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حدثنا قتيبة بن سعيد</w:t>
      </w:r>
      <w:r w:rsidR="00E733D5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حدثنا</w:t>
      </w:r>
      <w:r w:rsidR="0017308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A7261B" w:rsidRPr="005B17F3">
        <w:rPr>
          <w:rFonts w:ascii="Traditional Arabic" w:hAnsi="Traditional Arabic" w:cs="Traditional Arabic" w:hint="cs"/>
          <w:sz w:val="34"/>
          <w:szCs w:val="34"/>
          <w:rtl/>
        </w:rPr>
        <w:t>يعقوب</w:t>
      </w:r>
      <w:r w:rsidR="00E733D5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="0017308A">
        <w:rPr>
          <w:rFonts w:ascii="Traditional Arabic" w:hAnsi="Traditional Arabic" w:cs="Traditional Arabic"/>
          <w:sz w:val="34"/>
          <w:szCs w:val="34"/>
          <w:rtl/>
        </w:rPr>
        <w:t>(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يعني ابن 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>عبدا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لرحمن القارئ</w:t>
      </w:r>
      <w:r w:rsidR="004C0070">
        <w:rPr>
          <w:rFonts w:ascii="Traditional Arabic" w:hAnsi="Traditional Arabic" w:cs="Traditional Arabic"/>
          <w:sz w:val="34"/>
          <w:szCs w:val="34"/>
          <w:rtl/>
        </w:rPr>
        <w:t>)</w:t>
      </w:r>
      <w:r w:rsidR="00E733D5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>عبدا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لعزيز</w:t>
      </w:r>
      <w:r w:rsidR="0017308A">
        <w:rPr>
          <w:rFonts w:ascii="Traditional Arabic" w:hAnsi="Traditional Arabic" w:cs="Traditional Arabic"/>
          <w:sz w:val="34"/>
          <w:szCs w:val="34"/>
          <w:rtl/>
        </w:rPr>
        <w:t xml:space="preserve"> (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يعني </w:t>
      </w:r>
      <w:proofErr w:type="spellStart"/>
      <w:r w:rsidRPr="00B92884">
        <w:rPr>
          <w:rFonts w:ascii="Traditional Arabic" w:hAnsi="Traditional Arabic" w:cs="Traditional Arabic"/>
          <w:sz w:val="34"/>
          <w:szCs w:val="34"/>
          <w:rtl/>
        </w:rPr>
        <w:t>الد</w:t>
      </w:r>
      <w:r w:rsidR="000617D0" w:rsidRPr="00B92884">
        <w:rPr>
          <w:rFonts w:ascii="Traditional Arabic" w:hAnsi="Traditional Arabic" w:cs="Traditional Arabic"/>
          <w:sz w:val="34"/>
          <w:szCs w:val="34"/>
          <w:rtl/>
        </w:rPr>
        <w:t>ر</w:t>
      </w:r>
      <w:r w:rsidR="00E733D5">
        <w:rPr>
          <w:rFonts w:ascii="Traditional Arabic" w:hAnsi="Traditional Arabic" w:cs="Traditional Arabic" w:hint="cs"/>
          <w:sz w:val="34"/>
          <w:szCs w:val="34"/>
          <w:rtl/>
        </w:rPr>
        <w:t>ا</w:t>
      </w:r>
      <w:r w:rsidR="000617D0" w:rsidRPr="00B92884">
        <w:rPr>
          <w:rFonts w:ascii="Traditional Arabic" w:hAnsi="Traditional Arabic" w:cs="Traditional Arabic"/>
          <w:sz w:val="34"/>
          <w:szCs w:val="34"/>
          <w:rtl/>
        </w:rPr>
        <w:t>وردي</w:t>
      </w:r>
      <w:proofErr w:type="spellEnd"/>
      <w:r w:rsidR="004C0070">
        <w:rPr>
          <w:rFonts w:ascii="Traditional Arabic" w:hAnsi="Traditional Arabic" w:cs="Traditional Arabic"/>
          <w:sz w:val="34"/>
          <w:szCs w:val="34"/>
          <w:rtl/>
        </w:rPr>
        <w:t>)،</w:t>
      </w:r>
      <w:r w:rsidR="000617D0" w:rsidRPr="00B92884">
        <w:rPr>
          <w:rFonts w:ascii="Traditional Arabic" w:hAnsi="Traditional Arabic" w:cs="Traditional Arabic"/>
          <w:sz w:val="34"/>
          <w:szCs w:val="34"/>
          <w:rtl/>
        </w:rPr>
        <w:t xml:space="preserve"> كلاهما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0617D0" w:rsidRPr="00B92884">
        <w:rPr>
          <w:rFonts w:ascii="Traditional Arabic" w:hAnsi="Traditional Arabic" w:cs="Traditional Arabic"/>
          <w:sz w:val="34"/>
          <w:szCs w:val="34"/>
          <w:rtl/>
        </w:rPr>
        <w:t>عن عمرو بن أبي عمرو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0617D0" w:rsidRPr="00B92884">
        <w:rPr>
          <w:rFonts w:ascii="Traditional Arabic" w:hAnsi="Traditional Arabic" w:cs="Traditional Arabic"/>
          <w:sz w:val="34"/>
          <w:szCs w:val="34"/>
          <w:rtl/>
        </w:rPr>
        <w:t>بهذا الإ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سناد مثله</w:t>
      </w:r>
      <w:r w:rsidR="00E733D5">
        <w:rPr>
          <w:rFonts w:ascii="Traditional Arabic" w:hAnsi="Traditional Arabic" w:cs="Traditional Arabic" w:hint="cs"/>
          <w:sz w:val="34"/>
          <w:szCs w:val="34"/>
          <w:rtl/>
        </w:rPr>
        <w:t>.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0056CA" w:rsidRPr="00B92884" w:rsidRDefault="00E733D5" w:rsidP="009344C2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>
        <w:rPr>
          <w:rFonts w:ascii="Traditional Arabic" w:hAnsi="Traditional Arabic" w:cs="Traditional Arabic" w:hint="cs"/>
          <w:b/>
          <w:bCs/>
          <w:sz w:val="34"/>
          <w:szCs w:val="34"/>
          <w:rtl/>
        </w:rPr>
        <w:lastRenderedPageBreak/>
        <w:t xml:space="preserve">- </w:t>
      </w:r>
      <w:r w:rsidR="00C31451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ال</w:t>
      </w:r>
      <w:r w:rsidR="004C0070">
        <w:rPr>
          <w:rFonts w:ascii="Traditional Arabic" w:hAnsi="Traditional Arabic" w:cs="Traditional Arabic"/>
          <w:b/>
          <w:bCs/>
          <w:sz w:val="34"/>
          <w:szCs w:val="34"/>
          <w:rtl/>
        </w:rPr>
        <w:t>إمام أب</w:t>
      </w:r>
      <w:r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و</w:t>
      </w:r>
      <w:r w:rsidR="004C0070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C31451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داود</w:t>
      </w:r>
      <w:r w:rsidR="00DE3B8B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C31451" w:rsidRPr="00B92884" w:rsidRDefault="00E733D5" w:rsidP="005B17F3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b/>
          <w:bCs/>
          <w:sz w:val="34"/>
          <w:szCs w:val="34"/>
        </w:rPr>
      </w:pPr>
      <w:r>
        <w:rPr>
          <w:rFonts w:ascii="Traditional Arabic" w:hAnsi="Traditional Arabic" w:cs="Traditional Arabic" w:hint="cs"/>
          <w:sz w:val="34"/>
          <w:szCs w:val="34"/>
          <w:rtl/>
        </w:rPr>
        <w:t xml:space="preserve">* </w:t>
      </w:r>
      <w:r w:rsidR="00C31451" w:rsidRPr="00B92884">
        <w:rPr>
          <w:rFonts w:ascii="Traditional Arabic" w:hAnsi="Traditional Arabic" w:cs="Traditional Arabic"/>
          <w:sz w:val="34"/>
          <w:szCs w:val="34"/>
          <w:rtl/>
        </w:rPr>
        <w:t>انفرد</w:t>
      </w:r>
      <w:r w:rsidR="004C0070">
        <w:rPr>
          <w:rFonts w:ascii="Traditional Arabic" w:hAnsi="Traditional Arabic" w:cs="Traditional Arabic"/>
          <w:sz w:val="34"/>
          <w:szCs w:val="34"/>
          <w:rtl/>
        </w:rPr>
        <w:t xml:space="preserve"> أب</w:t>
      </w:r>
      <w:r>
        <w:rPr>
          <w:rFonts w:ascii="Traditional Arabic" w:hAnsi="Traditional Arabic" w:cs="Traditional Arabic" w:hint="cs"/>
          <w:sz w:val="34"/>
          <w:szCs w:val="34"/>
          <w:rtl/>
        </w:rPr>
        <w:t>و</w:t>
      </w:r>
      <w:r w:rsidR="004C007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C31451" w:rsidRPr="00B92884">
        <w:rPr>
          <w:rFonts w:ascii="Traditional Arabic" w:hAnsi="Traditional Arabic" w:cs="Traditional Arabic"/>
          <w:sz w:val="34"/>
          <w:szCs w:val="34"/>
          <w:rtl/>
        </w:rPr>
        <w:t xml:space="preserve">داود برواية </w:t>
      </w:r>
      <w:r w:rsidR="000617D0" w:rsidRPr="00B92884">
        <w:rPr>
          <w:rFonts w:ascii="Traditional Arabic" w:hAnsi="Traditional Arabic" w:cs="Traditional Arabic"/>
          <w:sz w:val="34"/>
          <w:szCs w:val="34"/>
          <w:rtl/>
        </w:rPr>
        <w:t>قال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0617D0" w:rsidRPr="00B92884">
        <w:rPr>
          <w:rFonts w:ascii="Traditional Arabic" w:hAnsi="Traditional Arabic" w:cs="Traditional Arabic"/>
          <w:sz w:val="34"/>
          <w:szCs w:val="34"/>
          <w:rtl/>
        </w:rPr>
        <w:t>قرئ على الحارث بن مسكين وأنا شاهد</w:t>
      </w:r>
      <w:r>
        <w:rPr>
          <w:rFonts w:ascii="Traditional Arabic" w:hAnsi="Traditional Arabic" w:cs="Traditional Arabic"/>
          <w:sz w:val="34"/>
          <w:szCs w:val="34"/>
          <w:rtl/>
        </w:rPr>
        <w:t>،</w:t>
      </w:r>
      <w:r w:rsidR="000617D0" w:rsidRPr="00B92884">
        <w:rPr>
          <w:rFonts w:ascii="Traditional Arabic" w:hAnsi="Traditional Arabic" w:cs="Traditional Arabic"/>
          <w:sz w:val="34"/>
          <w:szCs w:val="34"/>
          <w:rtl/>
        </w:rPr>
        <w:t xml:space="preserve"> أ</w:t>
      </w:r>
      <w:r w:rsidR="00C31451" w:rsidRPr="00B92884">
        <w:rPr>
          <w:rFonts w:ascii="Traditional Arabic" w:hAnsi="Traditional Arabic" w:cs="Traditional Arabic"/>
          <w:sz w:val="34"/>
          <w:szCs w:val="34"/>
          <w:rtl/>
        </w:rPr>
        <w:t>خبركم ابن وهب</w:t>
      </w:r>
      <w:r w:rsidR="000617D0" w:rsidRPr="00B92884">
        <w:rPr>
          <w:rFonts w:ascii="Traditional Arabic" w:hAnsi="Traditional Arabic" w:cs="Traditional Arabic"/>
          <w:sz w:val="34"/>
          <w:szCs w:val="34"/>
          <w:rtl/>
        </w:rPr>
        <w:t xml:space="preserve"> قال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>
        <w:rPr>
          <w:rFonts w:ascii="Traditional Arabic" w:hAnsi="Traditional Arabic" w:cs="Traditional Arabic" w:hint="cs"/>
          <w:sz w:val="34"/>
          <w:szCs w:val="34"/>
          <w:rtl/>
        </w:rPr>
        <w:t>أ</w:t>
      </w:r>
      <w:r w:rsidR="000617D0" w:rsidRPr="00B92884">
        <w:rPr>
          <w:rFonts w:ascii="Traditional Arabic" w:hAnsi="Traditional Arabic" w:cs="Traditional Arabic"/>
          <w:sz w:val="34"/>
          <w:szCs w:val="34"/>
          <w:rtl/>
        </w:rPr>
        <w:t>خبرني مالك</w:t>
      </w:r>
      <w:r>
        <w:rPr>
          <w:rFonts w:ascii="Traditional Arabic" w:hAnsi="Traditional Arabic" w:cs="Traditional Arabic"/>
          <w:sz w:val="34"/>
          <w:szCs w:val="34"/>
          <w:rtl/>
        </w:rPr>
        <w:t>،</w:t>
      </w:r>
      <w:r w:rsidR="000617D0" w:rsidRPr="00B92884">
        <w:rPr>
          <w:rFonts w:ascii="Traditional Arabic" w:hAnsi="Traditional Arabic" w:cs="Traditional Arabic"/>
          <w:sz w:val="34"/>
          <w:szCs w:val="34"/>
          <w:rtl/>
        </w:rPr>
        <w:t xml:space="preserve"> عن أ</w:t>
      </w:r>
      <w:r w:rsidR="00C31451" w:rsidRPr="00B92884">
        <w:rPr>
          <w:rFonts w:ascii="Traditional Arabic" w:hAnsi="Traditional Arabic" w:cs="Traditional Arabic"/>
          <w:sz w:val="34"/>
          <w:szCs w:val="34"/>
          <w:rtl/>
        </w:rPr>
        <w:t>بي ا</w:t>
      </w:r>
      <w:r w:rsidR="000617D0" w:rsidRPr="00B92884">
        <w:rPr>
          <w:rFonts w:ascii="Traditional Arabic" w:hAnsi="Traditional Arabic" w:cs="Traditional Arabic"/>
          <w:sz w:val="34"/>
          <w:szCs w:val="34"/>
          <w:rtl/>
        </w:rPr>
        <w:t>لزناد</w:t>
      </w:r>
      <w:r>
        <w:rPr>
          <w:rFonts w:ascii="Traditional Arabic" w:hAnsi="Traditional Arabic" w:cs="Traditional Arabic"/>
          <w:sz w:val="34"/>
          <w:szCs w:val="34"/>
          <w:rtl/>
        </w:rPr>
        <w:t>،</w:t>
      </w:r>
      <w:r w:rsidR="000617D0" w:rsidRPr="00B92884">
        <w:rPr>
          <w:rFonts w:ascii="Traditional Arabic" w:hAnsi="Traditional Arabic" w:cs="Traditional Arabic"/>
          <w:sz w:val="34"/>
          <w:szCs w:val="34"/>
          <w:rtl/>
        </w:rPr>
        <w:t xml:space="preserve"> عن 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>عبدا</w:t>
      </w:r>
      <w:r w:rsidR="000617D0" w:rsidRPr="00B92884">
        <w:rPr>
          <w:rFonts w:ascii="Traditional Arabic" w:hAnsi="Traditional Arabic" w:cs="Traditional Arabic"/>
          <w:sz w:val="34"/>
          <w:szCs w:val="34"/>
          <w:rtl/>
        </w:rPr>
        <w:t>لرحمن بن هرمز</w:t>
      </w:r>
      <w:r>
        <w:rPr>
          <w:rFonts w:ascii="Traditional Arabic" w:hAnsi="Traditional Arabic" w:cs="Traditional Arabic"/>
          <w:sz w:val="34"/>
          <w:szCs w:val="34"/>
          <w:rtl/>
        </w:rPr>
        <w:t>،</w:t>
      </w:r>
      <w:r w:rsidR="000617D0" w:rsidRPr="00B92884">
        <w:rPr>
          <w:rFonts w:ascii="Traditional Arabic" w:hAnsi="Traditional Arabic" w:cs="Traditional Arabic"/>
          <w:sz w:val="34"/>
          <w:szCs w:val="34"/>
          <w:rtl/>
        </w:rPr>
        <w:t xml:space="preserve"> عن أ</w:t>
      </w:r>
      <w:r w:rsidR="00C31451" w:rsidRPr="00B92884">
        <w:rPr>
          <w:rFonts w:ascii="Traditional Arabic" w:hAnsi="Traditional Arabic" w:cs="Traditional Arabic"/>
          <w:sz w:val="34"/>
          <w:szCs w:val="34"/>
          <w:rtl/>
        </w:rPr>
        <w:t>بي هريرة</w:t>
      </w:r>
      <w:r w:rsidR="0017308A">
        <w:rPr>
          <w:rFonts w:ascii="Traditional Arabic" w:hAnsi="Traditional Arabic" w:cs="Traditional Arabic"/>
          <w:sz w:val="34"/>
          <w:szCs w:val="34"/>
          <w:rtl/>
        </w:rPr>
        <w:t xml:space="preserve"> أن </w:t>
      </w:r>
      <w:r w:rsidR="00C31451" w:rsidRPr="00B92884">
        <w:rPr>
          <w:rFonts w:ascii="Traditional Arabic" w:hAnsi="Traditional Arabic" w:cs="Traditional Arabic"/>
          <w:sz w:val="34"/>
          <w:szCs w:val="34"/>
          <w:rtl/>
        </w:rPr>
        <w:t>النبي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 صلى الله عليه وسلم </w:t>
      </w:r>
      <w:r w:rsidR="00C31451" w:rsidRPr="00B92884">
        <w:rPr>
          <w:rFonts w:ascii="Traditional Arabic" w:hAnsi="Traditional Arabic" w:cs="Traditional Arabic"/>
          <w:sz w:val="34"/>
          <w:szCs w:val="34"/>
          <w:rtl/>
        </w:rPr>
        <w:t>قال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>
        <w:rPr>
          <w:rFonts w:ascii="Traditional Arabic" w:hAnsi="Traditional Arabic" w:cs="Traditional Arabic"/>
          <w:b/>
          <w:bCs/>
          <w:sz w:val="34"/>
          <w:szCs w:val="34"/>
          <w:rtl/>
        </w:rPr>
        <w:t>((</w:t>
      </w:r>
      <w:r w:rsidR="000617D0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لا يأ</w:t>
      </w:r>
      <w:r w:rsidR="00C31451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تي </w:t>
      </w:r>
      <w:r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- </w:t>
      </w:r>
      <w:r w:rsidR="00C31451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ابن</w:t>
      </w:r>
      <w:r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="00C31451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>
        <w:rPr>
          <w:rFonts w:ascii="Traditional Arabic" w:hAnsi="Traditional Arabic" w:cs="Traditional Arabic"/>
          <w:b/>
          <w:bCs/>
          <w:sz w:val="34"/>
          <w:szCs w:val="34"/>
          <w:rtl/>
        </w:rPr>
        <w:t>آدم</w:t>
      </w:r>
      <w:r w:rsidR="00C31451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9F2127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- </w:t>
      </w:r>
      <w:r w:rsidR="00C31451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النذر</w:t>
      </w:r>
      <w:r w:rsidR="009F2127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ُ</w:t>
      </w:r>
      <w:r w:rsidR="00C31451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القدر</w:t>
      </w:r>
      <w:r w:rsidR="009F2127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="00C31451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بش</w:t>
      </w:r>
      <w:r w:rsidR="009F2127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يء</w:t>
      </w:r>
      <w:r w:rsidR="00C31451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لم </w:t>
      </w:r>
      <w:r w:rsidR="009F2127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أ</w:t>
      </w:r>
      <w:r w:rsidR="00C31451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كن قدرته له</w:t>
      </w:r>
      <w:r w:rsidR="009F2127"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="00C31451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ولكن يلقيه ال</w:t>
      </w:r>
      <w:r w:rsidR="0075412C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نذر</w:t>
      </w:r>
      <w:r w:rsidR="009F2127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ُ</w:t>
      </w:r>
      <w:r w:rsidR="0075412C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القدر</w:t>
      </w:r>
      <w:r w:rsidR="009F2127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="0075412C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قدرته</w:t>
      </w:r>
      <w:r w:rsidR="009F2127"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="0075412C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يستخرج من البخيل</w:t>
      </w:r>
      <w:r w:rsidR="009F2127"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="0075412C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0A4D58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يؤت</w:t>
      </w:r>
      <w:r w:rsidR="009F2127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ي</w:t>
      </w:r>
      <w:r w:rsidR="000A4D58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عليه ما لم يكن يؤتي من قبل</w:t>
      </w:r>
      <w:r w:rsidR="009F2127">
        <w:rPr>
          <w:rFonts w:ascii="Traditional Arabic" w:hAnsi="Traditional Arabic" w:cs="Traditional Arabic"/>
          <w:b/>
          <w:bCs/>
          <w:sz w:val="34"/>
          <w:szCs w:val="34"/>
          <w:rtl/>
        </w:rPr>
        <w:t>))</w:t>
      </w:r>
      <w:r w:rsidR="0017308A">
        <w:rPr>
          <w:rFonts w:ascii="Traditional Arabic" w:hAnsi="Traditional Arabic" w:cs="Traditional Arabic"/>
          <w:sz w:val="34"/>
          <w:szCs w:val="34"/>
          <w:rtl/>
        </w:rPr>
        <w:t xml:space="preserve"> (</w:t>
      </w:r>
      <w:r w:rsidR="000A4D58" w:rsidRPr="00B92884">
        <w:rPr>
          <w:rFonts w:ascii="Traditional Arabic" w:hAnsi="Traditional Arabic" w:cs="Traditional Arabic"/>
          <w:sz w:val="34"/>
          <w:szCs w:val="34"/>
          <w:rtl/>
        </w:rPr>
        <w:t>1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0A4D58" w:rsidRPr="00B92884">
        <w:rPr>
          <w:rFonts w:ascii="Traditional Arabic" w:hAnsi="Traditional Arabic" w:cs="Traditional Arabic"/>
          <w:sz w:val="34"/>
          <w:szCs w:val="34"/>
          <w:rtl/>
        </w:rPr>
        <w:t>3288</w:t>
      </w:r>
      <w:r w:rsidR="004C0070">
        <w:rPr>
          <w:rFonts w:ascii="Traditional Arabic" w:hAnsi="Traditional Arabic" w:cs="Traditional Arabic"/>
          <w:sz w:val="34"/>
          <w:szCs w:val="34"/>
          <w:rtl/>
        </w:rPr>
        <w:t>)</w:t>
      </w:r>
      <w:r w:rsidR="009F2127">
        <w:rPr>
          <w:rFonts w:ascii="Traditional Arabic" w:hAnsi="Traditional Arabic" w:cs="Traditional Arabic" w:hint="cs"/>
          <w:sz w:val="34"/>
          <w:szCs w:val="34"/>
          <w:rtl/>
        </w:rPr>
        <w:t>.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E8333C" w:rsidRPr="00B92884" w:rsidRDefault="00E8333C" w:rsidP="009344C2">
      <w:pPr>
        <w:spacing w:after="0" w:line="240" w:lineRule="auto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ولحديث ابن عمر شاهد</w:t>
      </w:r>
      <w:r w:rsidR="009F2127"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وهو </w:t>
      </w:r>
      <w:r w:rsidR="00DE3B8B">
        <w:rPr>
          <w:rFonts w:ascii="Traditional Arabic" w:hAnsi="Traditional Arabic" w:cs="Traditional Arabic"/>
          <w:b/>
          <w:bCs/>
          <w:sz w:val="34"/>
          <w:szCs w:val="34"/>
          <w:rtl/>
        </w:rPr>
        <w:t>عبدا</w:t>
      </w:r>
      <w:r w:rsidR="002A6B6E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لرحمن بن صخر الدوسي</w:t>
      </w:r>
      <w:r w:rsidR="009F2127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 </w:t>
      </w:r>
      <w:r w:rsidR="002A6B6E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"</w:t>
      </w:r>
      <w:r w:rsidR="004C0070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أبو </w:t>
      </w:r>
      <w:r w:rsidR="002A6B6E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هريرة" </w:t>
      </w:r>
      <w:r w:rsidR="009F2127">
        <w:rPr>
          <w:rFonts w:ascii="Traditional Arabic" w:hAnsi="Traditional Arabic" w:cs="Traditional Arabic" w:hint="cs"/>
          <w:sz w:val="34"/>
          <w:szCs w:val="34"/>
          <w:rtl/>
        </w:rPr>
        <w:t>رضي الله عنهم.</w:t>
      </w:r>
    </w:p>
    <w:p w:rsidR="002A6B6E" w:rsidRPr="00B92884" w:rsidRDefault="00BB75DA" w:rsidP="009344C2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المبحث الرابع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2A6B6E" w:rsidRPr="00B92884">
        <w:rPr>
          <w:rFonts w:ascii="Traditional Arabic" w:hAnsi="Traditional Arabic" w:cs="Traditional Arabic"/>
          <w:sz w:val="34"/>
          <w:szCs w:val="34"/>
          <w:rtl/>
        </w:rPr>
        <w:t>غريب الحديث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>:</w:t>
      </w:r>
    </w:p>
    <w:p w:rsidR="002C7F0D" w:rsidRPr="00B92884" w:rsidRDefault="003528FE" w:rsidP="009344C2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في رواية </w:t>
      </w:r>
      <w:r w:rsidR="009F2127">
        <w:rPr>
          <w:rFonts w:ascii="Traditional Arabic" w:hAnsi="Traditional Arabic" w:cs="Traditional Arabic" w:hint="cs"/>
          <w:sz w:val="34"/>
          <w:szCs w:val="34"/>
          <w:rtl/>
        </w:rPr>
        <w:t>أ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خرى عن ابن عمر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رضي الله عنه</w:t>
      </w:r>
      <w:r w:rsidR="009F2127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ما</w:t>
      </w:r>
      <w:r w:rsidR="009F2127">
        <w:rPr>
          <w:rFonts w:ascii="Traditional Arabic" w:hAnsi="Traditional Arabic" w:cs="Traditional Arabic" w:hint="eastAsia"/>
          <w:b/>
          <w:bCs/>
          <w:sz w:val="34"/>
          <w:szCs w:val="34"/>
          <w:rtl/>
        </w:rPr>
        <w:t>،</w:t>
      </w:r>
      <w:r w:rsidR="0017308A">
        <w:rPr>
          <w:rFonts w:ascii="Traditional Arabic" w:hAnsi="Traditional Arabic" w:cs="Traditional Arabic"/>
          <w:sz w:val="34"/>
          <w:szCs w:val="34"/>
          <w:rtl/>
        </w:rPr>
        <w:t xml:space="preserve"> أن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رسول الله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 صلى الله عليه وسلم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نهى عن النذر</w:t>
      </w:r>
      <w:r w:rsidR="009F2127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وقال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9F2127">
        <w:rPr>
          <w:rFonts w:ascii="Traditional Arabic" w:hAnsi="Traditional Arabic" w:cs="Traditional Arabic"/>
          <w:sz w:val="34"/>
          <w:szCs w:val="34"/>
          <w:rtl/>
        </w:rPr>
        <w:t>((</w:t>
      </w:r>
      <w:r w:rsidR="009F2127">
        <w:rPr>
          <w:rFonts w:ascii="Traditional Arabic" w:hAnsi="Traditional Arabic" w:cs="Traditional Arabic" w:hint="cs"/>
          <w:sz w:val="34"/>
          <w:szCs w:val="34"/>
          <w:rtl/>
        </w:rPr>
        <w:t>إ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نه لا يأتي بخير</w:t>
      </w:r>
      <w:r w:rsidR="009F2127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="009F2127">
        <w:rPr>
          <w:rFonts w:ascii="Traditional Arabic" w:hAnsi="Traditional Arabic" w:cs="Traditional Arabic" w:hint="cs"/>
          <w:sz w:val="34"/>
          <w:szCs w:val="34"/>
          <w:rtl/>
        </w:rPr>
        <w:t>إ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نما يستخرج به من البخيل</w:t>
      </w:r>
      <w:r w:rsidR="009F2127">
        <w:rPr>
          <w:rFonts w:ascii="Traditional Arabic" w:hAnsi="Traditional Arabic" w:cs="Traditional Arabic"/>
          <w:sz w:val="34"/>
          <w:szCs w:val="34"/>
          <w:rtl/>
        </w:rPr>
        <w:t>))؛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رواه مسلم في صحيحه</w:t>
      </w:r>
      <w:r w:rsidR="0017308A">
        <w:rPr>
          <w:rFonts w:ascii="Traditional Arabic" w:hAnsi="Traditional Arabic" w:cs="Traditional Arabic"/>
          <w:sz w:val="34"/>
          <w:szCs w:val="34"/>
          <w:rtl/>
        </w:rPr>
        <w:t xml:space="preserve"> (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1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16</w:t>
      </w:r>
      <w:r w:rsidR="002C7F0D" w:rsidRPr="00B92884">
        <w:rPr>
          <w:rFonts w:ascii="Traditional Arabic" w:hAnsi="Traditional Arabic" w:cs="Traditional Arabic"/>
          <w:sz w:val="34"/>
          <w:szCs w:val="34"/>
          <w:rtl/>
        </w:rPr>
        <w:t>39</w:t>
      </w:r>
      <w:r w:rsidR="004C0070">
        <w:rPr>
          <w:rFonts w:ascii="Traditional Arabic" w:hAnsi="Traditional Arabic" w:cs="Traditional Arabic"/>
          <w:sz w:val="34"/>
          <w:szCs w:val="34"/>
          <w:rtl/>
        </w:rPr>
        <w:t>)</w:t>
      </w:r>
      <w:r w:rsidR="009F2127">
        <w:rPr>
          <w:rFonts w:ascii="Traditional Arabic" w:hAnsi="Traditional Arabic" w:cs="Traditional Arabic"/>
          <w:sz w:val="34"/>
          <w:szCs w:val="34"/>
          <w:rtl/>
        </w:rPr>
        <w:t>،</w:t>
      </w:r>
      <w:r w:rsidR="002C7F0D" w:rsidRPr="00B92884">
        <w:rPr>
          <w:rFonts w:ascii="Traditional Arabic" w:hAnsi="Traditional Arabic" w:cs="Traditional Arabic"/>
          <w:sz w:val="34"/>
          <w:szCs w:val="34"/>
          <w:rtl/>
        </w:rPr>
        <w:t xml:space="preserve"> وفي رواية</w:t>
      </w:r>
      <w:r w:rsidR="004C0070">
        <w:rPr>
          <w:rFonts w:ascii="Traditional Arabic" w:hAnsi="Traditional Arabic" w:cs="Traditional Arabic"/>
          <w:sz w:val="34"/>
          <w:szCs w:val="34"/>
          <w:rtl/>
        </w:rPr>
        <w:t xml:space="preserve"> أبي </w:t>
      </w:r>
      <w:r w:rsidR="002C7F0D" w:rsidRPr="00B92884">
        <w:rPr>
          <w:rFonts w:ascii="Traditional Arabic" w:hAnsi="Traditional Arabic" w:cs="Traditional Arabic"/>
          <w:sz w:val="34"/>
          <w:szCs w:val="34"/>
          <w:rtl/>
        </w:rPr>
        <w:t>هريرة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 xml:space="preserve"> رضي الله عنه</w:t>
      </w:r>
      <w:r w:rsidR="002C7F0D" w:rsidRPr="00B92884">
        <w:rPr>
          <w:rFonts w:ascii="Traditional Arabic" w:hAnsi="Traditional Arabic" w:cs="Traditional Arabic"/>
          <w:sz w:val="34"/>
          <w:szCs w:val="34"/>
          <w:rtl/>
        </w:rPr>
        <w:t xml:space="preserve"> بصريح النهي</w:t>
      </w:r>
      <w:r w:rsidR="009F2127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2C7F0D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9F2127">
        <w:rPr>
          <w:rFonts w:ascii="Traditional Arabic" w:hAnsi="Traditional Arabic" w:cs="Traditional Arabic"/>
          <w:b/>
          <w:bCs/>
          <w:sz w:val="34"/>
          <w:szCs w:val="34"/>
          <w:rtl/>
        </w:rPr>
        <w:t>((</w:t>
      </w:r>
      <w:r w:rsidR="002C7F0D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لا تنذروا</w:t>
      </w:r>
      <w:r w:rsidR="009F2127">
        <w:rPr>
          <w:rFonts w:ascii="Traditional Arabic" w:hAnsi="Traditional Arabic" w:cs="Traditional Arabic"/>
          <w:b/>
          <w:bCs/>
          <w:sz w:val="34"/>
          <w:szCs w:val="34"/>
          <w:rtl/>
        </w:rPr>
        <w:t>؛</w:t>
      </w:r>
      <w:r w:rsidR="002C7F0D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ف</w:t>
      </w:r>
      <w:r w:rsidR="009F2127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إ</w:t>
      </w:r>
      <w:r w:rsidR="002C7F0D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ن النذر لا</w:t>
      </w:r>
      <w:r w:rsidR="009F2127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 </w:t>
      </w:r>
      <w:r w:rsidR="002C7F0D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يغني من القدر شيئ</w:t>
      </w:r>
      <w:r w:rsidR="009F2127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ً</w:t>
      </w:r>
      <w:r w:rsidR="002C7F0D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ا</w:t>
      </w:r>
      <w:r w:rsidR="009F2127"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="002C7F0D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و</w:t>
      </w:r>
      <w:r w:rsidR="009F2127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إ</w:t>
      </w:r>
      <w:r w:rsidR="002C7F0D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نما يستخرج به من البخيل</w:t>
      </w:r>
      <w:r w:rsidR="009F2127">
        <w:rPr>
          <w:rFonts w:ascii="Traditional Arabic" w:hAnsi="Traditional Arabic" w:cs="Traditional Arabic"/>
          <w:b/>
          <w:bCs/>
          <w:sz w:val="34"/>
          <w:szCs w:val="34"/>
          <w:rtl/>
        </w:rPr>
        <w:t>))؛</w:t>
      </w:r>
      <w:r w:rsidR="002C7F0D" w:rsidRPr="00B92884">
        <w:rPr>
          <w:rFonts w:ascii="Traditional Arabic" w:hAnsi="Traditional Arabic" w:cs="Traditional Arabic"/>
          <w:sz w:val="34"/>
          <w:szCs w:val="34"/>
          <w:rtl/>
        </w:rPr>
        <w:t xml:space="preserve"> رواه مسلم في صحيحه</w:t>
      </w:r>
      <w:r w:rsidR="0017308A">
        <w:rPr>
          <w:rFonts w:ascii="Traditional Arabic" w:hAnsi="Traditional Arabic" w:cs="Traditional Arabic"/>
          <w:sz w:val="34"/>
          <w:szCs w:val="34"/>
          <w:rtl/>
        </w:rPr>
        <w:t xml:space="preserve"> (</w:t>
      </w:r>
      <w:r w:rsidR="002C7F0D" w:rsidRPr="00B92884">
        <w:rPr>
          <w:rFonts w:ascii="Traditional Arabic" w:hAnsi="Traditional Arabic" w:cs="Traditional Arabic"/>
          <w:sz w:val="34"/>
          <w:szCs w:val="34"/>
          <w:rtl/>
        </w:rPr>
        <w:t>1</w:t>
      </w:r>
      <w:r w:rsidR="004C0070">
        <w:rPr>
          <w:rFonts w:ascii="Traditional Arabic" w:hAnsi="Traditional Arabic" w:cs="Traditional Arabic"/>
          <w:sz w:val="34"/>
          <w:szCs w:val="34"/>
          <w:rtl/>
        </w:rPr>
        <w:t>،</w:t>
      </w:r>
      <w:r w:rsidR="002C7F0D" w:rsidRPr="00B92884">
        <w:rPr>
          <w:rFonts w:ascii="Traditional Arabic" w:hAnsi="Traditional Arabic" w:cs="Traditional Arabic"/>
          <w:sz w:val="34"/>
          <w:szCs w:val="34"/>
          <w:rtl/>
        </w:rPr>
        <w:t xml:space="preserve"> 1640)</w:t>
      </w:r>
      <w:r w:rsidR="009F2127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2C7F0D" w:rsidRPr="00B92884" w:rsidRDefault="002C7F0D" w:rsidP="009344C2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قال الخطابي</w:t>
      </w:r>
      <w:r w:rsidR="009F2127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- يرحمه الله -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هذا غريب من العلم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وهو</w:t>
      </w:r>
      <w:r w:rsidR="0017308A">
        <w:rPr>
          <w:rFonts w:ascii="Traditional Arabic" w:hAnsi="Traditional Arabic" w:cs="Traditional Arabic"/>
          <w:sz w:val="34"/>
          <w:szCs w:val="34"/>
          <w:rtl/>
        </w:rPr>
        <w:t xml:space="preserve"> أن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ينهى عن الش</w:t>
      </w:r>
      <w:r w:rsidR="004C0070">
        <w:rPr>
          <w:rFonts w:ascii="Traditional Arabic" w:hAnsi="Traditional Arabic" w:cs="Traditional Arabic" w:hint="cs"/>
          <w:sz w:val="34"/>
          <w:szCs w:val="34"/>
          <w:rtl/>
        </w:rPr>
        <w:t>يء</w:t>
      </w:r>
      <w:r w:rsidR="0017308A">
        <w:rPr>
          <w:rFonts w:ascii="Traditional Arabic" w:hAnsi="Traditional Arabic" w:cs="Traditional Arabic"/>
          <w:sz w:val="34"/>
          <w:szCs w:val="34"/>
          <w:rtl/>
        </w:rPr>
        <w:t xml:space="preserve"> أن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يفعل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حتى</w:t>
      </w:r>
      <w:r w:rsidR="004C0070">
        <w:rPr>
          <w:rFonts w:ascii="Traditional Arabic" w:hAnsi="Traditional Arabic" w:cs="Traditional Arabic"/>
          <w:sz w:val="34"/>
          <w:szCs w:val="34"/>
          <w:rtl/>
        </w:rPr>
        <w:t xml:space="preserve"> إذا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فُعِلَ وقع واجب</w:t>
      </w:r>
      <w:r w:rsidR="009F2127">
        <w:rPr>
          <w:rFonts w:ascii="Traditional Arabic" w:hAnsi="Traditional Arabic" w:cs="Traditional Arabic"/>
          <w:sz w:val="34"/>
          <w:szCs w:val="34"/>
          <w:rtl/>
        </w:rPr>
        <w:t>ًا</w:t>
      </w:r>
      <w:r w:rsidRPr="00B92884">
        <w:rPr>
          <w:rStyle w:val="a7"/>
          <w:rFonts w:ascii="Traditional Arabic" w:hAnsi="Traditional Arabic" w:cs="Traditional Arabic"/>
          <w:sz w:val="34"/>
          <w:szCs w:val="34"/>
          <w:rtl/>
        </w:rPr>
        <w:footnoteReference w:id="22"/>
      </w:r>
      <w:r w:rsidR="009F2127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2C7F0D" w:rsidRPr="00B92884" w:rsidRDefault="002C7F0D" w:rsidP="009344C2">
      <w:pPr>
        <w:spacing w:after="0" w:line="240" w:lineRule="auto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أما قوله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 صلى الله عليه وسلم </w:t>
      </w: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"لا يقدم ولا يؤخر"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فمعناه</w:t>
      </w:r>
      <w:r w:rsidR="009F2127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9F2127">
        <w:rPr>
          <w:rFonts w:ascii="Traditional Arabic" w:hAnsi="Traditional Arabic" w:cs="Traditional Arabic" w:hint="cs"/>
          <w:sz w:val="34"/>
          <w:szCs w:val="34"/>
          <w:rtl/>
        </w:rPr>
        <w:t>أ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نه لا يرد شيئ</w:t>
      </w:r>
      <w:r w:rsidR="009F2127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 من القدر</w:t>
      </w:r>
      <w:r w:rsidR="009F2127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كما بينه في الروايات ال</w:t>
      </w:r>
      <w:r w:rsidR="009F2127">
        <w:rPr>
          <w:rFonts w:ascii="Traditional Arabic" w:hAnsi="Traditional Arabic" w:cs="Traditional Arabic" w:hint="cs"/>
          <w:sz w:val="34"/>
          <w:szCs w:val="34"/>
          <w:rtl/>
        </w:rPr>
        <w:t>أ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خرى</w:t>
      </w:r>
      <w:r w:rsidR="009F2127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مثل</w:t>
      </w:r>
      <w:r w:rsidR="009F2127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"</w:t>
      </w:r>
      <w:r w:rsidR="009F2127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إ</w:t>
      </w: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نه لا يأتي بخير"</w:t>
      </w:r>
      <w:r w:rsidR="00DE3B8B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"</w:t>
      </w:r>
      <w:r w:rsidR="009F2127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إ</w:t>
      </w: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نه لا يرد شيئ</w:t>
      </w:r>
      <w:r w:rsidR="009F2127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ً</w:t>
      </w: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ا"</w:t>
      </w:r>
      <w:r w:rsidR="00DE3B8B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"لا تنذروا</w:t>
      </w:r>
      <w:r w:rsidR="009F2127">
        <w:rPr>
          <w:rFonts w:ascii="Traditional Arabic" w:hAnsi="Traditional Arabic" w:cs="Traditional Arabic"/>
          <w:b/>
          <w:bCs/>
          <w:sz w:val="34"/>
          <w:szCs w:val="34"/>
          <w:rtl/>
        </w:rPr>
        <w:t>؛</w:t>
      </w: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فإن النذر لا يغني من القدر شيئ</w:t>
      </w:r>
      <w:r w:rsidR="009F2127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ً</w:t>
      </w: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ا"</w:t>
      </w:r>
      <w:r w:rsidR="00DE3B8B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"</w:t>
      </w:r>
      <w:r w:rsidR="009F2127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إ</w:t>
      </w: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نه لا يرد من القدر"</w:t>
      </w:r>
      <w:r w:rsid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.</w:t>
      </w:r>
    </w:p>
    <w:p w:rsidR="002C7F0D" w:rsidRPr="00B92884" w:rsidRDefault="002C7F0D" w:rsidP="009344C2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وأما قوله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 صلى الله عليه وسلم</w:t>
      </w:r>
      <w:r w:rsidR="004C0070">
        <w:rPr>
          <w:rFonts w:ascii="Traditional Arabic" w:hAnsi="Traditional Arabic" w:cs="Traditional Arabic"/>
          <w:sz w:val="34"/>
          <w:szCs w:val="34"/>
          <w:rtl/>
        </w:rPr>
        <w:t>: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"يستخرج به من البخيل"</w:t>
      </w:r>
      <w:r w:rsidR="009F2127"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فمعناه </w:t>
      </w:r>
      <w:r w:rsidR="009F2127">
        <w:rPr>
          <w:rFonts w:ascii="Traditional Arabic" w:hAnsi="Traditional Arabic" w:cs="Traditional Arabic" w:hint="cs"/>
          <w:sz w:val="34"/>
          <w:szCs w:val="34"/>
          <w:rtl/>
        </w:rPr>
        <w:t>أ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نه لا يأتي بهذه القربة تطوع</w:t>
      </w:r>
      <w:r w:rsidR="009F2127">
        <w:rPr>
          <w:rFonts w:ascii="Traditional Arabic" w:hAnsi="Traditional Arabic" w:cs="Traditional Arabic"/>
          <w:sz w:val="34"/>
          <w:szCs w:val="34"/>
          <w:rtl/>
        </w:rPr>
        <w:t>ًا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محض</w:t>
      </w:r>
      <w:r w:rsidR="009F2127">
        <w:rPr>
          <w:rFonts w:ascii="Traditional Arabic" w:hAnsi="Traditional Arabic" w:cs="Traditional Arabic"/>
          <w:sz w:val="34"/>
          <w:szCs w:val="34"/>
          <w:rtl/>
        </w:rPr>
        <w:t>ًا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مبتدئ</w:t>
      </w:r>
      <w:r w:rsidR="009F2127">
        <w:rPr>
          <w:rFonts w:ascii="Traditional Arabic" w:hAnsi="Traditional Arabic" w:cs="Traditional Arabic"/>
          <w:sz w:val="34"/>
          <w:szCs w:val="34"/>
          <w:rtl/>
        </w:rPr>
        <w:t>ًا،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وإنما يأتي بها في مقابلة شفاء مريض وغيره مما تعلق النذر عليه</w:t>
      </w:r>
      <w:r w:rsidRPr="00B92884">
        <w:rPr>
          <w:rStyle w:val="a7"/>
          <w:rFonts w:ascii="Traditional Arabic" w:hAnsi="Traditional Arabic" w:cs="Traditional Arabic"/>
          <w:sz w:val="34"/>
          <w:szCs w:val="34"/>
          <w:rtl/>
        </w:rPr>
        <w:footnoteReference w:id="23"/>
      </w:r>
      <w:r w:rsidR="009F2127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2C7F0D" w:rsidRPr="00B92884" w:rsidRDefault="002C7F0D" w:rsidP="009344C2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"إنما يستخرج به"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بالبناء للمفعول</w:t>
      </w:r>
      <w:r w:rsidR="009F2127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"من البخيل"</w:t>
      </w:r>
      <w:r w:rsidR="009F2127"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وفي رواية </w:t>
      </w: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"من الشحيح"</w:t>
      </w:r>
      <w:r w:rsidR="009F2127"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="009F2127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وفي رواية ابن </w:t>
      </w:r>
      <w:r w:rsidR="004C0070">
        <w:rPr>
          <w:rFonts w:ascii="Traditional Arabic" w:hAnsi="Traditional Arabic" w:cs="Traditional Arabic"/>
          <w:sz w:val="34"/>
          <w:szCs w:val="34"/>
          <w:rtl/>
        </w:rPr>
        <w:t>ماجه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"من اللئيم"</w:t>
      </w:r>
      <w:r w:rsidR="009F2127"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ومدار الجميع على منصور بن المعتمر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عن 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>عبدا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لله بن مرة</w:t>
      </w:r>
      <w:r w:rsidR="009F2127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فالاختلاف في اللفظ المذكور</w:t>
      </w:r>
      <w:r w:rsidR="002A42A5" w:rsidRPr="00B92884">
        <w:rPr>
          <w:rFonts w:ascii="Traditional Arabic" w:hAnsi="Traditional Arabic" w:cs="Traditional Arabic"/>
          <w:sz w:val="34"/>
          <w:szCs w:val="34"/>
          <w:rtl/>
        </w:rPr>
        <w:t xml:space="preserve"> من الرواة عن منصور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2A42A5" w:rsidRPr="00B92884">
        <w:rPr>
          <w:rFonts w:ascii="Traditional Arabic" w:hAnsi="Traditional Arabic" w:cs="Traditional Arabic"/>
          <w:sz w:val="34"/>
          <w:szCs w:val="34"/>
          <w:rtl/>
        </w:rPr>
        <w:t>والمعاني متقاربة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2A42A5" w:rsidRPr="00B92884">
        <w:rPr>
          <w:rFonts w:ascii="Traditional Arabic" w:hAnsi="Traditional Arabic" w:cs="Traditional Arabic"/>
          <w:sz w:val="34"/>
          <w:szCs w:val="34"/>
          <w:rtl/>
        </w:rPr>
        <w:t xml:space="preserve">لأن الشح </w:t>
      </w:r>
      <w:r w:rsidR="009F2127">
        <w:rPr>
          <w:rFonts w:ascii="Traditional Arabic" w:hAnsi="Traditional Arabic" w:cs="Traditional Arabic" w:hint="cs"/>
          <w:sz w:val="34"/>
          <w:szCs w:val="34"/>
          <w:rtl/>
        </w:rPr>
        <w:t>أ</w:t>
      </w:r>
      <w:r w:rsidR="002A42A5" w:rsidRPr="00B92884">
        <w:rPr>
          <w:rFonts w:ascii="Traditional Arabic" w:hAnsi="Traditional Arabic" w:cs="Traditional Arabic"/>
          <w:sz w:val="34"/>
          <w:szCs w:val="34"/>
          <w:rtl/>
        </w:rPr>
        <w:t>خص</w:t>
      </w:r>
      <w:r w:rsidR="009F2127">
        <w:rPr>
          <w:rFonts w:ascii="Traditional Arabic" w:hAnsi="Traditional Arabic" w:cs="Traditional Arabic"/>
          <w:sz w:val="34"/>
          <w:szCs w:val="34"/>
          <w:rtl/>
        </w:rPr>
        <w:t>،</w:t>
      </w:r>
      <w:r w:rsidR="002A42A5" w:rsidRPr="00B92884">
        <w:rPr>
          <w:rFonts w:ascii="Traditional Arabic" w:hAnsi="Traditional Arabic" w:cs="Traditional Arabic"/>
          <w:sz w:val="34"/>
          <w:szCs w:val="34"/>
          <w:rtl/>
        </w:rPr>
        <w:t xml:space="preserve"> واللؤم </w:t>
      </w:r>
      <w:r w:rsidR="009F2127">
        <w:rPr>
          <w:rFonts w:ascii="Traditional Arabic" w:hAnsi="Traditional Arabic" w:cs="Traditional Arabic" w:hint="cs"/>
          <w:sz w:val="34"/>
          <w:szCs w:val="34"/>
          <w:rtl/>
        </w:rPr>
        <w:t>أ</w:t>
      </w:r>
      <w:r w:rsidR="002A42A5" w:rsidRPr="00B92884">
        <w:rPr>
          <w:rFonts w:ascii="Traditional Arabic" w:hAnsi="Traditional Arabic" w:cs="Traditional Arabic"/>
          <w:sz w:val="34"/>
          <w:szCs w:val="34"/>
          <w:rtl/>
        </w:rPr>
        <w:t>عم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2A42A5" w:rsidRPr="00B92884">
        <w:rPr>
          <w:rFonts w:ascii="Traditional Arabic" w:hAnsi="Traditional Arabic" w:cs="Traditional Arabic"/>
          <w:sz w:val="34"/>
          <w:szCs w:val="34"/>
          <w:rtl/>
        </w:rPr>
        <w:t xml:space="preserve">قال </w:t>
      </w:r>
      <w:r w:rsidR="002A42A5" w:rsidRPr="00B92884">
        <w:rPr>
          <w:rFonts w:ascii="Traditional Arabic" w:hAnsi="Traditional Arabic" w:cs="Traditional Arabic"/>
          <w:sz w:val="34"/>
          <w:szCs w:val="34"/>
          <w:rtl/>
        </w:rPr>
        <w:lastRenderedPageBreak/>
        <w:t>الراغب ال</w:t>
      </w:r>
      <w:r w:rsidR="009F2127">
        <w:rPr>
          <w:rFonts w:ascii="Traditional Arabic" w:hAnsi="Traditional Arabic" w:cs="Traditional Arabic" w:hint="cs"/>
          <w:sz w:val="34"/>
          <w:szCs w:val="34"/>
          <w:rtl/>
        </w:rPr>
        <w:t>أ</w:t>
      </w:r>
      <w:r w:rsidR="002A42A5" w:rsidRPr="00B92884">
        <w:rPr>
          <w:rFonts w:ascii="Traditional Arabic" w:hAnsi="Traditional Arabic" w:cs="Traditional Arabic"/>
          <w:sz w:val="34"/>
          <w:szCs w:val="34"/>
          <w:rtl/>
        </w:rPr>
        <w:t>صفهاني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2A42A5" w:rsidRPr="00B92884">
        <w:rPr>
          <w:rFonts w:ascii="Traditional Arabic" w:hAnsi="Traditional Arabic" w:cs="Traditional Arabic"/>
          <w:sz w:val="34"/>
          <w:szCs w:val="34"/>
          <w:rtl/>
        </w:rPr>
        <w:t xml:space="preserve">البخل </w:t>
      </w:r>
      <w:r w:rsidR="009F2127">
        <w:rPr>
          <w:rFonts w:ascii="Traditional Arabic" w:hAnsi="Traditional Arabic" w:cs="Traditional Arabic" w:hint="cs"/>
          <w:sz w:val="34"/>
          <w:szCs w:val="34"/>
          <w:rtl/>
        </w:rPr>
        <w:t>إ</w:t>
      </w:r>
      <w:r w:rsidR="002A42A5" w:rsidRPr="00B92884">
        <w:rPr>
          <w:rFonts w:ascii="Traditional Arabic" w:hAnsi="Traditional Arabic" w:cs="Traditional Arabic"/>
          <w:sz w:val="34"/>
          <w:szCs w:val="34"/>
          <w:rtl/>
        </w:rPr>
        <w:t>مساك المقتنيات عما لا يحق حبسها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2A42A5" w:rsidRPr="00B92884">
        <w:rPr>
          <w:rFonts w:ascii="Traditional Arabic" w:hAnsi="Traditional Arabic" w:cs="Traditional Arabic"/>
          <w:sz w:val="34"/>
          <w:szCs w:val="34"/>
          <w:rtl/>
        </w:rPr>
        <w:t>والشح بخل مع حرص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2A42A5" w:rsidRPr="00B92884">
        <w:rPr>
          <w:rFonts w:ascii="Traditional Arabic" w:hAnsi="Traditional Arabic" w:cs="Traditional Arabic"/>
          <w:sz w:val="34"/>
          <w:szCs w:val="34"/>
          <w:rtl/>
        </w:rPr>
        <w:t>واللؤم ف</w:t>
      </w:r>
      <w:r w:rsidR="009F2127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2A42A5" w:rsidRPr="00B92884">
        <w:rPr>
          <w:rFonts w:ascii="Traditional Arabic" w:hAnsi="Traditional Arabic" w:cs="Traditional Arabic"/>
          <w:sz w:val="34"/>
          <w:szCs w:val="34"/>
          <w:rtl/>
        </w:rPr>
        <w:t>عل ما يلام عليه</w:t>
      </w:r>
      <w:r w:rsidR="002A42A5" w:rsidRPr="00B92884">
        <w:rPr>
          <w:rStyle w:val="a7"/>
          <w:rFonts w:ascii="Traditional Arabic" w:hAnsi="Traditional Arabic" w:cs="Traditional Arabic"/>
          <w:sz w:val="34"/>
          <w:szCs w:val="34"/>
          <w:rtl/>
        </w:rPr>
        <w:footnoteReference w:id="24"/>
      </w:r>
      <w:r w:rsidR="009F2127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FE67CD" w:rsidRPr="00B92884" w:rsidRDefault="00FE67CD" w:rsidP="009344C2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قال العيني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يعني أن من الناس من لا يسمح بالصدقة والصوم</w:t>
      </w:r>
      <w:r w:rsidR="004C0070">
        <w:rPr>
          <w:rFonts w:ascii="Traditional Arabic" w:hAnsi="Traditional Arabic" w:cs="Traditional Arabic"/>
          <w:sz w:val="34"/>
          <w:szCs w:val="34"/>
          <w:rtl/>
        </w:rPr>
        <w:t xml:space="preserve"> إلا إذا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نذر شيئ</w:t>
      </w:r>
      <w:r w:rsidR="0057319A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</w:t>
      </w:r>
      <w:r w:rsidR="0057319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لخوف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 أو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طمع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فكأنه لو لم يكن ذلك الشيء الذي طمع فيه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 أو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خافه لم يسمح ب</w:t>
      </w:r>
      <w:r w:rsidR="0057319A">
        <w:rPr>
          <w:rFonts w:ascii="Traditional Arabic" w:hAnsi="Traditional Arabic" w:cs="Traditional Arabic" w:hint="cs"/>
          <w:sz w:val="34"/>
          <w:szCs w:val="34"/>
          <w:rtl/>
        </w:rPr>
        <w:t>إ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خراج ما قدره الله تعالى ما لم يكن يفعله</w:t>
      </w:r>
      <w:r w:rsidR="0057319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فهو بخيل</w:t>
      </w:r>
      <w:r w:rsidR="0057319A">
        <w:rPr>
          <w:rFonts w:ascii="Traditional Arabic" w:hAnsi="Traditional Arabic" w:cs="Traditional Arabic"/>
          <w:sz w:val="34"/>
          <w:szCs w:val="34"/>
          <w:rtl/>
        </w:rPr>
        <w:t>؛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1D1504" w:rsidRPr="00B92884">
        <w:rPr>
          <w:rFonts w:ascii="Traditional Arabic" w:hAnsi="Traditional Arabic" w:cs="Traditional Arabic"/>
          <w:sz w:val="34"/>
          <w:szCs w:val="34"/>
          <w:rtl/>
        </w:rPr>
        <w:t>انتهى</w:t>
      </w:r>
      <w:r w:rsidR="001D1504" w:rsidRPr="00B92884">
        <w:rPr>
          <w:rStyle w:val="a7"/>
          <w:rFonts w:ascii="Traditional Arabic" w:hAnsi="Traditional Arabic" w:cs="Traditional Arabic"/>
          <w:sz w:val="34"/>
          <w:szCs w:val="34"/>
          <w:rtl/>
        </w:rPr>
        <w:footnoteReference w:id="25"/>
      </w:r>
      <w:r w:rsidR="0057319A">
        <w:rPr>
          <w:rFonts w:ascii="Traditional Arabic" w:hAnsi="Traditional Arabic" w:cs="Traditional Arabic" w:hint="cs"/>
          <w:sz w:val="34"/>
          <w:szCs w:val="34"/>
          <w:rtl/>
        </w:rPr>
        <w:t>.</w:t>
      </w:r>
      <w:r w:rsidR="001D1504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1D1504" w:rsidRPr="002B2532" w:rsidRDefault="00BB75DA" w:rsidP="009344C2">
      <w:pPr>
        <w:spacing w:after="0" w:line="240" w:lineRule="auto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57319A">
        <w:rPr>
          <w:rFonts w:ascii="Traditional Arabic" w:hAnsi="Traditional Arabic" w:cs="Traditional Arabic"/>
          <w:b/>
          <w:bCs/>
          <w:sz w:val="34"/>
          <w:szCs w:val="34"/>
          <w:rtl/>
        </w:rPr>
        <w:t>المبحث الخامس</w:t>
      </w:r>
      <w:r w:rsidR="00DE3B8B" w:rsidRPr="0057319A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: </w:t>
      </w:r>
      <w:r w:rsidRPr="002B2532">
        <w:rPr>
          <w:rFonts w:ascii="Traditional Arabic" w:hAnsi="Traditional Arabic" w:cs="Traditional Arabic"/>
          <w:b/>
          <w:bCs/>
          <w:sz w:val="34"/>
          <w:szCs w:val="34"/>
          <w:rtl/>
        </w:rPr>
        <w:t>أ</w:t>
      </w:r>
      <w:r w:rsidR="001D1504" w:rsidRPr="002B2532">
        <w:rPr>
          <w:rFonts w:ascii="Traditional Arabic" w:hAnsi="Traditional Arabic" w:cs="Traditional Arabic"/>
          <w:b/>
          <w:bCs/>
          <w:sz w:val="34"/>
          <w:szCs w:val="34"/>
          <w:rtl/>
        </w:rPr>
        <w:t>لفاظ الحديث</w:t>
      </w:r>
      <w:r w:rsidR="00DE3B8B" w:rsidRPr="002B2532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: </w:t>
      </w:r>
    </w:p>
    <w:p w:rsidR="001D1504" w:rsidRPr="00B92884" w:rsidRDefault="0057319A" w:rsidP="002B2532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b/>
          <w:bCs/>
          <w:sz w:val="34"/>
          <w:szCs w:val="34"/>
        </w:rPr>
      </w:pPr>
      <w:r w:rsidRPr="002B2532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* </w:t>
      </w:r>
      <w:r w:rsidR="001D1504" w:rsidRPr="002B2532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الألفاظ التي </w:t>
      </w:r>
      <w:r w:rsidRPr="002B2532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ورد بها</w:t>
      </w:r>
      <w:r w:rsidR="001D1504" w:rsidRPr="002B2532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طريق</w:t>
      </w:r>
      <w:r w:rsidR="001D1504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DE3B8B">
        <w:rPr>
          <w:rFonts w:ascii="Traditional Arabic" w:hAnsi="Traditional Arabic" w:cs="Traditional Arabic"/>
          <w:b/>
          <w:bCs/>
          <w:sz w:val="34"/>
          <w:szCs w:val="34"/>
          <w:rtl/>
        </w:rPr>
        <w:t>عبدا</w:t>
      </w:r>
      <w:r w:rsidR="001D1504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لله بن عمر</w:t>
      </w:r>
      <w:r w:rsid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>رضي الله عنه</w:t>
      </w:r>
      <w:r>
        <w:rPr>
          <w:rFonts w:ascii="Traditional Arabic" w:hAnsi="Traditional Arabic" w:cs="Traditional Arabic" w:hint="cs"/>
          <w:sz w:val="34"/>
          <w:szCs w:val="34"/>
          <w:rtl/>
        </w:rPr>
        <w:t>ما</w:t>
      </w:r>
      <w:r w:rsidR="00DE3B8B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1D1504" w:rsidRPr="00B92884" w:rsidRDefault="001D1504" w:rsidP="009344C2">
      <w:pPr>
        <w:pStyle w:val="a5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b/>
          <w:bCs/>
          <w:sz w:val="34"/>
          <w:szCs w:val="34"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نهى النبي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 صلى الله عليه وسلم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عن النذر و</w:t>
      </w:r>
      <w:r w:rsidR="00282B00" w:rsidRPr="00B92884">
        <w:rPr>
          <w:rFonts w:ascii="Traditional Arabic" w:hAnsi="Traditional Arabic" w:cs="Traditional Arabic"/>
          <w:sz w:val="34"/>
          <w:szCs w:val="34"/>
          <w:rtl/>
        </w:rPr>
        <w:t>قال</w:t>
      </w:r>
      <w:r w:rsidR="008F5851">
        <w:rPr>
          <w:rFonts w:ascii="Traditional Arabic" w:hAnsi="Traditional Arabic" w:cs="Traditional Arabic"/>
          <w:sz w:val="34"/>
          <w:szCs w:val="34"/>
          <w:rtl/>
        </w:rPr>
        <w:t>: ((</w:t>
      </w:r>
      <w:r w:rsidR="008F5851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إ</w:t>
      </w:r>
      <w:r w:rsidR="00282B00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نه لا يرد شيئ</w:t>
      </w:r>
      <w:r w:rsidR="00942EE8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ً</w:t>
      </w:r>
      <w:r w:rsidR="00282B00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ا</w:t>
      </w:r>
      <w:r w:rsidR="00942EE8"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="00282B00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و</w:t>
      </w:r>
      <w:r w:rsidR="00942EE8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إ</w:t>
      </w:r>
      <w:r w:rsidR="00282B00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نما يستخرج به من البخيل</w:t>
      </w:r>
      <w:r w:rsidR="00942EE8">
        <w:rPr>
          <w:rFonts w:ascii="Traditional Arabic" w:hAnsi="Traditional Arabic" w:cs="Traditional Arabic"/>
          <w:b/>
          <w:bCs/>
          <w:sz w:val="34"/>
          <w:szCs w:val="34"/>
          <w:rtl/>
        </w:rPr>
        <w:t>))؛</w:t>
      </w:r>
      <w:r w:rsidR="00942EE8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 </w:t>
      </w:r>
      <w:r w:rsidR="00282B00" w:rsidRPr="00B92884">
        <w:rPr>
          <w:rFonts w:ascii="Traditional Arabic" w:hAnsi="Traditional Arabic" w:cs="Traditional Arabic"/>
          <w:sz w:val="34"/>
          <w:szCs w:val="34"/>
          <w:rtl/>
        </w:rPr>
        <w:t>رواه البخاري في صحيحه</w:t>
      </w:r>
      <w:r w:rsidR="007B2623">
        <w:rPr>
          <w:rFonts w:ascii="Traditional Arabic" w:hAnsi="Traditional Arabic" w:cs="Traditional Arabic"/>
          <w:sz w:val="34"/>
          <w:szCs w:val="34"/>
          <w:rtl/>
        </w:rPr>
        <w:t>،</w:t>
      </w:r>
      <w:r w:rsidR="00282B00" w:rsidRPr="00B92884">
        <w:rPr>
          <w:rFonts w:ascii="Traditional Arabic" w:hAnsi="Traditional Arabic" w:cs="Traditional Arabic"/>
          <w:sz w:val="34"/>
          <w:szCs w:val="34"/>
          <w:rtl/>
        </w:rPr>
        <w:t xml:space="preserve"> كتاب القدر</w:t>
      </w:r>
      <w:r w:rsidR="007B2623">
        <w:rPr>
          <w:rFonts w:ascii="Traditional Arabic" w:hAnsi="Traditional Arabic" w:cs="Traditional Arabic"/>
          <w:sz w:val="34"/>
          <w:szCs w:val="34"/>
          <w:rtl/>
        </w:rPr>
        <w:t>،</w:t>
      </w:r>
      <w:r w:rsidR="00282B00" w:rsidRPr="00B92884">
        <w:rPr>
          <w:rFonts w:ascii="Traditional Arabic" w:hAnsi="Traditional Arabic" w:cs="Traditional Arabic"/>
          <w:sz w:val="34"/>
          <w:szCs w:val="34"/>
          <w:rtl/>
        </w:rPr>
        <w:t xml:space="preserve"> باب </w:t>
      </w:r>
      <w:r w:rsidR="007B2623">
        <w:rPr>
          <w:rFonts w:ascii="Traditional Arabic" w:hAnsi="Traditional Arabic" w:cs="Traditional Arabic" w:hint="cs"/>
          <w:sz w:val="34"/>
          <w:szCs w:val="34"/>
          <w:rtl/>
        </w:rPr>
        <w:t>إ</w:t>
      </w:r>
      <w:r w:rsidR="00282B00" w:rsidRPr="00B92884">
        <w:rPr>
          <w:rFonts w:ascii="Traditional Arabic" w:hAnsi="Traditional Arabic" w:cs="Traditional Arabic"/>
          <w:sz w:val="34"/>
          <w:szCs w:val="34"/>
          <w:rtl/>
        </w:rPr>
        <w:t>لقاء النذر العبد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 إلى </w:t>
      </w:r>
      <w:r w:rsidR="00282B00" w:rsidRPr="00B92884">
        <w:rPr>
          <w:rFonts w:ascii="Traditional Arabic" w:hAnsi="Traditional Arabic" w:cs="Traditional Arabic"/>
          <w:sz w:val="34"/>
          <w:szCs w:val="34"/>
          <w:rtl/>
        </w:rPr>
        <w:t>القدر</w:t>
      </w:r>
      <w:r w:rsidR="0017308A">
        <w:rPr>
          <w:rFonts w:ascii="Traditional Arabic" w:hAnsi="Traditional Arabic" w:cs="Traditional Arabic"/>
          <w:sz w:val="34"/>
          <w:szCs w:val="34"/>
          <w:rtl/>
        </w:rPr>
        <w:t xml:space="preserve"> (</w:t>
      </w:r>
      <w:r w:rsidR="00282B00" w:rsidRPr="00B92884">
        <w:rPr>
          <w:rFonts w:ascii="Traditional Arabic" w:hAnsi="Traditional Arabic" w:cs="Traditional Arabic"/>
          <w:sz w:val="34"/>
          <w:szCs w:val="34"/>
          <w:rtl/>
        </w:rPr>
        <w:t>1</w:t>
      </w:r>
      <w:r w:rsidR="004C0070">
        <w:rPr>
          <w:rFonts w:ascii="Traditional Arabic" w:hAnsi="Traditional Arabic" w:cs="Traditional Arabic"/>
          <w:sz w:val="34"/>
          <w:szCs w:val="34"/>
          <w:rtl/>
        </w:rPr>
        <w:t>،</w:t>
      </w:r>
      <w:r w:rsidR="00282B00" w:rsidRPr="00B92884">
        <w:rPr>
          <w:rFonts w:ascii="Traditional Arabic" w:hAnsi="Traditional Arabic" w:cs="Traditional Arabic"/>
          <w:sz w:val="34"/>
          <w:szCs w:val="34"/>
          <w:rtl/>
        </w:rPr>
        <w:t xml:space="preserve"> 6608)</w:t>
      </w:r>
      <w:r w:rsidR="00282B00" w:rsidRPr="00B92884">
        <w:rPr>
          <w:rStyle w:val="a7"/>
          <w:rFonts w:ascii="Traditional Arabic" w:hAnsi="Traditional Arabic" w:cs="Traditional Arabic"/>
          <w:sz w:val="34"/>
          <w:szCs w:val="34"/>
          <w:rtl/>
        </w:rPr>
        <w:footnoteReference w:id="26"/>
      </w:r>
      <w:r w:rsidR="007B2623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282B00" w:rsidRPr="00B92884" w:rsidRDefault="007B2623" w:rsidP="009344C2">
      <w:pPr>
        <w:pStyle w:val="a5"/>
        <w:numPr>
          <w:ilvl w:val="0"/>
          <w:numId w:val="6"/>
        </w:numPr>
        <w:spacing w:after="0" w:line="240" w:lineRule="auto"/>
        <w:ind w:left="357" w:firstLine="0"/>
        <w:jc w:val="both"/>
        <w:rPr>
          <w:rFonts w:ascii="Traditional Arabic" w:hAnsi="Traditional Arabic" w:cs="Traditional Arabic"/>
          <w:b/>
          <w:bCs/>
          <w:sz w:val="34"/>
          <w:szCs w:val="34"/>
        </w:rPr>
      </w:pPr>
      <w:r>
        <w:rPr>
          <w:rFonts w:ascii="Traditional Arabic" w:hAnsi="Traditional Arabic" w:cs="Traditional Arabic"/>
          <w:b/>
          <w:bCs/>
          <w:sz w:val="34"/>
          <w:szCs w:val="34"/>
          <w:rtl/>
        </w:rPr>
        <w:t>((</w:t>
      </w:r>
      <w:r w:rsidR="00E733D5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إن النذر </w:t>
      </w:r>
      <w:r w:rsidR="0017308A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لا يقدم </w:t>
      </w:r>
      <w:r w:rsidR="00E21BC6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شيئ</w:t>
      </w:r>
      <w:r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ً</w:t>
      </w:r>
      <w:r w:rsidR="00E21BC6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ا ولا يؤخره</w:t>
      </w:r>
      <w:r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="00E21BC6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و</w:t>
      </w:r>
      <w:r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إنما </w:t>
      </w:r>
      <w:r w:rsidR="00E21BC6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يستخرج بالنذر من البخيل</w:t>
      </w:r>
      <w:r w:rsidR="00471C32">
        <w:rPr>
          <w:rFonts w:ascii="Traditional Arabic" w:hAnsi="Traditional Arabic" w:cs="Traditional Arabic"/>
          <w:b/>
          <w:bCs/>
          <w:sz w:val="34"/>
          <w:szCs w:val="34"/>
          <w:rtl/>
        </w:rPr>
        <w:t>))؛ رواه</w:t>
      </w:r>
      <w:r w:rsidR="00E21BC6" w:rsidRPr="00B92884">
        <w:rPr>
          <w:rFonts w:ascii="Traditional Arabic" w:hAnsi="Traditional Arabic" w:cs="Traditional Arabic"/>
          <w:sz w:val="34"/>
          <w:szCs w:val="34"/>
          <w:rtl/>
        </w:rPr>
        <w:t xml:space="preserve"> البخاري في صحيحه</w:t>
      </w:r>
      <w:r w:rsidR="00471C32">
        <w:rPr>
          <w:rFonts w:ascii="Traditional Arabic" w:hAnsi="Traditional Arabic" w:cs="Traditional Arabic"/>
          <w:sz w:val="34"/>
          <w:szCs w:val="34"/>
          <w:rtl/>
        </w:rPr>
        <w:t>،</w:t>
      </w:r>
      <w:r w:rsidR="00E21BC6" w:rsidRPr="00B92884">
        <w:rPr>
          <w:rFonts w:ascii="Traditional Arabic" w:hAnsi="Traditional Arabic" w:cs="Traditional Arabic"/>
          <w:sz w:val="34"/>
          <w:szCs w:val="34"/>
          <w:rtl/>
        </w:rPr>
        <w:t xml:space="preserve"> كتاب</w:t>
      </w:r>
      <w:r w:rsidR="00E21BC6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E21BC6" w:rsidRPr="00B92884">
        <w:rPr>
          <w:rFonts w:ascii="Traditional Arabic" w:hAnsi="Traditional Arabic" w:cs="Traditional Arabic"/>
          <w:sz w:val="34"/>
          <w:szCs w:val="34"/>
          <w:rtl/>
        </w:rPr>
        <w:t>ال</w:t>
      </w:r>
      <w:r w:rsidR="00471C32">
        <w:rPr>
          <w:rFonts w:ascii="Traditional Arabic" w:hAnsi="Traditional Arabic" w:cs="Traditional Arabic"/>
          <w:sz w:val="34"/>
          <w:szCs w:val="34"/>
          <w:rtl/>
        </w:rPr>
        <w:t>أيمان</w:t>
      </w:r>
      <w:r w:rsidR="00E21BC6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471C32">
        <w:rPr>
          <w:rFonts w:ascii="Traditional Arabic" w:hAnsi="Traditional Arabic" w:cs="Traditional Arabic" w:hint="cs"/>
          <w:sz w:val="34"/>
          <w:szCs w:val="34"/>
          <w:rtl/>
        </w:rPr>
        <w:t>و</w:t>
      </w:r>
      <w:r w:rsidR="00E21BC6" w:rsidRPr="00B92884">
        <w:rPr>
          <w:rFonts w:ascii="Traditional Arabic" w:hAnsi="Traditional Arabic" w:cs="Traditional Arabic"/>
          <w:sz w:val="34"/>
          <w:szCs w:val="34"/>
          <w:rtl/>
        </w:rPr>
        <w:t>النذور</w:t>
      </w:r>
      <w:r w:rsidR="00471C32">
        <w:rPr>
          <w:rFonts w:ascii="Traditional Arabic" w:hAnsi="Traditional Arabic" w:cs="Traditional Arabic"/>
          <w:sz w:val="34"/>
          <w:szCs w:val="34"/>
          <w:rtl/>
        </w:rPr>
        <w:t>،</w:t>
      </w:r>
      <w:r w:rsidR="00E21BC6" w:rsidRPr="00B92884">
        <w:rPr>
          <w:rFonts w:ascii="Traditional Arabic" w:hAnsi="Traditional Arabic" w:cs="Traditional Arabic"/>
          <w:sz w:val="34"/>
          <w:szCs w:val="34"/>
          <w:rtl/>
        </w:rPr>
        <w:t xml:space="preserve"> باب الوفاء بالنذر</w:t>
      </w:r>
      <w:r w:rsidR="00471C32">
        <w:rPr>
          <w:rFonts w:ascii="Traditional Arabic" w:hAnsi="Traditional Arabic" w:cs="Traditional Arabic"/>
          <w:sz w:val="34"/>
          <w:szCs w:val="34"/>
          <w:rtl/>
        </w:rPr>
        <w:t>،</w:t>
      </w:r>
      <w:r w:rsidR="00E21BC6" w:rsidRPr="00B92884">
        <w:rPr>
          <w:rFonts w:ascii="Traditional Arabic" w:hAnsi="Traditional Arabic" w:cs="Traditional Arabic"/>
          <w:sz w:val="34"/>
          <w:szCs w:val="34"/>
          <w:rtl/>
        </w:rPr>
        <w:t xml:space="preserve"> وقوله تعالى</w:t>
      </w:r>
      <w:r w:rsidR="00471C32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E21BC6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471C32" w:rsidRPr="00471C32">
        <w:rPr>
          <w:rFonts w:ascii="Traditional Arabic" w:hAnsi="Traditional Arabic" w:cs="Traditional Arabic"/>
          <w:b/>
          <w:bCs/>
          <w:sz w:val="34"/>
          <w:szCs w:val="34"/>
          <w:rtl/>
        </w:rPr>
        <w:t>{</w:t>
      </w:r>
      <w:r w:rsidR="00471C32" w:rsidRPr="00471C32">
        <w:rPr>
          <w:rFonts w:ascii="Traditional Arabic" w:hAnsi="Traditional Arabic" w:cs="Traditional Arabic" w:hint="eastAsia"/>
          <w:b/>
          <w:bCs/>
          <w:sz w:val="34"/>
          <w:szCs w:val="34"/>
          <w:rtl/>
        </w:rPr>
        <w:t>يُوفُونَ</w:t>
      </w:r>
      <w:r w:rsidR="00471C32" w:rsidRPr="00471C32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471C32" w:rsidRPr="00471C32">
        <w:rPr>
          <w:rFonts w:ascii="Traditional Arabic" w:hAnsi="Traditional Arabic" w:cs="Traditional Arabic" w:hint="eastAsia"/>
          <w:b/>
          <w:bCs/>
          <w:sz w:val="34"/>
          <w:szCs w:val="34"/>
          <w:rtl/>
        </w:rPr>
        <w:t>بِالنَّذْرِ</w:t>
      </w:r>
      <w:r w:rsidR="00471C32" w:rsidRPr="00471C32">
        <w:rPr>
          <w:rFonts w:ascii="Traditional Arabic" w:hAnsi="Traditional Arabic" w:cs="Traditional Arabic"/>
          <w:b/>
          <w:bCs/>
          <w:sz w:val="34"/>
          <w:szCs w:val="34"/>
          <w:rtl/>
        </w:rPr>
        <w:t>} [</w:t>
      </w:r>
      <w:r w:rsidR="00471C32" w:rsidRPr="00471C32">
        <w:rPr>
          <w:rFonts w:ascii="Traditional Arabic" w:hAnsi="Traditional Arabic" w:cs="Traditional Arabic" w:hint="eastAsia"/>
          <w:b/>
          <w:bCs/>
          <w:sz w:val="34"/>
          <w:szCs w:val="34"/>
          <w:rtl/>
        </w:rPr>
        <w:t>الإنسان</w:t>
      </w:r>
      <w:r w:rsidR="00471C32" w:rsidRPr="00471C32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: 7] </w:t>
      </w:r>
      <w:r w:rsidR="0017308A">
        <w:rPr>
          <w:rFonts w:ascii="Traditional Arabic" w:hAnsi="Traditional Arabic" w:cs="Traditional Arabic"/>
          <w:b/>
          <w:bCs/>
          <w:sz w:val="34"/>
          <w:szCs w:val="34"/>
          <w:rtl/>
        </w:rPr>
        <w:t>(</w:t>
      </w:r>
      <w:r w:rsidR="00E21BC6" w:rsidRPr="00B92884">
        <w:rPr>
          <w:rFonts w:ascii="Traditional Arabic" w:hAnsi="Traditional Arabic" w:cs="Traditional Arabic"/>
          <w:sz w:val="34"/>
          <w:szCs w:val="34"/>
          <w:rtl/>
        </w:rPr>
        <w:t>1</w:t>
      </w:r>
      <w:r w:rsidR="004C0070">
        <w:rPr>
          <w:rFonts w:ascii="Traditional Arabic" w:hAnsi="Traditional Arabic" w:cs="Traditional Arabic"/>
          <w:sz w:val="34"/>
          <w:szCs w:val="34"/>
          <w:rtl/>
        </w:rPr>
        <w:t>،</w:t>
      </w:r>
      <w:r w:rsidR="00E21BC6" w:rsidRPr="00B92884">
        <w:rPr>
          <w:rFonts w:ascii="Traditional Arabic" w:hAnsi="Traditional Arabic" w:cs="Traditional Arabic"/>
          <w:sz w:val="34"/>
          <w:szCs w:val="34"/>
          <w:rtl/>
        </w:rPr>
        <w:t xml:space="preserve"> 6692)</w:t>
      </w:r>
      <w:r w:rsidR="00E21BC6" w:rsidRPr="00B92884">
        <w:rPr>
          <w:rStyle w:val="a7"/>
          <w:rFonts w:ascii="Traditional Arabic" w:hAnsi="Traditional Arabic" w:cs="Traditional Arabic"/>
          <w:sz w:val="34"/>
          <w:szCs w:val="34"/>
          <w:rtl/>
        </w:rPr>
        <w:footnoteReference w:id="27"/>
      </w:r>
      <w:r w:rsidR="00471C3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E21BC6" w:rsidRPr="00B92884" w:rsidRDefault="00471C32" w:rsidP="009344C2">
      <w:pPr>
        <w:pStyle w:val="a5"/>
        <w:numPr>
          <w:ilvl w:val="0"/>
          <w:numId w:val="6"/>
        </w:numPr>
        <w:spacing w:after="0" w:line="240" w:lineRule="auto"/>
        <w:ind w:firstLine="0"/>
        <w:jc w:val="both"/>
        <w:rPr>
          <w:rFonts w:ascii="Traditional Arabic" w:hAnsi="Traditional Arabic" w:cs="Traditional Arabic"/>
          <w:sz w:val="34"/>
          <w:szCs w:val="34"/>
        </w:rPr>
      </w:pPr>
      <w:r>
        <w:rPr>
          <w:rFonts w:ascii="Traditional Arabic" w:hAnsi="Traditional Arabic" w:cs="Traditional Arabic"/>
          <w:b/>
          <w:bCs/>
          <w:sz w:val="34"/>
          <w:szCs w:val="34"/>
          <w:rtl/>
        </w:rPr>
        <w:t>((</w:t>
      </w:r>
      <w:r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إ</w:t>
      </w:r>
      <w:r w:rsidR="00E21BC6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نه لا يرد شيئ</w:t>
      </w:r>
      <w:r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ً</w:t>
      </w:r>
      <w:r w:rsidR="00E21BC6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ا</w:t>
      </w:r>
      <w:r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="00E21BC6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ولكنه يستخرج به من البخيل</w:t>
      </w:r>
      <w:r>
        <w:rPr>
          <w:rFonts w:ascii="Traditional Arabic" w:hAnsi="Traditional Arabic" w:cs="Traditional Arabic"/>
          <w:b/>
          <w:bCs/>
          <w:sz w:val="34"/>
          <w:szCs w:val="34"/>
          <w:rtl/>
        </w:rPr>
        <w:t>))؛ رواه</w:t>
      </w:r>
      <w:r w:rsidR="00E21BC6" w:rsidRPr="00B92884">
        <w:rPr>
          <w:rFonts w:ascii="Traditional Arabic" w:hAnsi="Traditional Arabic" w:cs="Traditional Arabic"/>
          <w:sz w:val="34"/>
          <w:szCs w:val="34"/>
          <w:rtl/>
        </w:rPr>
        <w:t xml:space="preserve"> البخاري في صحيحه</w:t>
      </w:r>
      <w:r>
        <w:rPr>
          <w:rFonts w:ascii="Traditional Arabic" w:hAnsi="Traditional Arabic" w:cs="Traditional Arabic"/>
          <w:sz w:val="34"/>
          <w:szCs w:val="34"/>
          <w:rtl/>
        </w:rPr>
        <w:t>،</w:t>
      </w:r>
      <w:r w:rsidR="00E21BC6" w:rsidRPr="00B92884">
        <w:rPr>
          <w:rFonts w:ascii="Traditional Arabic" w:hAnsi="Traditional Arabic" w:cs="Traditional Arabic"/>
          <w:sz w:val="34"/>
          <w:szCs w:val="34"/>
          <w:rtl/>
        </w:rPr>
        <w:t xml:space="preserve"> كتاب</w:t>
      </w:r>
      <w:r w:rsidR="00E21BC6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E21BC6" w:rsidRPr="00B92884">
        <w:rPr>
          <w:rFonts w:ascii="Traditional Arabic" w:hAnsi="Traditional Arabic" w:cs="Traditional Arabic"/>
          <w:sz w:val="34"/>
          <w:szCs w:val="34"/>
          <w:rtl/>
        </w:rPr>
        <w:t>ال</w:t>
      </w:r>
      <w:r>
        <w:rPr>
          <w:rFonts w:ascii="Traditional Arabic" w:hAnsi="Traditional Arabic" w:cs="Traditional Arabic"/>
          <w:sz w:val="34"/>
          <w:szCs w:val="34"/>
          <w:rtl/>
        </w:rPr>
        <w:t>أيمان</w:t>
      </w:r>
      <w:r w:rsidR="00E21BC6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>
        <w:rPr>
          <w:rFonts w:ascii="Traditional Arabic" w:hAnsi="Traditional Arabic" w:cs="Traditional Arabic" w:hint="cs"/>
          <w:sz w:val="34"/>
          <w:szCs w:val="34"/>
          <w:rtl/>
        </w:rPr>
        <w:t>و</w:t>
      </w:r>
      <w:r w:rsidR="00E21BC6" w:rsidRPr="00B92884">
        <w:rPr>
          <w:rFonts w:ascii="Traditional Arabic" w:hAnsi="Traditional Arabic" w:cs="Traditional Arabic"/>
          <w:sz w:val="34"/>
          <w:szCs w:val="34"/>
          <w:rtl/>
        </w:rPr>
        <w:t>النذور</w:t>
      </w:r>
      <w:r>
        <w:rPr>
          <w:rFonts w:ascii="Traditional Arabic" w:hAnsi="Traditional Arabic" w:cs="Traditional Arabic"/>
          <w:sz w:val="34"/>
          <w:szCs w:val="34"/>
          <w:rtl/>
        </w:rPr>
        <w:t>،</w:t>
      </w:r>
      <w:r w:rsidR="00E21BC6" w:rsidRPr="00B92884">
        <w:rPr>
          <w:rFonts w:ascii="Traditional Arabic" w:hAnsi="Traditional Arabic" w:cs="Traditional Arabic"/>
          <w:sz w:val="34"/>
          <w:szCs w:val="34"/>
          <w:rtl/>
        </w:rPr>
        <w:t xml:space="preserve"> باب الوفاء بالنذر</w:t>
      </w:r>
      <w:r>
        <w:rPr>
          <w:rFonts w:ascii="Traditional Arabic" w:hAnsi="Traditional Arabic" w:cs="Traditional Arabic"/>
          <w:sz w:val="34"/>
          <w:szCs w:val="34"/>
          <w:rtl/>
        </w:rPr>
        <w:t>،</w:t>
      </w:r>
      <w:r w:rsidR="00E21BC6" w:rsidRPr="00B92884">
        <w:rPr>
          <w:rFonts w:ascii="Traditional Arabic" w:hAnsi="Traditional Arabic" w:cs="Traditional Arabic"/>
          <w:sz w:val="34"/>
          <w:szCs w:val="34"/>
          <w:rtl/>
        </w:rPr>
        <w:t xml:space="preserve"> وقوله تعالى</w:t>
      </w:r>
      <w:r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E21BC6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471C32">
        <w:rPr>
          <w:rFonts w:ascii="Traditional Arabic" w:hAnsi="Traditional Arabic" w:cs="Traditional Arabic"/>
          <w:b/>
          <w:bCs/>
          <w:sz w:val="34"/>
          <w:szCs w:val="34"/>
          <w:rtl/>
        </w:rPr>
        <w:t>{</w:t>
      </w:r>
      <w:r w:rsidRPr="00471C32">
        <w:rPr>
          <w:rFonts w:ascii="Traditional Arabic" w:hAnsi="Traditional Arabic" w:cs="Traditional Arabic" w:hint="eastAsia"/>
          <w:b/>
          <w:bCs/>
          <w:sz w:val="34"/>
          <w:szCs w:val="34"/>
          <w:rtl/>
        </w:rPr>
        <w:t>يُوفُونَ</w:t>
      </w:r>
      <w:r w:rsidRPr="00471C32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Pr="00471C32">
        <w:rPr>
          <w:rFonts w:ascii="Traditional Arabic" w:hAnsi="Traditional Arabic" w:cs="Traditional Arabic" w:hint="eastAsia"/>
          <w:b/>
          <w:bCs/>
          <w:sz w:val="34"/>
          <w:szCs w:val="34"/>
          <w:rtl/>
        </w:rPr>
        <w:t>بِالنَّذْرِ</w:t>
      </w:r>
      <w:r w:rsidRPr="00471C32">
        <w:rPr>
          <w:rFonts w:ascii="Traditional Arabic" w:hAnsi="Traditional Arabic" w:cs="Traditional Arabic"/>
          <w:b/>
          <w:bCs/>
          <w:sz w:val="34"/>
          <w:szCs w:val="34"/>
          <w:rtl/>
        </w:rPr>
        <w:t>} [</w:t>
      </w:r>
      <w:r w:rsidRPr="00471C32">
        <w:rPr>
          <w:rFonts w:ascii="Traditional Arabic" w:hAnsi="Traditional Arabic" w:cs="Traditional Arabic" w:hint="eastAsia"/>
          <w:b/>
          <w:bCs/>
          <w:sz w:val="34"/>
          <w:szCs w:val="34"/>
          <w:rtl/>
        </w:rPr>
        <w:t>الإنسان</w:t>
      </w:r>
      <w:r w:rsidRPr="00471C32">
        <w:rPr>
          <w:rFonts w:ascii="Traditional Arabic" w:hAnsi="Traditional Arabic" w:cs="Traditional Arabic"/>
          <w:b/>
          <w:bCs/>
          <w:sz w:val="34"/>
          <w:szCs w:val="34"/>
          <w:rtl/>
        </w:rPr>
        <w:t>: 7]</w:t>
      </w:r>
      <w:r w:rsidR="0017308A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(</w:t>
      </w:r>
      <w:r w:rsidR="00E21BC6" w:rsidRPr="00B92884">
        <w:rPr>
          <w:rFonts w:ascii="Traditional Arabic" w:hAnsi="Traditional Arabic" w:cs="Traditional Arabic"/>
          <w:sz w:val="34"/>
          <w:szCs w:val="34"/>
          <w:rtl/>
        </w:rPr>
        <w:t>1</w:t>
      </w:r>
      <w:r w:rsidR="004C0070">
        <w:rPr>
          <w:rFonts w:ascii="Traditional Arabic" w:hAnsi="Traditional Arabic" w:cs="Traditional Arabic"/>
          <w:sz w:val="34"/>
          <w:szCs w:val="34"/>
          <w:rtl/>
        </w:rPr>
        <w:t>،</w:t>
      </w:r>
      <w:r w:rsidR="00E21BC6" w:rsidRPr="00B92884">
        <w:rPr>
          <w:rFonts w:ascii="Traditional Arabic" w:hAnsi="Traditional Arabic" w:cs="Traditional Arabic"/>
          <w:sz w:val="34"/>
          <w:szCs w:val="34"/>
          <w:rtl/>
        </w:rPr>
        <w:t xml:space="preserve"> 6693)</w:t>
      </w:r>
      <w:r w:rsidR="00E21BC6" w:rsidRPr="00B92884">
        <w:rPr>
          <w:rStyle w:val="a7"/>
          <w:rFonts w:ascii="Traditional Arabic" w:hAnsi="Traditional Arabic" w:cs="Traditional Arabic"/>
          <w:sz w:val="34"/>
          <w:szCs w:val="34"/>
          <w:rtl/>
        </w:rPr>
        <w:footnoteReference w:id="28"/>
      </w:r>
      <w:r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882F2B" w:rsidRPr="00B92884" w:rsidRDefault="00471C32" w:rsidP="009344C2">
      <w:pPr>
        <w:pStyle w:val="a5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((إ</w:t>
      </w:r>
      <w:r w:rsidR="00882F2B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نه لا يرد شيئ</w:t>
      </w:r>
      <w:r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ً</w:t>
      </w:r>
      <w:r w:rsidR="00882F2B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ا</w:t>
      </w:r>
      <w:r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="00882F2B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و</w:t>
      </w:r>
      <w:r w:rsidR="007B2623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إنما </w:t>
      </w:r>
      <w:r w:rsidR="00882F2B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يستخرج به من الشحيح</w:t>
      </w:r>
      <w:r>
        <w:rPr>
          <w:rFonts w:ascii="Traditional Arabic" w:hAnsi="Traditional Arabic" w:cs="Traditional Arabic"/>
          <w:b/>
          <w:bCs/>
          <w:sz w:val="34"/>
          <w:szCs w:val="34"/>
          <w:rtl/>
        </w:rPr>
        <w:t>))؛ رواه</w:t>
      </w:r>
      <w:r w:rsidR="00882F2B" w:rsidRPr="00B92884">
        <w:rPr>
          <w:rFonts w:ascii="Traditional Arabic" w:hAnsi="Traditional Arabic" w:cs="Traditional Arabic"/>
          <w:sz w:val="34"/>
          <w:szCs w:val="34"/>
          <w:rtl/>
        </w:rPr>
        <w:t xml:space="preserve"> مسلم في صحيحه</w:t>
      </w:r>
      <w:r>
        <w:rPr>
          <w:rFonts w:ascii="Traditional Arabic" w:hAnsi="Traditional Arabic" w:cs="Traditional Arabic"/>
          <w:sz w:val="34"/>
          <w:szCs w:val="34"/>
          <w:rtl/>
        </w:rPr>
        <w:t>،</w:t>
      </w:r>
      <w:r w:rsidR="00882F2B" w:rsidRPr="00B92884">
        <w:rPr>
          <w:rFonts w:ascii="Traditional Arabic" w:hAnsi="Traditional Arabic" w:cs="Traditional Arabic"/>
          <w:sz w:val="34"/>
          <w:szCs w:val="34"/>
          <w:rtl/>
        </w:rPr>
        <w:t xml:space="preserve"> كتاب النذر</w:t>
      </w:r>
      <w:r>
        <w:rPr>
          <w:rFonts w:ascii="Traditional Arabic" w:hAnsi="Traditional Arabic" w:cs="Traditional Arabic"/>
          <w:sz w:val="34"/>
          <w:szCs w:val="34"/>
          <w:rtl/>
        </w:rPr>
        <w:t>،</w:t>
      </w:r>
      <w:r w:rsidR="00882F2B" w:rsidRPr="00B92884">
        <w:rPr>
          <w:rFonts w:ascii="Traditional Arabic" w:hAnsi="Traditional Arabic" w:cs="Traditional Arabic"/>
          <w:sz w:val="34"/>
          <w:szCs w:val="34"/>
          <w:rtl/>
        </w:rPr>
        <w:t xml:space="preserve"> باب النهي عن النذر و</w:t>
      </w:r>
      <w:r>
        <w:rPr>
          <w:rFonts w:ascii="Traditional Arabic" w:hAnsi="Traditional Arabic" w:cs="Traditional Arabic" w:hint="cs"/>
          <w:sz w:val="34"/>
          <w:szCs w:val="34"/>
          <w:rtl/>
        </w:rPr>
        <w:t>أ</w:t>
      </w:r>
      <w:r w:rsidR="00882F2B" w:rsidRPr="00B92884">
        <w:rPr>
          <w:rFonts w:ascii="Traditional Arabic" w:hAnsi="Traditional Arabic" w:cs="Traditional Arabic"/>
          <w:sz w:val="34"/>
          <w:szCs w:val="34"/>
          <w:rtl/>
        </w:rPr>
        <w:t>نه لا يرد شيئ</w:t>
      </w:r>
      <w:r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="00882F2B" w:rsidRPr="00B92884">
        <w:rPr>
          <w:rFonts w:ascii="Traditional Arabic" w:hAnsi="Traditional Arabic" w:cs="Traditional Arabic"/>
          <w:sz w:val="34"/>
          <w:szCs w:val="34"/>
          <w:rtl/>
        </w:rPr>
        <w:t>ا</w:t>
      </w:r>
      <w:r w:rsidR="0017308A">
        <w:rPr>
          <w:rFonts w:ascii="Traditional Arabic" w:hAnsi="Traditional Arabic" w:cs="Traditional Arabic"/>
          <w:sz w:val="34"/>
          <w:szCs w:val="34"/>
          <w:rtl/>
        </w:rPr>
        <w:t xml:space="preserve"> (</w:t>
      </w:r>
      <w:r w:rsidR="00882F2B" w:rsidRPr="00B92884">
        <w:rPr>
          <w:rFonts w:ascii="Traditional Arabic" w:hAnsi="Traditional Arabic" w:cs="Traditional Arabic"/>
          <w:sz w:val="34"/>
          <w:szCs w:val="34"/>
          <w:rtl/>
        </w:rPr>
        <w:t>1</w:t>
      </w:r>
      <w:r w:rsidR="004C0070">
        <w:rPr>
          <w:rFonts w:ascii="Traditional Arabic" w:hAnsi="Traditional Arabic" w:cs="Traditional Arabic"/>
          <w:sz w:val="34"/>
          <w:szCs w:val="34"/>
          <w:rtl/>
        </w:rPr>
        <w:t>،</w:t>
      </w:r>
      <w:r w:rsidR="00882F2B" w:rsidRPr="00B92884">
        <w:rPr>
          <w:rFonts w:ascii="Traditional Arabic" w:hAnsi="Traditional Arabic" w:cs="Traditional Arabic"/>
          <w:sz w:val="34"/>
          <w:szCs w:val="34"/>
          <w:rtl/>
        </w:rPr>
        <w:t xml:space="preserve"> 1639</w:t>
      </w:r>
      <w:r w:rsidR="004C0070">
        <w:rPr>
          <w:rFonts w:ascii="Traditional Arabic" w:hAnsi="Traditional Arabic" w:cs="Traditional Arabic"/>
          <w:sz w:val="34"/>
          <w:szCs w:val="34"/>
          <w:rtl/>
        </w:rPr>
        <w:t>)</w:t>
      </w:r>
      <w:r w:rsidR="00882F2B" w:rsidRPr="00B92884">
        <w:rPr>
          <w:rStyle w:val="a7"/>
          <w:rFonts w:ascii="Traditional Arabic" w:hAnsi="Traditional Arabic" w:cs="Traditional Arabic"/>
          <w:sz w:val="34"/>
          <w:szCs w:val="34"/>
          <w:rtl/>
        </w:rPr>
        <w:footnoteReference w:id="29"/>
      </w:r>
      <w:r w:rsidR="00A8099F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882F2B" w:rsidRPr="00B92884" w:rsidRDefault="00A8099F" w:rsidP="009344C2">
      <w:pPr>
        <w:pStyle w:val="a5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>
        <w:rPr>
          <w:rFonts w:ascii="Traditional Arabic" w:hAnsi="Traditional Arabic" w:cs="Traditional Arabic" w:hint="cs"/>
          <w:b/>
          <w:bCs/>
          <w:sz w:val="34"/>
          <w:szCs w:val="34"/>
          <w:rtl/>
        </w:rPr>
        <w:lastRenderedPageBreak/>
        <w:t>((</w:t>
      </w:r>
      <w:r w:rsidR="00882F2B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النذر لا يقدم شيئ</w:t>
      </w:r>
      <w:r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ً</w:t>
      </w:r>
      <w:r w:rsidR="00882F2B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ا ولا يؤخره</w:t>
      </w:r>
      <w:r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="00882F2B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و</w:t>
      </w:r>
      <w:r w:rsidR="007B2623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إنما </w:t>
      </w:r>
      <w:r w:rsidR="00882F2B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يستخرج به من البخيل</w:t>
      </w:r>
      <w:r w:rsidR="00471C32">
        <w:rPr>
          <w:rFonts w:ascii="Traditional Arabic" w:hAnsi="Traditional Arabic" w:cs="Traditional Arabic"/>
          <w:b/>
          <w:bCs/>
          <w:sz w:val="34"/>
          <w:szCs w:val="34"/>
          <w:rtl/>
        </w:rPr>
        <w:t>))؛ رواه</w:t>
      </w:r>
      <w:r w:rsidR="00882F2B" w:rsidRPr="00B92884">
        <w:rPr>
          <w:rFonts w:ascii="Traditional Arabic" w:hAnsi="Traditional Arabic" w:cs="Traditional Arabic"/>
          <w:sz w:val="34"/>
          <w:szCs w:val="34"/>
          <w:rtl/>
        </w:rPr>
        <w:t xml:space="preserve"> مسلم في صحيحه</w:t>
      </w:r>
      <w:r>
        <w:rPr>
          <w:rFonts w:ascii="Traditional Arabic" w:hAnsi="Traditional Arabic" w:cs="Traditional Arabic"/>
          <w:sz w:val="34"/>
          <w:szCs w:val="34"/>
          <w:rtl/>
        </w:rPr>
        <w:t>،</w:t>
      </w:r>
      <w:r w:rsidR="00882F2B" w:rsidRPr="00B92884">
        <w:rPr>
          <w:rFonts w:ascii="Traditional Arabic" w:hAnsi="Traditional Arabic" w:cs="Traditional Arabic"/>
          <w:sz w:val="34"/>
          <w:szCs w:val="34"/>
          <w:rtl/>
        </w:rPr>
        <w:t xml:space="preserve"> كتاب النذر</w:t>
      </w:r>
      <w:r>
        <w:rPr>
          <w:rFonts w:ascii="Traditional Arabic" w:hAnsi="Traditional Arabic" w:cs="Traditional Arabic"/>
          <w:sz w:val="34"/>
          <w:szCs w:val="34"/>
          <w:rtl/>
        </w:rPr>
        <w:t>،</w:t>
      </w:r>
      <w:r w:rsidR="00882F2B" w:rsidRPr="00B92884">
        <w:rPr>
          <w:rFonts w:ascii="Traditional Arabic" w:hAnsi="Traditional Arabic" w:cs="Traditional Arabic"/>
          <w:sz w:val="34"/>
          <w:szCs w:val="34"/>
          <w:rtl/>
        </w:rPr>
        <w:t xml:space="preserve"> باب النهي عن النذر و</w:t>
      </w:r>
      <w:r>
        <w:rPr>
          <w:rFonts w:ascii="Traditional Arabic" w:hAnsi="Traditional Arabic" w:cs="Traditional Arabic" w:hint="cs"/>
          <w:sz w:val="34"/>
          <w:szCs w:val="34"/>
          <w:rtl/>
        </w:rPr>
        <w:t>أ</w:t>
      </w:r>
      <w:r w:rsidR="00882F2B" w:rsidRPr="00B92884">
        <w:rPr>
          <w:rFonts w:ascii="Traditional Arabic" w:hAnsi="Traditional Arabic" w:cs="Traditional Arabic"/>
          <w:sz w:val="34"/>
          <w:szCs w:val="34"/>
          <w:rtl/>
        </w:rPr>
        <w:t>نه لا يرد شيئ</w:t>
      </w:r>
      <w:r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="00882F2B" w:rsidRPr="00B92884">
        <w:rPr>
          <w:rFonts w:ascii="Traditional Arabic" w:hAnsi="Traditional Arabic" w:cs="Traditional Arabic"/>
          <w:sz w:val="34"/>
          <w:szCs w:val="34"/>
          <w:rtl/>
        </w:rPr>
        <w:t>ا</w:t>
      </w:r>
      <w:r w:rsidR="0017308A">
        <w:rPr>
          <w:rFonts w:ascii="Traditional Arabic" w:hAnsi="Traditional Arabic" w:cs="Traditional Arabic"/>
          <w:sz w:val="34"/>
          <w:szCs w:val="34"/>
          <w:rtl/>
        </w:rPr>
        <w:t xml:space="preserve"> (</w:t>
      </w:r>
      <w:r w:rsidR="00882F2B" w:rsidRPr="00B92884">
        <w:rPr>
          <w:rFonts w:ascii="Traditional Arabic" w:hAnsi="Traditional Arabic" w:cs="Traditional Arabic"/>
          <w:sz w:val="34"/>
          <w:szCs w:val="34"/>
          <w:rtl/>
        </w:rPr>
        <w:t>1</w:t>
      </w:r>
      <w:r w:rsidR="004C0070">
        <w:rPr>
          <w:rFonts w:ascii="Traditional Arabic" w:hAnsi="Traditional Arabic" w:cs="Traditional Arabic"/>
          <w:sz w:val="34"/>
          <w:szCs w:val="34"/>
          <w:rtl/>
        </w:rPr>
        <w:t>،</w:t>
      </w:r>
      <w:r w:rsidR="00882F2B" w:rsidRPr="00B92884">
        <w:rPr>
          <w:rFonts w:ascii="Traditional Arabic" w:hAnsi="Traditional Arabic" w:cs="Traditional Arabic"/>
          <w:sz w:val="34"/>
          <w:szCs w:val="34"/>
          <w:rtl/>
        </w:rPr>
        <w:t xml:space="preserve"> 1639</w:t>
      </w:r>
      <w:r w:rsidR="004C0070">
        <w:rPr>
          <w:rFonts w:ascii="Traditional Arabic" w:hAnsi="Traditional Arabic" w:cs="Traditional Arabic"/>
          <w:sz w:val="34"/>
          <w:szCs w:val="34"/>
          <w:rtl/>
        </w:rPr>
        <w:t>)</w:t>
      </w:r>
      <w:r w:rsidR="00882F2B" w:rsidRPr="00B92884">
        <w:rPr>
          <w:rStyle w:val="a7"/>
          <w:rFonts w:ascii="Traditional Arabic" w:hAnsi="Traditional Arabic" w:cs="Traditional Arabic"/>
          <w:sz w:val="34"/>
          <w:szCs w:val="34"/>
          <w:rtl/>
        </w:rPr>
        <w:footnoteReference w:id="30"/>
      </w:r>
      <w:r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882F2B" w:rsidRPr="00B92884" w:rsidRDefault="00AF392C" w:rsidP="009344C2">
      <w:pPr>
        <w:pStyle w:val="a5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((إ</w:t>
      </w:r>
      <w:r w:rsidR="00882F2B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نه لا يأتي بخير</w:t>
      </w:r>
      <w:r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="00882F2B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و</w:t>
      </w:r>
      <w:r w:rsidR="007B2623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إنما </w:t>
      </w:r>
      <w:r w:rsidR="00882F2B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يستخرج به من البخيل</w:t>
      </w:r>
      <w:r w:rsidR="00471C32">
        <w:rPr>
          <w:rFonts w:ascii="Traditional Arabic" w:hAnsi="Traditional Arabic" w:cs="Traditional Arabic"/>
          <w:b/>
          <w:bCs/>
          <w:sz w:val="34"/>
          <w:szCs w:val="34"/>
          <w:rtl/>
        </w:rPr>
        <w:t>))؛ رواه</w:t>
      </w:r>
      <w:r w:rsidR="00882F2B" w:rsidRPr="00B92884">
        <w:rPr>
          <w:rFonts w:ascii="Traditional Arabic" w:hAnsi="Traditional Arabic" w:cs="Traditional Arabic"/>
          <w:sz w:val="34"/>
          <w:szCs w:val="34"/>
          <w:rtl/>
        </w:rPr>
        <w:t xml:space="preserve"> مسلم في صحيحه</w:t>
      </w:r>
      <w:r>
        <w:rPr>
          <w:rFonts w:ascii="Traditional Arabic" w:hAnsi="Traditional Arabic" w:cs="Traditional Arabic"/>
          <w:sz w:val="34"/>
          <w:szCs w:val="34"/>
          <w:rtl/>
        </w:rPr>
        <w:t>،</w:t>
      </w:r>
      <w:r w:rsidR="00882F2B" w:rsidRPr="00B92884">
        <w:rPr>
          <w:rFonts w:ascii="Traditional Arabic" w:hAnsi="Traditional Arabic" w:cs="Traditional Arabic"/>
          <w:sz w:val="34"/>
          <w:szCs w:val="34"/>
          <w:rtl/>
        </w:rPr>
        <w:t xml:space="preserve"> كتاب النذر</w:t>
      </w:r>
      <w:r>
        <w:rPr>
          <w:rFonts w:ascii="Traditional Arabic" w:hAnsi="Traditional Arabic" w:cs="Traditional Arabic"/>
          <w:sz w:val="34"/>
          <w:szCs w:val="34"/>
          <w:rtl/>
        </w:rPr>
        <w:t>،</w:t>
      </w:r>
      <w:r w:rsidR="00882F2B" w:rsidRPr="00B92884">
        <w:rPr>
          <w:rFonts w:ascii="Traditional Arabic" w:hAnsi="Traditional Arabic" w:cs="Traditional Arabic"/>
          <w:sz w:val="34"/>
          <w:szCs w:val="34"/>
          <w:rtl/>
        </w:rPr>
        <w:t xml:space="preserve"> باب النهي عن النذر و</w:t>
      </w:r>
      <w:r>
        <w:rPr>
          <w:rFonts w:ascii="Traditional Arabic" w:hAnsi="Traditional Arabic" w:cs="Traditional Arabic" w:hint="cs"/>
          <w:sz w:val="34"/>
          <w:szCs w:val="34"/>
          <w:rtl/>
        </w:rPr>
        <w:t>أ</w:t>
      </w:r>
      <w:r w:rsidR="00882F2B" w:rsidRPr="00B92884">
        <w:rPr>
          <w:rFonts w:ascii="Traditional Arabic" w:hAnsi="Traditional Arabic" w:cs="Traditional Arabic"/>
          <w:sz w:val="34"/>
          <w:szCs w:val="34"/>
          <w:rtl/>
        </w:rPr>
        <w:t>نه لا يرد شيئ</w:t>
      </w:r>
      <w:r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="00882F2B" w:rsidRPr="00B92884">
        <w:rPr>
          <w:rFonts w:ascii="Traditional Arabic" w:hAnsi="Traditional Arabic" w:cs="Traditional Arabic"/>
          <w:sz w:val="34"/>
          <w:szCs w:val="34"/>
          <w:rtl/>
        </w:rPr>
        <w:t>ا</w:t>
      </w:r>
      <w:r w:rsidR="0017308A">
        <w:rPr>
          <w:rFonts w:ascii="Traditional Arabic" w:hAnsi="Traditional Arabic" w:cs="Traditional Arabic"/>
          <w:sz w:val="34"/>
          <w:szCs w:val="34"/>
          <w:rtl/>
        </w:rPr>
        <w:t xml:space="preserve"> (</w:t>
      </w:r>
      <w:r w:rsidR="00882F2B" w:rsidRPr="00B92884">
        <w:rPr>
          <w:rFonts w:ascii="Traditional Arabic" w:hAnsi="Traditional Arabic" w:cs="Traditional Arabic"/>
          <w:sz w:val="34"/>
          <w:szCs w:val="34"/>
          <w:rtl/>
        </w:rPr>
        <w:t>1</w:t>
      </w:r>
      <w:r w:rsidR="004C0070">
        <w:rPr>
          <w:rFonts w:ascii="Traditional Arabic" w:hAnsi="Traditional Arabic" w:cs="Traditional Arabic"/>
          <w:sz w:val="34"/>
          <w:szCs w:val="34"/>
          <w:rtl/>
        </w:rPr>
        <w:t>،</w:t>
      </w:r>
      <w:r w:rsidR="00882F2B" w:rsidRPr="00B92884">
        <w:rPr>
          <w:rFonts w:ascii="Traditional Arabic" w:hAnsi="Traditional Arabic" w:cs="Traditional Arabic"/>
          <w:sz w:val="34"/>
          <w:szCs w:val="34"/>
          <w:rtl/>
        </w:rPr>
        <w:t xml:space="preserve"> 1639</w:t>
      </w:r>
      <w:r w:rsidR="004C0070">
        <w:rPr>
          <w:rFonts w:ascii="Traditional Arabic" w:hAnsi="Traditional Arabic" w:cs="Traditional Arabic"/>
          <w:sz w:val="34"/>
          <w:szCs w:val="34"/>
          <w:rtl/>
        </w:rPr>
        <w:t>)</w:t>
      </w:r>
      <w:r w:rsidR="00882F2B" w:rsidRPr="00B92884">
        <w:rPr>
          <w:rStyle w:val="a7"/>
          <w:rFonts w:ascii="Traditional Arabic" w:hAnsi="Traditional Arabic" w:cs="Traditional Arabic"/>
          <w:sz w:val="34"/>
          <w:szCs w:val="34"/>
          <w:rtl/>
        </w:rPr>
        <w:footnoteReference w:id="31"/>
      </w:r>
      <w:r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882F2B" w:rsidRPr="00B92884" w:rsidRDefault="00882F2B" w:rsidP="00B40E8D">
      <w:pPr>
        <w:pStyle w:val="a5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أخذ </w:t>
      </w:r>
      <w:r w:rsidR="00495ABE" w:rsidRPr="00B92884">
        <w:rPr>
          <w:rFonts w:ascii="Traditional Arabic" w:hAnsi="Traditional Arabic" w:cs="Traditional Arabic"/>
          <w:sz w:val="34"/>
          <w:szCs w:val="34"/>
          <w:rtl/>
        </w:rPr>
        <w:t>رسول الله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 صلى الله عليه وسلم </w:t>
      </w:r>
      <w:r w:rsidR="00495ABE" w:rsidRPr="00B92884">
        <w:rPr>
          <w:rFonts w:ascii="Traditional Arabic" w:hAnsi="Traditional Arabic" w:cs="Traditional Arabic"/>
          <w:sz w:val="34"/>
          <w:szCs w:val="34"/>
          <w:rtl/>
        </w:rPr>
        <w:t>ينهى عن النذر</w:t>
      </w:r>
      <w:r w:rsidR="00B40E8D">
        <w:rPr>
          <w:rFonts w:ascii="Traditional Arabic" w:hAnsi="Traditional Arabic" w:cs="Traditional Arabic"/>
          <w:sz w:val="34"/>
          <w:szCs w:val="34"/>
          <w:rtl/>
        </w:rPr>
        <w:t>،</w:t>
      </w:r>
      <w:r w:rsidR="00B40E8D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="00495ABE" w:rsidRPr="00B92884">
        <w:rPr>
          <w:rFonts w:ascii="Traditional Arabic" w:hAnsi="Traditional Arabic" w:cs="Traditional Arabic"/>
          <w:sz w:val="34"/>
          <w:szCs w:val="34"/>
          <w:rtl/>
        </w:rPr>
        <w:t>ويقول</w:t>
      </w:r>
      <w:r w:rsidR="00AF392C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495ABE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AF392C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((</w:t>
      </w:r>
      <w:r w:rsidR="00495ABE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لا يرد شيئ</w:t>
      </w:r>
      <w:r w:rsidR="008F52B4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ً</w:t>
      </w:r>
      <w:r w:rsidR="00495ABE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ا</w:t>
      </w:r>
      <w:r w:rsidR="008F52B4"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="00495ABE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و</w:t>
      </w:r>
      <w:r w:rsidR="007B2623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إنما </w:t>
      </w:r>
      <w:r w:rsidR="00495ABE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يستخرج به من البخيل</w:t>
      </w:r>
      <w:r w:rsidR="008F52B4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))</w:t>
      </w:r>
      <w:r w:rsidR="008F52B4">
        <w:rPr>
          <w:rFonts w:ascii="Traditional Arabic" w:hAnsi="Traditional Arabic" w:cs="Traditional Arabic" w:hint="eastAsia"/>
          <w:b/>
          <w:bCs/>
          <w:sz w:val="34"/>
          <w:szCs w:val="34"/>
          <w:rtl/>
        </w:rPr>
        <w:t>،</w:t>
      </w:r>
      <w:r w:rsidR="00495ABE" w:rsidRPr="00B92884">
        <w:rPr>
          <w:rFonts w:ascii="Traditional Arabic" w:hAnsi="Traditional Arabic" w:cs="Traditional Arabic"/>
          <w:sz w:val="34"/>
          <w:szCs w:val="34"/>
          <w:rtl/>
        </w:rPr>
        <w:t xml:space="preserve"> قال مسدد</w:t>
      </w:r>
      <w:r w:rsidR="008F52B4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495ABE" w:rsidRPr="00B92884">
        <w:rPr>
          <w:rFonts w:ascii="Traditional Arabic" w:hAnsi="Traditional Arabic" w:cs="Traditional Arabic"/>
          <w:sz w:val="34"/>
          <w:szCs w:val="34"/>
          <w:rtl/>
        </w:rPr>
        <w:t xml:space="preserve"> قال رسول الله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 صلى الله عليه وسلم</w:t>
      </w:r>
      <w:r w:rsidR="008F5851">
        <w:rPr>
          <w:rFonts w:ascii="Traditional Arabic" w:hAnsi="Traditional Arabic" w:cs="Traditional Arabic"/>
          <w:sz w:val="34"/>
          <w:szCs w:val="34"/>
          <w:rtl/>
        </w:rPr>
        <w:t>: ((</w:t>
      </w:r>
      <w:r w:rsidR="00E733D5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إن النذر </w:t>
      </w:r>
      <w:r w:rsidR="00495ABE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لا يرد شيئ</w:t>
      </w:r>
      <w:r w:rsidR="008F52B4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ً</w:t>
      </w:r>
      <w:r w:rsidR="00495ABE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ا</w:t>
      </w:r>
      <w:r w:rsidR="00471C32">
        <w:rPr>
          <w:rFonts w:ascii="Traditional Arabic" w:hAnsi="Traditional Arabic" w:cs="Traditional Arabic"/>
          <w:b/>
          <w:bCs/>
          <w:sz w:val="34"/>
          <w:szCs w:val="34"/>
          <w:rtl/>
        </w:rPr>
        <w:t>))؛ رواه</w:t>
      </w:r>
      <w:r w:rsidR="004C0070">
        <w:rPr>
          <w:rFonts w:ascii="Traditional Arabic" w:hAnsi="Traditional Arabic" w:cs="Traditional Arabic"/>
          <w:sz w:val="34"/>
          <w:szCs w:val="34"/>
          <w:rtl/>
        </w:rPr>
        <w:t xml:space="preserve"> أب</w:t>
      </w:r>
      <w:r w:rsidR="008F52B4">
        <w:rPr>
          <w:rFonts w:ascii="Traditional Arabic" w:hAnsi="Traditional Arabic" w:cs="Traditional Arabic" w:hint="cs"/>
          <w:sz w:val="34"/>
          <w:szCs w:val="34"/>
          <w:rtl/>
        </w:rPr>
        <w:t>و</w:t>
      </w:r>
      <w:r w:rsidR="004C007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495ABE" w:rsidRPr="00B92884">
        <w:rPr>
          <w:rFonts w:ascii="Traditional Arabic" w:hAnsi="Traditional Arabic" w:cs="Traditional Arabic"/>
          <w:sz w:val="34"/>
          <w:szCs w:val="34"/>
          <w:rtl/>
        </w:rPr>
        <w:t>داود في سننه</w:t>
      </w:r>
      <w:r w:rsidR="008F52B4">
        <w:rPr>
          <w:rFonts w:ascii="Traditional Arabic" w:hAnsi="Traditional Arabic" w:cs="Traditional Arabic"/>
          <w:sz w:val="34"/>
          <w:szCs w:val="34"/>
          <w:rtl/>
        </w:rPr>
        <w:t>،</w:t>
      </w:r>
      <w:r w:rsidR="00495ABE" w:rsidRPr="00B92884">
        <w:rPr>
          <w:rFonts w:ascii="Traditional Arabic" w:hAnsi="Traditional Arabic" w:cs="Traditional Arabic"/>
          <w:sz w:val="34"/>
          <w:szCs w:val="34"/>
          <w:rtl/>
        </w:rPr>
        <w:t xml:space="preserve"> كت</w:t>
      </w:r>
      <w:r w:rsidR="008F52B4">
        <w:rPr>
          <w:rFonts w:ascii="Traditional Arabic" w:hAnsi="Traditional Arabic" w:cs="Traditional Arabic" w:hint="cs"/>
          <w:sz w:val="34"/>
          <w:szCs w:val="34"/>
          <w:rtl/>
        </w:rPr>
        <w:t>ا</w:t>
      </w:r>
      <w:r w:rsidR="00495ABE" w:rsidRPr="00B92884">
        <w:rPr>
          <w:rFonts w:ascii="Traditional Arabic" w:hAnsi="Traditional Arabic" w:cs="Traditional Arabic"/>
          <w:sz w:val="34"/>
          <w:szCs w:val="34"/>
          <w:rtl/>
        </w:rPr>
        <w:t>ب ال</w:t>
      </w:r>
      <w:r w:rsidR="00471C32">
        <w:rPr>
          <w:rFonts w:ascii="Traditional Arabic" w:hAnsi="Traditional Arabic" w:cs="Traditional Arabic"/>
          <w:sz w:val="34"/>
          <w:szCs w:val="34"/>
          <w:rtl/>
        </w:rPr>
        <w:t>أيمان</w:t>
      </w:r>
      <w:r w:rsidR="00495ABE" w:rsidRPr="00B92884">
        <w:rPr>
          <w:rFonts w:ascii="Traditional Arabic" w:hAnsi="Traditional Arabic" w:cs="Traditional Arabic"/>
          <w:sz w:val="34"/>
          <w:szCs w:val="34"/>
          <w:rtl/>
        </w:rPr>
        <w:t xml:space="preserve"> والنذور</w:t>
      </w:r>
      <w:r w:rsidR="008F52B4">
        <w:rPr>
          <w:rFonts w:ascii="Traditional Arabic" w:hAnsi="Traditional Arabic" w:cs="Traditional Arabic"/>
          <w:sz w:val="34"/>
          <w:szCs w:val="34"/>
          <w:rtl/>
        </w:rPr>
        <w:t>،</w:t>
      </w:r>
      <w:r w:rsidR="00495ABE" w:rsidRPr="00B92884">
        <w:rPr>
          <w:rFonts w:ascii="Traditional Arabic" w:hAnsi="Traditional Arabic" w:cs="Traditional Arabic"/>
          <w:sz w:val="34"/>
          <w:szCs w:val="34"/>
          <w:rtl/>
        </w:rPr>
        <w:t xml:space="preserve"> باب كراهية النذر</w:t>
      </w:r>
      <w:r w:rsidR="0017308A">
        <w:rPr>
          <w:rFonts w:ascii="Traditional Arabic" w:hAnsi="Traditional Arabic" w:cs="Traditional Arabic"/>
          <w:sz w:val="34"/>
          <w:szCs w:val="34"/>
          <w:rtl/>
        </w:rPr>
        <w:t xml:space="preserve"> (</w:t>
      </w:r>
      <w:r w:rsidR="00495ABE" w:rsidRPr="00B92884">
        <w:rPr>
          <w:rFonts w:ascii="Traditional Arabic" w:hAnsi="Traditional Arabic" w:cs="Traditional Arabic"/>
          <w:sz w:val="34"/>
          <w:szCs w:val="34"/>
          <w:rtl/>
        </w:rPr>
        <w:t>1</w:t>
      </w:r>
      <w:r w:rsidR="004C0070">
        <w:rPr>
          <w:rFonts w:ascii="Traditional Arabic" w:hAnsi="Traditional Arabic" w:cs="Traditional Arabic"/>
          <w:sz w:val="34"/>
          <w:szCs w:val="34"/>
          <w:rtl/>
        </w:rPr>
        <w:t>،</w:t>
      </w:r>
      <w:r w:rsidR="00495ABE" w:rsidRPr="00B92884">
        <w:rPr>
          <w:rFonts w:ascii="Traditional Arabic" w:hAnsi="Traditional Arabic" w:cs="Traditional Arabic"/>
          <w:sz w:val="34"/>
          <w:szCs w:val="34"/>
          <w:rtl/>
        </w:rPr>
        <w:t xml:space="preserve"> 3287)</w:t>
      </w:r>
      <w:r w:rsidR="00495ABE" w:rsidRPr="00B92884">
        <w:rPr>
          <w:rStyle w:val="a7"/>
          <w:rFonts w:ascii="Traditional Arabic" w:hAnsi="Traditional Arabic" w:cs="Traditional Arabic"/>
          <w:sz w:val="34"/>
          <w:szCs w:val="34"/>
          <w:rtl/>
        </w:rPr>
        <w:footnoteReference w:id="32"/>
      </w:r>
      <w:r w:rsidR="008F52B4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495ABE" w:rsidRPr="00B92884" w:rsidRDefault="008F52B4" w:rsidP="009344C2">
      <w:pPr>
        <w:pStyle w:val="a5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((إ</w:t>
      </w:r>
      <w:r w:rsidR="007C6736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نه لا يأتي بخير</w:t>
      </w:r>
      <w:r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="007C6736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7B2623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إنما </w:t>
      </w:r>
      <w:r w:rsidR="007C6736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أستخرج به من البخيل</w:t>
      </w:r>
      <w:r w:rsidR="00471C32">
        <w:rPr>
          <w:rFonts w:ascii="Traditional Arabic" w:hAnsi="Traditional Arabic" w:cs="Traditional Arabic"/>
          <w:b/>
          <w:bCs/>
          <w:sz w:val="34"/>
          <w:szCs w:val="34"/>
          <w:rtl/>
        </w:rPr>
        <w:t>))؛ رواه</w:t>
      </w:r>
      <w:r w:rsidR="00495ABE" w:rsidRPr="00B92884">
        <w:rPr>
          <w:rFonts w:ascii="Traditional Arabic" w:hAnsi="Traditional Arabic" w:cs="Traditional Arabic"/>
          <w:sz w:val="34"/>
          <w:szCs w:val="34"/>
          <w:rtl/>
        </w:rPr>
        <w:t xml:space="preserve"> النسائي في سننه</w:t>
      </w:r>
      <w:r>
        <w:rPr>
          <w:rFonts w:ascii="Traditional Arabic" w:hAnsi="Traditional Arabic" w:cs="Traditional Arabic"/>
          <w:sz w:val="34"/>
          <w:szCs w:val="34"/>
          <w:rtl/>
        </w:rPr>
        <w:t>،</w:t>
      </w:r>
      <w:r w:rsidR="008456B1" w:rsidRPr="00B92884">
        <w:rPr>
          <w:rFonts w:ascii="Traditional Arabic" w:hAnsi="Traditional Arabic" w:cs="Traditional Arabic"/>
          <w:sz w:val="34"/>
          <w:szCs w:val="34"/>
          <w:rtl/>
        </w:rPr>
        <w:t xml:space="preserve"> كتاب النذور</w:t>
      </w:r>
      <w:r>
        <w:rPr>
          <w:rFonts w:ascii="Traditional Arabic" w:hAnsi="Traditional Arabic" w:cs="Traditional Arabic"/>
          <w:sz w:val="34"/>
          <w:szCs w:val="34"/>
          <w:rtl/>
        </w:rPr>
        <w:t>،</w:t>
      </w:r>
      <w:r w:rsidR="008456B1" w:rsidRPr="00B92884">
        <w:rPr>
          <w:rFonts w:ascii="Traditional Arabic" w:hAnsi="Traditional Arabic" w:cs="Traditional Arabic"/>
          <w:sz w:val="34"/>
          <w:szCs w:val="34"/>
          <w:rtl/>
        </w:rPr>
        <w:t xml:space="preserve"> باب النهي عن النذر</w:t>
      </w:r>
      <w:r w:rsidR="0017308A">
        <w:rPr>
          <w:rFonts w:ascii="Traditional Arabic" w:hAnsi="Traditional Arabic" w:cs="Traditional Arabic"/>
          <w:sz w:val="34"/>
          <w:szCs w:val="34"/>
          <w:rtl/>
        </w:rPr>
        <w:t xml:space="preserve"> (</w:t>
      </w:r>
      <w:r w:rsidR="00495ABE" w:rsidRPr="00B92884">
        <w:rPr>
          <w:rFonts w:ascii="Traditional Arabic" w:hAnsi="Traditional Arabic" w:cs="Traditional Arabic"/>
          <w:sz w:val="34"/>
          <w:szCs w:val="34"/>
          <w:rtl/>
        </w:rPr>
        <w:t>7</w:t>
      </w:r>
      <w:r w:rsidR="004C0070">
        <w:rPr>
          <w:rFonts w:ascii="Traditional Arabic" w:hAnsi="Traditional Arabic" w:cs="Traditional Arabic"/>
          <w:sz w:val="34"/>
          <w:szCs w:val="34"/>
          <w:rtl/>
        </w:rPr>
        <w:t>،</w:t>
      </w:r>
      <w:r w:rsidR="00495ABE" w:rsidRPr="00B92884">
        <w:rPr>
          <w:rFonts w:ascii="Traditional Arabic" w:hAnsi="Traditional Arabic" w:cs="Traditional Arabic"/>
          <w:sz w:val="34"/>
          <w:szCs w:val="34"/>
          <w:rtl/>
        </w:rPr>
        <w:t xml:space="preserve"> 380</w:t>
      </w:r>
      <w:r w:rsidR="007C6736" w:rsidRPr="00B92884">
        <w:rPr>
          <w:rFonts w:ascii="Traditional Arabic" w:hAnsi="Traditional Arabic" w:cs="Traditional Arabic"/>
          <w:sz w:val="34"/>
          <w:szCs w:val="34"/>
          <w:rtl/>
        </w:rPr>
        <w:t>1</w:t>
      </w:r>
      <w:r w:rsidR="00495ABE" w:rsidRPr="00B92884">
        <w:rPr>
          <w:rFonts w:ascii="Traditional Arabic" w:hAnsi="Traditional Arabic" w:cs="Traditional Arabic"/>
          <w:sz w:val="34"/>
          <w:szCs w:val="34"/>
          <w:rtl/>
        </w:rPr>
        <w:t>)</w:t>
      </w:r>
      <w:r w:rsidR="00495ABE" w:rsidRPr="00B92884">
        <w:rPr>
          <w:rStyle w:val="a7"/>
          <w:rFonts w:ascii="Traditional Arabic" w:hAnsi="Traditional Arabic" w:cs="Traditional Arabic"/>
          <w:sz w:val="34"/>
          <w:szCs w:val="34"/>
          <w:rtl/>
        </w:rPr>
        <w:footnoteReference w:id="33"/>
      </w:r>
      <w:r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7C6736" w:rsidRPr="00B92884" w:rsidRDefault="008F52B4" w:rsidP="009344C2">
      <w:pPr>
        <w:pStyle w:val="a5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((إ</w:t>
      </w:r>
      <w:r w:rsidR="007C6736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نه لا يرد شيئ</w:t>
      </w:r>
      <w:r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ً</w:t>
      </w:r>
      <w:r w:rsidR="007C6736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ا</w:t>
      </w:r>
      <w:r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="007C6736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و</w:t>
      </w:r>
      <w:r w:rsidR="007B2623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إنما </w:t>
      </w:r>
      <w:r w:rsidR="007C6736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يستخرج به من الشحيح</w:t>
      </w:r>
      <w:r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))</w:t>
      </w:r>
      <w:r>
        <w:rPr>
          <w:rFonts w:ascii="Traditional Arabic" w:hAnsi="Traditional Arabic" w:cs="Traditional Arabic"/>
          <w:b/>
          <w:bCs/>
          <w:sz w:val="34"/>
          <w:szCs w:val="34"/>
          <w:rtl/>
        </w:rPr>
        <w:t>؛</w:t>
      </w:r>
      <w:r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 </w:t>
      </w:r>
      <w:r w:rsidR="007C6736" w:rsidRPr="00B92884">
        <w:rPr>
          <w:rFonts w:ascii="Traditional Arabic" w:hAnsi="Traditional Arabic" w:cs="Traditional Arabic"/>
          <w:sz w:val="34"/>
          <w:szCs w:val="34"/>
          <w:rtl/>
        </w:rPr>
        <w:t>رواه النسائي في سننه</w:t>
      </w:r>
      <w:r>
        <w:rPr>
          <w:rFonts w:ascii="Traditional Arabic" w:hAnsi="Traditional Arabic" w:cs="Traditional Arabic"/>
          <w:sz w:val="34"/>
          <w:szCs w:val="34"/>
          <w:rtl/>
        </w:rPr>
        <w:t>،</w:t>
      </w:r>
      <w:r w:rsidR="008456B1" w:rsidRPr="00B92884">
        <w:rPr>
          <w:rFonts w:ascii="Traditional Arabic" w:hAnsi="Traditional Arabic" w:cs="Traditional Arabic"/>
          <w:sz w:val="34"/>
          <w:szCs w:val="34"/>
          <w:rtl/>
        </w:rPr>
        <w:t xml:space="preserve"> كتاب النذور</w:t>
      </w:r>
      <w:r>
        <w:rPr>
          <w:rFonts w:ascii="Traditional Arabic" w:hAnsi="Traditional Arabic" w:cs="Traditional Arabic"/>
          <w:sz w:val="34"/>
          <w:szCs w:val="34"/>
          <w:rtl/>
        </w:rPr>
        <w:t>،</w:t>
      </w:r>
      <w:r w:rsidR="008456B1" w:rsidRPr="00B92884">
        <w:rPr>
          <w:rFonts w:ascii="Traditional Arabic" w:hAnsi="Traditional Arabic" w:cs="Traditional Arabic"/>
          <w:sz w:val="34"/>
          <w:szCs w:val="34"/>
          <w:rtl/>
        </w:rPr>
        <w:t xml:space="preserve"> باب النهي عن النذر</w:t>
      </w:r>
      <w:r w:rsidR="0017308A">
        <w:rPr>
          <w:rFonts w:ascii="Traditional Arabic" w:hAnsi="Traditional Arabic" w:cs="Traditional Arabic"/>
          <w:sz w:val="34"/>
          <w:szCs w:val="34"/>
          <w:rtl/>
        </w:rPr>
        <w:t xml:space="preserve"> (</w:t>
      </w:r>
      <w:r w:rsidR="007C6736" w:rsidRPr="00B92884">
        <w:rPr>
          <w:rFonts w:ascii="Traditional Arabic" w:hAnsi="Traditional Arabic" w:cs="Traditional Arabic"/>
          <w:sz w:val="34"/>
          <w:szCs w:val="34"/>
          <w:rtl/>
        </w:rPr>
        <w:t>7</w:t>
      </w:r>
      <w:r w:rsidR="004C0070">
        <w:rPr>
          <w:rFonts w:ascii="Traditional Arabic" w:hAnsi="Traditional Arabic" w:cs="Traditional Arabic"/>
          <w:sz w:val="34"/>
          <w:szCs w:val="34"/>
          <w:rtl/>
        </w:rPr>
        <w:t>،</w:t>
      </w:r>
      <w:r w:rsidR="007C6736" w:rsidRPr="00B92884">
        <w:rPr>
          <w:rFonts w:ascii="Traditional Arabic" w:hAnsi="Traditional Arabic" w:cs="Traditional Arabic"/>
          <w:sz w:val="34"/>
          <w:szCs w:val="34"/>
          <w:rtl/>
        </w:rPr>
        <w:t xml:space="preserve"> 3802)</w:t>
      </w:r>
      <w:r w:rsidR="007C6736" w:rsidRPr="00B92884">
        <w:rPr>
          <w:rStyle w:val="a7"/>
          <w:rFonts w:ascii="Traditional Arabic" w:hAnsi="Traditional Arabic" w:cs="Traditional Arabic"/>
          <w:sz w:val="34"/>
          <w:szCs w:val="34"/>
          <w:rtl/>
        </w:rPr>
        <w:footnoteReference w:id="34"/>
      </w:r>
      <w:r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7C6736" w:rsidRPr="00B92884" w:rsidRDefault="008F52B4" w:rsidP="009344C2">
      <w:pPr>
        <w:pStyle w:val="a5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>
        <w:rPr>
          <w:rFonts w:ascii="Traditional Arabic" w:hAnsi="Traditional Arabic" w:cs="Traditional Arabic"/>
          <w:b/>
          <w:bCs/>
          <w:sz w:val="34"/>
          <w:szCs w:val="34"/>
          <w:rtl/>
        </w:rPr>
        <w:t>((</w:t>
      </w:r>
      <w:r w:rsidR="007C6736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النذر</w:t>
      </w:r>
      <w:r w:rsidR="0017308A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لا يقدم </w:t>
      </w:r>
      <w:r w:rsidR="007C6736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شيئ</w:t>
      </w:r>
      <w:r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ً</w:t>
      </w:r>
      <w:r w:rsidR="007C6736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ا ولا يؤخره</w:t>
      </w:r>
      <w:r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="007C6736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7B2623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إنما </w:t>
      </w:r>
      <w:r w:rsidR="007C6736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هو شيء يستخرج به من الشحيح</w:t>
      </w:r>
      <w:r w:rsidR="00471C32">
        <w:rPr>
          <w:rFonts w:ascii="Traditional Arabic" w:hAnsi="Traditional Arabic" w:cs="Traditional Arabic"/>
          <w:b/>
          <w:bCs/>
          <w:sz w:val="34"/>
          <w:szCs w:val="34"/>
          <w:rtl/>
        </w:rPr>
        <w:t>))؛ رواه</w:t>
      </w:r>
      <w:r w:rsidR="007C6736" w:rsidRPr="00B92884">
        <w:rPr>
          <w:rFonts w:ascii="Traditional Arabic" w:hAnsi="Traditional Arabic" w:cs="Traditional Arabic"/>
          <w:sz w:val="34"/>
          <w:szCs w:val="34"/>
          <w:rtl/>
        </w:rPr>
        <w:t xml:space="preserve"> النسائي في سننه</w:t>
      </w:r>
      <w:r>
        <w:rPr>
          <w:rFonts w:ascii="Traditional Arabic" w:hAnsi="Traditional Arabic" w:cs="Traditional Arabic"/>
          <w:sz w:val="34"/>
          <w:szCs w:val="34"/>
          <w:rtl/>
        </w:rPr>
        <w:t>،</w:t>
      </w:r>
      <w:r w:rsidR="008456B1" w:rsidRPr="00B92884">
        <w:rPr>
          <w:rFonts w:ascii="Traditional Arabic" w:hAnsi="Traditional Arabic" w:cs="Traditional Arabic"/>
          <w:sz w:val="34"/>
          <w:szCs w:val="34"/>
          <w:rtl/>
        </w:rPr>
        <w:t xml:space="preserve"> كتاب النذور</w:t>
      </w:r>
      <w:r>
        <w:rPr>
          <w:rFonts w:ascii="Traditional Arabic" w:hAnsi="Traditional Arabic" w:cs="Traditional Arabic"/>
          <w:sz w:val="34"/>
          <w:szCs w:val="34"/>
          <w:rtl/>
        </w:rPr>
        <w:t>،</w:t>
      </w:r>
      <w:r w:rsidR="008456B1" w:rsidRPr="00B92884">
        <w:rPr>
          <w:rFonts w:ascii="Traditional Arabic" w:hAnsi="Traditional Arabic" w:cs="Traditional Arabic"/>
          <w:sz w:val="34"/>
          <w:szCs w:val="34"/>
          <w:rtl/>
        </w:rPr>
        <w:t xml:space="preserve"> باب النذر لا يقدم شيئ</w:t>
      </w:r>
      <w:r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="008456B1" w:rsidRPr="00B92884">
        <w:rPr>
          <w:rFonts w:ascii="Traditional Arabic" w:hAnsi="Traditional Arabic" w:cs="Traditional Arabic"/>
          <w:sz w:val="34"/>
          <w:szCs w:val="34"/>
          <w:rtl/>
        </w:rPr>
        <w:t>ا ولا يؤخره</w:t>
      </w:r>
      <w:r w:rsidR="0017308A">
        <w:rPr>
          <w:rFonts w:ascii="Traditional Arabic" w:hAnsi="Traditional Arabic" w:cs="Traditional Arabic"/>
          <w:sz w:val="34"/>
          <w:szCs w:val="34"/>
          <w:rtl/>
        </w:rPr>
        <w:t xml:space="preserve"> (</w:t>
      </w:r>
      <w:r w:rsidR="007C6736" w:rsidRPr="00B92884">
        <w:rPr>
          <w:rFonts w:ascii="Traditional Arabic" w:hAnsi="Traditional Arabic" w:cs="Traditional Arabic"/>
          <w:sz w:val="34"/>
          <w:szCs w:val="34"/>
          <w:rtl/>
        </w:rPr>
        <w:t>7</w:t>
      </w:r>
      <w:r w:rsidR="004C0070">
        <w:rPr>
          <w:rFonts w:ascii="Traditional Arabic" w:hAnsi="Traditional Arabic" w:cs="Traditional Arabic"/>
          <w:sz w:val="34"/>
          <w:szCs w:val="34"/>
          <w:rtl/>
        </w:rPr>
        <w:t>،</w:t>
      </w:r>
      <w:r w:rsidR="007C6736" w:rsidRPr="00B92884">
        <w:rPr>
          <w:rFonts w:ascii="Traditional Arabic" w:hAnsi="Traditional Arabic" w:cs="Traditional Arabic"/>
          <w:sz w:val="34"/>
          <w:szCs w:val="34"/>
          <w:rtl/>
        </w:rPr>
        <w:t xml:space="preserve"> 380</w:t>
      </w:r>
      <w:r w:rsidR="008456B1" w:rsidRPr="00B92884">
        <w:rPr>
          <w:rFonts w:ascii="Traditional Arabic" w:hAnsi="Traditional Arabic" w:cs="Traditional Arabic"/>
          <w:sz w:val="34"/>
          <w:szCs w:val="34"/>
          <w:rtl/>
        </w:rPr>
        <w:t>3</w:t>
      </w:r>
      <w:r w:rsidR="007C6736" w:rsidRPr="00B92884">
        <w:rPr>
          <w:rFonts w:ascii="Traditional Arabic" w:hAnsi="Traditional Arabic" w:cs="Traditional Arabic"/>
          <w:sz w:val="34"/>
          <w:szCs w:val="34"/>
          <w:rtl/>
        </w:rPr>
        <w:t>)</w:t>
      </w:r>
      <w:r w:rsidR="007C6736" w:rsidRPr="00B92884">
        <w:rPr>
          <w:rStyle w:val="a7"/>
          <w:rFonts w:ascii="Traditional Arabic" w:hAnsi="Traditional Arabic" w:cs="Traditional Arabic"/>
          <w:sz w:val="34"/>
          <w:szCs w:val="34"/>
          <w:rtl/>
        </w:rPr>
        <w:footnoteReference w:id="35"/>
      </w:r>
      <w:r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7C6736" w:rsidRPr="00B92884" w:rsidRDefault="008456B1" w:rsidP="009344C2">
      <w:pPr>
        <w:pStyle w:val="a5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نهى النبي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 صلى الله عليه وسلم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عن النذر وقال</w:t>
      </w:r>
      <w:r w:rsidR="008F5851">
        <w:rPr>
          <w:rFonts w:ascii="Traditional Arabic" w:hAnsi="Traditional Arabic" w:cs="Traditional Arabic"/>
          <w:sz w:val="34"/>
          <w:szCs w:val="34"/>
          <w:rtl/>
        </w:rPr>
        <w:t>: ((</w:t>
      </w:r>
      <w:r w:rsidR="007B2623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إنما </w:t>
      </w: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يستخرج به من اللئيم</w:t>
      </w:r>
      <w:r w:rsidR="00471C32">
        <w:rPr>
          <w:rFonts w:ascii="Traditional Arabic" w:hAnsi="Traditional Arabic" w:cs="Traditional Arabic"/>
          <w:b/>
          <w:bCs/>
          <w:sz w:val="34"/>
          <w:szCs w:val="34"/>
          <w:rtl/>
        </w:rPr>
        <w:t>))؛ رواه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ابن </w:t>
      </w:r>
      <w:r w:rsidR="004C0070">
        <w:rPr>
          <w:rFonts w:ascii="Traditional Arabic" w:hAnsi="Traditional Arabic" w:cs="Traditional Arabic"/>
          <w:sz w:val="34"/>
          <w:szCs w:val="34"/>
          <w:rtl/>
        </w:rPr>
        <w:t>ماجه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في سننه</w:t>
      </w:r>
      <w:r w:rsidR="008F52B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كتاب الكفارات</w:t>
      </w:r>
      <w:r w:rsidR="008F52B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باب النهي عن النذر</w:t>
      </w:r>
      <w:r w:rsidR="0017308A">
        <w:rPr>
          <w:rFonts w:ascii="Traditional Arabic" w:hAnsi="Traditional Arabic" w:cs="Traditional Arabic"/>
          <w:sz w:val="34"/>
          <w:szCs w:val="34"/>
          <w:rtl/>
        </w:rPr>
        <w:t xml:space="preserve"> (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1</w:t>
      </w:r>
      <w:r w:rsidR="004C0070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2136)</w:t>
      </w:r>
      <w:r w:rsidRPr="00B92884">
        <w:rPr>
          <w:rStyle w:val="a7"/>
          <w:rFonts w:ascii="Traditional Arabic" w:hAnsi="Traditional Arabic" w:cs="Traditional Arabic"/>
          <w:sz w:val="34"/>
          <w:szCs w:val="34"/>
          <w:rtl/>
        </w:rPr>
        <w:footnoteReference w:id="36"/>
      </w:r>
      <w:r w:rsidR="008F52B4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0B106E" w:rsidRPr="00B92884" w:rsidRDefault="008F52B4" w:rsidP="009344C2">
      <w:pPr>
        <w:pStyle w:val="a5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((</w:t>
      </w:r>
      <w:r w:rsidR="000B106E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النذر لا يرد شيئ</w:t>
      </w:r>
      <w:r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ً</w:t>
      </w:r>
      <w:r w:rsidR="000B106E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ا</w:t>
      </w:r>
      <w:r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="000B106E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وإنما يستخرج به من الشحيح</w:t>
      </w:r>
      <w:r w:rsidR="00471C32">
        <w:rPr>
          <w:rFonts w:ascii="Traditional Arabic" w:hAnsi="Traditional Arabic" w:cs="Traditional Arabic"/>
          <w:b/>
          <w:bCs/>
          <w:sz w:val="34"/>
          <w:szCs w:val="34"/>
          <w:rtl/>
        </w:rPr>
        <w:t>))؛ رواه</w:t>
      </w:r>
      <w:r w:rsidR="000B106E" w:rsidRPr="00B92884">
        <w:rPr>
          <w:rFonts w:ascii="Traditional Arabic" w:hAnsi="Traditional Arabic" w:cs="Traditional Arabic"/>
          <w:sz w:val="34"/>
          <w:szCs w:val="34"/>
          <w:rtl/>
        </w:rPr>
        <w:t xml:space="preserve"> الدارمي</w:t>
      </w:r>
      <w:r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0B106E" w:rsidRPr="00B92884" w:rsidRDefault="000B106E" w:rsidP="009344C2">
      <w:pPr>
        <w:pStyle w:val="a5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نهى رسول الله عن النذر وقال</w:t>
      </w:r>
      <w:r w:rsidR="008F5851">
        <w:rPr>
          <w:rFonts w:ascii="Traditional Arabic" w:hAnsi="Traditional Arabic" w:cs="Traditional Arabic"/>
          <w:sz w:val="34"/>
          <w:szCs w:val="34"/>
          <w:rtl/>
        </w:rPr>
        <w:t>: ((</w:t>
      </w: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إنه لا يرد من القدر شيئ</w:t>
      </w:r>
      <w:r w:rsidR="008F52B4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ً</w:t>
      </w: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ا</w:t>
      </w:r>
      <w:r w:rsidR="008F52B4"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وإنما يستخرج به من البخيل</w:t>
      </w:r>
      <w:r w:rsidR="00471C32">
        <w:rPr>
          <w:rFonts w:ascii="Traditional Arabic" w:hAnsi="Traditional Arabic" w:cs="Traditional Arabic"/>
          <w:sz w:val="34"/>
          <w:szCs w:val="34"/>
          <w:rtl/>
        </w:rPr>
        <w:t>))؛ رواه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57319A">
        <w:rPr>
          <w:rFonts w:ascii="Traditional Arabic" w:hAnsi="Traditional Arabic" w:cs="Traditional Arabic"/>
          <w:sz w:val="34"/>
          <w:szCs w:val="34"/>
          <w:rtl/>
        </w:rPr>
        <w:t>أحمد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في مسنده</w:t>
      </w:r>
      <w:r w:rsidR="008F52B4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0B106E" w:rsidRPr="00B92884" w:rsidRDefault="000B106E" w:rsidP="009344C2">
      <w:pPr>
        <w:pStyle w:val="a5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lastRenderedPageBreak/>
        <w:t>نهى النبي عن النذر وقال</w:t>
      </w:r>
      <w:r w:rsidR="008F5851">
        <w:rPr>
          <w:rFonts w:ascii="Traditional Arabic" w:hAnsi="Traditional Arabic" w:cs="Traditional Arabic"/>
          <w:sz w:val="34"/>
          <w:szCs w:val="34"/>
          <w:rtl/>
        </w:rPr>
        <w:t>: ((</w:t>
      </w: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إنه لا يأتي بخير</w:t>
      </w:r>
      <w:r w:rsidR="008F52B4"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وإنما يستخرج به من البخيل</w:t>
      </w:r>
      <w:r w:rsidR="00471C32">
        <w:rPr>
          <w:rFonts w:ascii="Traditional Arabic" w:hAnsi="Traditional Arabic" w:cs="Traditional Arabic"/>
          <w:b/>
          <w:bCs/>
          <w:sz w:val="34"/>
          <w:szCs w:val="34"/>
          <w:rtl/>
        </w:rPr>
        <w:t>))؛ رواه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57319A">
        <w:rPr>
          <w:rFonts w:ascii="Traditional Arabic" w:hAnsi="Traditional Arabic" w:cs="Traditional Arabic"/>
          <w:sz w:val="34"/>
          <w:szCs w:val="34"/>
          <w:rtl/>
        </w:rPr>
        <w:t>أحمد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في مسنده</w:t>
      </w:r>
      <w:r w:rsidR="008F52B4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0B106E" w:rsidRPr="00B92884" w:rsidRDefault="008F52B4" w:rsidP="009344C2">
      <w:pPr>
        <w:pStyle w:val="a5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((</w:t>
      </w:r>
      <w:r w:rsidR="000B106E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النذر لا يقدم شيئ</w:t>
      </w:r>
      <w:r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ً</w:t>
      </w:r>
      <w:r w:rsidR="000B106E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ا ولا يؤخره</w:t>
      </w:r>
      <w:r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="000B106E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وإنما يستخرج بالنذر من البخيل</w:t>
      </w:r>
      <w:r w:rsidR="00471C32">
        <w:rPr>
          <w:rFonts w:ascii="Traditional Arabic" w:hAnsi="Traditional Arabic" w:cs="Traditional Arabic"/>
          <w:b/>
          <w:bCs/>
          <w:sz w:val="34"/>
          <w:szCs w:val="34"/>
          <w:rtl/>
        </w:rPr>
        <w:t>))؛ رواه</w:t>
      </w:r>
      <w:r w:rsidR="000B106E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57319A">
        <w:rPr>
          <w:rFonts w:ascii="Traditional Arabic" w:hAnsi="Traditional Arabic" w:cs="Traditional Arabic"/>
          <w:sz w:val="34"/>
          <w:szCs w:val="34"/>
          <w:rtl/>
        </w:rPr>
        <w:t>أحمد</w:t>
      </w:r>
      <w:r w:rsidR="000B106E" w:rsidRPr="00B92884">
        <w:rPr>
          <w:rFonts w:ascii="Traditional Arabic" w:hAnsi="Traditional Arabic" w:cs="Traditional Arabic"/>
          <w:sz w:val="34"/>
          <w:szCs w:val="34"/>
          <w:rtl/>
        </w:rPr>
        <w:t xml:space="preserve"> في مسنده</w:t>
      </w:r>
      <w:r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0B106E" w:rsidRPr="00B92884" w:rsidRDefault="000B106E" w:rsidP="009344C2">
      <w:pPr>
        <w:pStyle w:val="a5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نهى عن النذر وقال</w:t>
      </w:r>
      <w:r w:rsidR="008F52B4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:</w:t>
      </w: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8F52B4">
        <w:rPr>
          <w:rFonts w:ascii="Traditional Arabic" w:hAnsi="Traditional Arabic" w:cs="Traditional Arabic"/>
          <w:b/>
          <w:bCs/>
          <w:sz w:val="34"/>
          <w:szCs w:val="34"/>
          <w:rtl/>
        </w:rPr>
        <w:t>((</w:t>
      </w: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إنه لا يأتي بخير</w:t>
      </w:r>
      <w:r w:rsidR="008F52B4"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وإنما يستخرج به من البخيل</w:t>
      </w:r>
      <w:r w:rsidR="008F52B4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))؛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رواه ابن أبي شيبة</w:t>
      </w:r>
      <w:r w:rsidR="008F52B4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1528F0" w:rsidRPr="002B2532" w:rsidRDefault="008F52B4" w:rsidP="002B2532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b/>
          <w:bCs/>
          <w:sz w:val="34"/>
          <w:szCs w:val="34"/>
        </w:rPr>
      </w:pPr>
      <w:r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* </w:t>
      </w:r>
      <w:r w:rsidR="001528F0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الألفاظ </w:t>
      </w:r>
      <w:r w:rsidR="001528F0" w:rsidRPr="002B2532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التي </w:t>
      </w:r>
      <w:r w:rsidRPr="002B2532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ورد بها</w:t>
      </w:r>
      <w:r w:rsidR="001528F0" w:rsidRPr="002B2532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طريق</w:t>
      </w:r>
      <w:r w:rsidR="004C0070" w:rsidRPr="002B2532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أبي </w:t>
      </w:r>
      <w:r w:rsidR="001528F0" w:rsidRPr="002B2532">
        <w:rPr>
          <w:rFonts w:ascii="Traditional Arabic" w:hAnsi="Traditional Arabic" w:cs="Traditional Arabic"/>
          <w:b/>
          <w:bCs/>
          <w:sz w:val="34"/>
          <w:szCs w:val="34"/>
          <w:rtl/>
        </w:rPr>
        <w:t>هريرة</w:t>
      </w:r>
      <w:r w:rsidR="00B92884" w:rsidRPr="002B2532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رضي الله عنه</w:t>
      </w:r>
      <w:r w:rsidR="00DE3B8B" w:rsidRPr="002B2532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053BB1" w:rsidRPr="00B92884" w:rsidRDefault="008F52B4" w:rsidP="009344C2">
      <w:pPr>
        <w:pStyle w:val="a5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2B2532">
        <w:rPr>
          <w:rFonts w:ascii="Traditional Arabic" w:hAnsi="Traditional Arabic" w:cs="Traditional Arabic"/>
          <w:b/>
          <w:bCs/>
          <w:sz w:val="34"/>
          <w:szCs w:val="34"/>
          <w:rtl/>
        </w:rPr>
        <w:t>((</w:t>
      </w:r>
      <w:r w:rsidR="00053BB1" w:rsidRPr="002B2532">
        <w:rPr>
          <w:rFonts w:ascii="Traditional Arabic" w:hAnsi="Traditional Arabic" w:cs="Traditional Arabic"/>
          <w:b/>
          <w:bCs/>
          <w:sz w:val="34"/>
          <w:szCs w:val="34"/>
          <w:rtl/>
        </w:rPr>
        <w:t>لا يأت</w:t>
      </w:r>
      <w:r w:rsidRPr="002B2532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="00053BB1" w:rsidRPr="002B2532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Pr="002B2532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- </w:t>
      </w:r>
      <w:r w:rsidR="00053BB1" w:rsidRPr="002B2532">
        <w:rPr>
          <w:rFonts w:ascii="Traditional Arabic" w:hAnsi="Traditional Arabic" w:cs="Traditional Arabic"/>
          <w:b/>
          <w:bCs/>
          <w:sz w:val="34"/>
          <w:szCs w:val="34"/>
          <w:rtl/>
        </w:rPr>
        <w:t>ابن</w:t>
      </w:r>
      <w:r w:rsidRPr="002B2532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="00053BB1" w:rsidRPr="002B2532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آدم </w:t>
      </w:r>
      <w:r w:rsidRPr="002B2532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- </w:t>
      </w:r>
      <w:r w:rsidR="00053BB1" w:rsidRPr="002B2532">
        <w:rPr>
          <w:rFonts w:ascii="Traditional Arabic" w:hAnsi="Traditional Arabic" w:cs="Traditional Arabic"/>
          <w:b/>
          <w:bCs/>
          <w:sz w:val="34"/>
          <w:szCs w:val="34"/>
          <w:rtl/>
        </w:rPr>
        <w:t>النذر بشيء لم يكن قد قدرته</w:t>
      </w:r>
      <w:r w:rsidRPr="002B2532"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="00053BB1" w:rsidRPr="002B2532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ولكن يلقيه القدر وقد قدرته له</w:t>
      </w:r>
      <w:r w:rsidRPr="002B2532"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="00053BB1" w:rsidRPr="002B2532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أستخرج به</w:t>
      </w:r>
      <w:r w:rsidR="00053BB1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من البخيل</w:t>
      </w:r>
      <w:r w:rsidR="00471C32">
        <w:rPr>
          <w:rFonts w:ascii="Traditional Arabic" w:hAnsi="Traditional Arabic" w:cs="Traditional Arabic"/>
          <w:b/>
          <w:bCs/>
          <w:sz w:val="34"/>
          <w:szCs w:val="34"/>
          <w:rtl/>
        </w:rPr>
        <w:t>))؛ رواه</w:t>
      </w:r>
      <w:r w:rsidR="00053BB1" w:rsidRPr="00B92884">
        <w:rPr>
          <w:rFonts w:ascii="Traditional Arabic" w:hAnsi="Traditional Arabic" w:cs="Traditional Arabic"/>
          <w:sz w:val="34"/>
          <w:szCs w:val="34"/>
          <w:rtl/>
        </w:rPr>
        <w:t xml:space="preserve"> البخاري في صحيحه</w:t>
      </w:r>
      <w:r>
        <w:rPr>
          <w:rFonts w:ascii="Traditional Arabic" w:hAnsi="Traditional Arabic" w:cs="Traditional Arabic"/>
          <w:sz w:val="34"/>
          <w:szCs w:val="34"/>
          <w:rtl/>
        </w:rPr>
        <w:t>،</w:t>
      </w:r>
      <w:r w:rsidR="00053BB1" w:rsidRPr="00B92884">
        <w:rPr>
          <w:rFonts w:ascii="Traditional Arabic" w:hAnsi="Traditional Arabic" w:cs="Traditional Arabic"/>
          <w:sz w:val="34"/>
          <w:szCs w:val="34"/>
          <w:rtl/>
        </w:rPr>
        <w:t xml:space="preserve"> كتاب القدر</w:t>
      </w:r>
      <w:r>
        <w:rPr>
          <w:rFonts w:ascii="Traditional Arabic" w:hAnsi="Traditional Arabic" w:cs="Traditional Arabic"/>
          <w:sz w:val="34"/>
          <w:szCs w:val="34"/>
          <w:rtl/>
        </w:rPr>
        <w:t>،</w:t>
      </w:r>
      <w:r w:rsidR="00053BB1" w:rsidRPr="00B92884">
        <w:rPr>
          <w:rFonts w:ascii="Traditional Arabic" w:hAnsi="Traditional Arabic" w:cs="Traditional Arabic"/>
          <w:sz w:val="34"/>
          <w:szCs w:val="34"/>
          <w:rtl/>
        </w:rPr>
        <w:t xml:space="preserve"> باب </w:t>
      </w:r>
      <w:r>
        <w:rPr>
          <w:rFonts w:ascii="Traditional Arabic" w:hAnsi="Traditional Arabic" w:cs="Traditional Arabic" w:hint="cs"/>
          <w:sz w:val="34"/>
          <w:szCs w:val="34"/>
          <w:rtl/>
        </w:rPr>
        <w:t>إ</w:t>
      </w:r>
      <w:r w:rsidR="00053BB1" w:rsidRPr="00B92884">
        <w:rPr>
          <w:rFonts w:ascii="Traditional Arabic" w:hAnsi="Traditional Arabic" w:cs="Traditional Arabic"/>
          <w:sz w:val="34"/>
          <w:szCs w:val="34"/>
          <w:rtl/>
        </w:rPr>
        <w:t>لقاء النذر العبد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 إلى </w:t>
      </w:r>
      <w:r w:rsidR="00053BB1" w:rsidRPr="00B92884">
        <w:rPr>
          <w:rFonts w:ascii="Traditional Arabic" w:hAnsi="Traditional Arabic" w:cs="Traditional Arabic"/>
          <w:sz w:val="34"/>
          <w:szCs w:val="34"/>
          <w:rtl/>
        </w:rPr>
        <w:t>القدر</w:t>
      </w:r>
      <w:r w:rsidR="0017308A">
        <w:rPr>
          <w:rFonts w:ascii="Traditional Arabic" w:hAnsi="Traditional Arabic" w:cs="Traditional Arabic"/>
          <w:sz w:val="34"/>
          <w:szCs w:val="34"/>
          <w:rtl/>
        </w:rPr>
        <w:t xml:space="preserve"> (</w:t>
      </w:r>
      <w:r w:rsidR="00053BB1" w:rsidRPr="00B92884">
        <w:rPr>
          <w:rFonts w:ascii="Traditional Arabic" w:hAnsi="Traditional Arabic" w:cs="Traditional Arabic"/>
          <w:sz w:val="34"/>
          <w:szCs w:val="34"/>
          <w:rtl/>
        </w:rPr>
        <w:t>9</w:t>
      </w:r>
      <w:r w:rsidR="004C0070">
        <w:rPr>
          <w:rFonts w:ascii="Traditional Arabic" w:hAnsi="Traditional Arabic" w:cs="Traditional Arabic"/>
          <w:sz w:val="34"/>
          <w:szCs w:val="34"/>
          <w:rtl/>
        </w:rPr>
        <w:t>،</w:t>
      </w:r>
      <w:r w:rsidR="00053BB1" w:rsidRPr="00B92884">
        <w:rPr>
          <w:rFonts w:ascii="Traditional Arabic" w:hAnsi="Traditional Arabic" w:cs="Traditional Arabic"/>
          <w:sz w:val="34"/>
          <w:szCs w:val="34"/>
          <w:rtl/>
        </w:rPr>
        <w:t xml:space="preserve"> 6608)</w:t>
      </w:r>
      <w:r w:rsidR="00053BB1" w:rsidRPr="00B92884">
        <w:rPr>
          <w:rStyle w:val="a7"/>
          <w:rFonts w:ascii="Traditional Arabic" w:hAnsi="Traditional Arabic" w:cs="Traditional Arabic"/>
          <w:sz w:val="34"/>
          <w:szCs w:val="34"/>
          <w:rtl/>
        </w:rPr>
        <w:footnoteReference w:id="37"/>
      </w:r>
      <w:r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053BB1" w:rsidRPr="00B92884" w:rsidRDefault="009344C2" w:rsidP="009344C2">
      <w:pPr>
        <w:pStyle w:val="a5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 ((</w:t>
      </w:r>
      <w:r w:rsidR="00053BB1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لا يأتي </w:t>
      </w:r>
      <w:r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- </w:t>
      </w:r>
      <w:r w:rsidR="00053BB1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ابن آدم </w:t>
      </w:r>
      <w:r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- </w:t>
      </w:r>
      <w:r w:rsidR="00053BB1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النذر</w:t>
      </w:r>
      <w:r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ُ</w:t>
      </w:r>
      <w:r w:rsidR="00053BB1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بشيء لم يكن قدر له</w:t>
      </w:r>
      <w:r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="00053BB1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ولكن يلقيه النذر إلى القدر قد قدر له</w:t>
      </w:r>
      <w:r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="00053BB1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فيستخرج الله به من البخيل</w:t>
      </w:r>
      <w:r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="00053BB1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فيؤتي عليه ما لم يكن يؤتي عليه من قبل</w:t>
      </w:r>
      <w:r w:rsidR="00471C32">
        <w:rPr>
          <w:rFonts w:ascii="Traditional Arabic" w:hAnsi="Traditional Arabic" w:cs="Traditional Arabic"/>
          <w:b/>
          <w:bCs/>
          <w:sz w:val="34"/>
          <w:szCs w:val="34"/>
          <w:rtl/>
        </w:rPr>
        <w:t>))؛ رواه</w:t>
      </w:r>
      <w:r w:rsidR="00053BB1" w:rsidRPr="00B92884">
        <w:rPr>
          <w:rFonts w:ascii="Traditional Arabic" w:hAnsi="Traditional Arabic" w:cs="Traditional Arabic"/>
          <w:sz w:val="34"/>
          <w:szCs w:val="34"/>
          <w:rtl/>
        </w:rPr>
        <w:t xml:space="preserve"> البخاري في صحيحه</w:t>
      </w:r>
      <w:r>
        <w:rPr>
          <w:rFonts w:ascii="Traditional Arabic" w:hAnsi="Traditional Arabic" w:cs="Traditional Arabic"/>
          <w:sz w:val="34"/>
          <w:szCs w:val="34"/>
          <w:rtl/>
        </w:rPr>
        <w:t>،</w:t>
      </w:r>
      <w:r w:rsidR="00053BB1" w:rsidRPr="00B92884">
        <w:rPr>
          <w:rFonts w:ascii="Traditional Arabic" w:hAnsi="Traditional Arabic" w:cs="Traditional Arabic"/>
          <w:sz w:val="34"/>
          <w:szCs w:val="34"/>
          <w:rtl/>
        </w:rPr>
        <w:t xml:space="preserve"> كتاب ال</w:t>
      </w:r>
      <w:r w:rsidR="00471C32">
        <w:rPr>
          <w:rFonts w:ascii="Traditional Arabic" w:hAnsi="Traditional Arabic" w:cs="Traditional Arabic"/>
          <w:sz w:val="34"/>
          <w:szCs w:val="34"/>
          <w:rtl/>
        </w:rPr>
        <w:t>أيمان</w:t>
      </w:r>
      <w:r w:rsidR="00053BB1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>
        <w:rPr>
          <w:rFonts w:ascii="Traditional Arabic" w:hAnsi="Traditional Arabic" w:cs="Traditional Arabic" w:hint="cs"/>
          <w:sz w:val="34"/>
          <w:szCs w:val="34"/>
          <w:rtl/>
        </w:rPr>
        <w:t>و</w:t>
      </w:r>
      <w:r w:rsidR="00053BB1" w:rsidRPr="00B92884">
        <w:rPr>
          <w:rFonts w:ascii="Traditional Arabic" w:hAnsi="Traditional Arabic" w:cs="Traditional Arabic"/>
          <w:sz w:val="34"/>
          <w:szCs w:val="34"/>
          <w:rtl/>
        </w:rPr>
        <w:t>النذور</w:t>
      </w:r>
      <w:r>
        <w:rPr>
          <w:rFonts w:ascii="Traditional Arabic" w:hAnsi="Traditional Arabic" w:cs="Traditional Arabic"/>
          <w:sz w:val="34"/>
          <w:szCs w:val="34"/>
          <w:rtl/>
        </w:rPr>
        <w:t>،</w:t>
      </w:r>
      <w:r w:rsidR="00053BB1" w:rsidRPr="00B92884">
        <w:rPr>
          <w:rFonts w:ascii="Traditional Arabic" w:hAnsi="Traditional Arabic" w:cs="Traditional Arabic"/>
          <w:sz w:val="34"/>
          <w:szCs w:val="34"/>
          <w:rtl/>
        </w:rPr>
        <w:t xml:space="preserve"> باب </w:t>
      </w:r>
      <w:r w:rsidR="005E2F72" w:rsidRPr="00B92884">
        <w:rPr>
          <w:rFonts w:ascii="Traditional Arabic" w:hAnsi="Traditional Arabic" w:cs="Traditional Arabic"/>
          <w:sz w:val="34"/>
          <w:szCs w:val="34"/>
          <w:rtl/>
        </w:rPr>
        <w:t xml:space="preserve">الوفاء </w:t>
      </w:r>
      <w:r w:rsidR="00053BB1" w:rsidRPr="00B92884">
        <w:rPr>
          <w:rFonts w:ascii="Traditional Arabic" w:hAnsi="Traditional Arabic" w:cs="Traditional Arabic"/>
          <w:sz w:val="34"/>
          <w:szCs w:val="34"/>
          <w:rtl/>
        </w:rPr>
        <w:t>بالنذر</w:t>
      </w:r>
      <w:r>
        <w:rPr>
          <w:rFonts w:ascii="Traditional Arabic" w:hAnsi="Traditional Arabic" w:cs="Traditional Arabic"/>
          <w:sz w:val="34"/>
          <w:szCs w:val="34"/>
          <w:rtl/>
        </w:rPr>
        <w:t>،</w:t>
      </w:r>
      <w:r w:rsidR="00053BB1" w:rsidRPr="00B92884">
        <w:rPr>
          <w:rFonts w:ascii="Traditional Arabic" w:hAnsi="Traditional Arabic" w:cs="Traditional Arabic"/>
          <w:sz w:val="34"/>
          <w:szCs w:val="34"/>
          <w:rtl/>
        </w:rPr>
        <w:t xml:space="preserve"> وقوله تعالى</w:t>
      </w:r>
      <w:r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053BB1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9344C2">
        <w:rPr>
          <w:rFonts w:ascii="Traditional Arabic" w:hAnsi="Traditional Arabic" w:cs="Traditional Arabic"/>
          <w:b/>
          <w:bCs/>
          <w:sz w:val="34"/>
          <w:szCs w:val="34"/>
          <w:rtl/>
        </w:rPr>
        <w:t>{</w:t>
      </w:r>
      <w:r w:rsidRPr="009344C2">
        <w:rPr>
          <w:rFonts w:ascii="Traditional Arabic" w:hAnsi="Traditional Arabic" w:cs="Traditional Arabic" w:hint="eastAsia"/>
          <w:b/>
          <w:bCs/>
          <w:sz w:val="34"/>
          <w:szCs w:val="34"/>
          <w:rtl/>
        </w:rPr>
        <w:t>يُوفُونَ</w:t>
      </w:r>
      <w:r w:rsidRPr="009344C2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Pr="009344C2">
        <w:rPr>
          <w:rFonts w:ascii="Traditional Arabic" w:hAnsi="Traditional Arabic" w:cs="Traditional Arabic" w:hint="eastAsia"/>
          <w:b/>
          <w:bCs/>
          <w:sz w:val="34"/>
          <w:szCs w:val="34"/>
          <w:rtl/>
        </w:rPr>
        <w:t>بِالنَّذْرِ</w:t>
      </w:r>
      <w:r w:rsidRPr="009344C2">
        <w:rPr>
          <w:rFonts w:ascii="Traditional Arabic" w:hAnsi="Traditional Arabic" w:cs="Traditional Arabic"/>
          <w:b/>
          <w:bCs/>
          <w:sz w:val="34"/>
          <w:szCs w:val="34"/>
          <w:rtl/>
        </w:rPr>
        <w:t>} [</w:t>
      </w:r>
      <w:r w:rsidRPr="009344C2">
        <w:rPr>
          <w:rFonts w:ascii="Traditional Arabic" w:hAnsi="Traditional Arabic" w:cs="Traditional Arabic" w:hint="eastAsia"/>
          <w:b/>
          <w:bCs/>
          <w:sz w:val="34"/>
          <w:szCs w:val="34"/>
          <w:rtl/>
        </w:rPr>
        <w:t>الإنسان</w:t>
      </w:r>
      <w:r w:rsidRPr="009344C2">
        <w:rPr>
          <w:rFonts w:ascii="Traditional Arabic" w:hAnsi="Traditional Arabic" w:cs="Traditional Arabic"/>
          <w:b/>
          <w:bCs/>
          <w:sz w:val="34"/>
          <w:szCs w:val="34"/>
          <w:rtl/>
        </w:rPr>
        <w:t>: 7]</w:t>
      </w:r>
      <w:r w:rsidR="0017308A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17308A">
        <w:rPr>
          <w:rFonts w:ascii="Traditional Arabic" w:hAnsi="Traditional Arabic" w:cs="Traditional Arabic"/>
          <w:sz w:val="34"/>
          <w:szCs w:val="34"/>
          <w:rtl/>
        </w:rPr>
        <w:t>(</w:t>
      </w:r>
      <w:r w:rsidR="00053BB1" w:rsidRPr="00B92884">
        <w:rPr>
          <w:rFonts w:ascii="Traditional Arabic" w:hAnsi="Traditional Arabic" w:cs="Traditional Arabic"/>
          <w:sz w:val="34"/>
          <w:szCs w:val="34"/>
          <w:rtl/>
        </w:rPr>
        <w:t>1</w:t>
      </w:r>
      <w:r w:rsidR="004C0070">
        <w:rPr>
          <w:rFonts w:ascii="Traditional Arabic" w:hAnsi="Traditional Arabic" w:cs="Traditional Arabic"/>
          <w:sz w:val="34"/>
          <w:szCs w:val="34"/>
          <w:rtl/>
        </w:rPr>
        <w:t>،</w:t>
      </w:r>
      <w:r w:rsidR="00053BB1" w:rsidRPr="00B92884">
        <w:rPr>
          <w:rFonts w:ascii="Traditional Arabic" w:hAnsi="Traditional Arabic" w:cs="Traditional Arabic"/>
          <w:sz w:val="34"/>
          <w:szCs w:val="34"/>
          <w:rtl/>
        </w:rPr>
        <w:t xml:space="preserve"> 6694)</w:t>
      </w:r>
      <w:r w:rsidR="00053BB1" w:rsidRPr="00B92884">
        <w:rPr>
          <w:rStyle w:val="a7"/>
          <w:rFonts w:ascii="Traditional Arabic" w:hAnsi="Traditional Arabic" w:cs="Traditional Arabic"/>
          <w:sz w:val="34"/>
          <w:szCs w:val="34"/>
          <w:rtl/>
        </w:rPr>
        <w:footnoteReference w:id="38"/>
      </w:r>
      <w:r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9508A1" w:rsidRPr="00B92884" w:rsidRDefault="009344C2" w:rsidP="009344C2">
      <w:pPr>
        <w:pStyle w:val="a5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((</w:t>
      </w:r>
      <w:r w:rsidR="009508A1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لا تنذروا</w:t>
      </w:r>
      <w:r>
        <w:rPr>
          <w:rFonts w:ascii="Traditional Arabic" w:hAnsi="Traditional Arabic" w:cs="Traditional Arabic"/>
          <w:b/>
          <w:bCs/>
          <w:sz w:val="34"/>
          <w:szCs w:val="34"/>
          <w:rtl/>
        </w:rPr>
        <w:t>؛</w:t>
      </w:r>
      <w:r w:rsidR="009508A1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فإن النذر لا يغني من القدر شيئ</w:t>
      </w:r>
      <w:r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ً</w:t>
      </w:r>
      <w:r w:rsidR="009508A1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ا</w:t>
      </w:r>
      <w:r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="009508A1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وإنما يستخرج به من البخيل</w:t>
      </w:r>
      <w:r w:rsidR="00471C32">
        <w:rPr>
          <w:rFonts w:ascii="Traditional Arabic" w:hAnsi="Traditional Arabic" w:cs="Traditional Arabic"/>
          <w:b/>
          <w:bCs/>
          <w:sz w:val="34"/>
          <w:szCs w:val="34"/>
          <w:rtl/>
        </w:rPr>
        <w:t>))؛ رواه</w:t>
      </w:r>
      <w:r w:rsidR="009508A1" w:rsidRPr="00B92884">
        <w:rPr>
          <w:rFonts w:ascii="Traditional Arabic" w:hAnsi="Traditional Arabic" w:cs="Traditional Arabic"/>
          <w:sz w:val="34"/>
          <w:szCs w:val="34"/>
          <w:rtl/>
        </w:rPr>
        <w:t xml:space="preserve"> مسلم في صحيحه</w:t>
      </w:r>
      <w:r>
        <w:rPr>
          <w:rFonts w:ascii="Traditional Arabic" w:hAnsi="Traditional Arabic" w:cs="Traditional Arabic"/>
          <w:sz w:val="34"/>
          <w:szCs w:val="34"/>
          <w:rtl/>
        </w:rPr>
        <w:t>،</w:t>
      </w:r>
      <w:r w:rsidR="009508A1" w:rsidRPr="00B92884">
        <w:rPr>
          <w:rFonts w:ascii="Traditional Arabic" w:hAnsi="Traditional Arabic" w:cs="Traditional Arabic"/>
          <w:sz w:val="34"/>
          <w:szCs w:val="34"/>
          <w:rtl/>
        </w:rPr>
        <w:t xml:space="preserve"> كتاب النذر</w:t>
      </w:r>
      <w:r>
        <w:rPr>
          <w:rFonts w:ascii="Traditional Arabic" w:hAnsi="Traditional Arabic" w:cs="Traditional Arabic"/>
          <w:sz w:val="34"/>
          <w:szCs w:val="34"/>
          <w:rtl/>
        </w:rPr>
        <w:t>،</w:t>
      </w:r>
      <w:r w:rsidR="009508A1" w:rsidRPr="00B92884">
        <w:rPr>
          <w:rFonts w:ascii="Traditional Arabic" w:hAnsi="Traditional Arabic" w:cs="Traditional Arabic"/>
          <w:sz w:val="34"/>
          <w:szCs w:val="34"/>
          <w:rtl/>
        </w:rPr>
        <w:t xml:space="preserve"> باب النهي عن النذر وأنه لا يرد شيئ</w:t>
      </w:r>
      <w:r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="009508A1" w:rsidRPr="00B92884">
        <w:rPr>
          <w:rFonts w:ascii="Traditional Arabic" w:hAnsi="Traditional Arabic" w:cs="Traditional Arabic"/>
          <w:sz w:val="34"/>
          <w:szCs w:val="34"/>
          <w:rtl/>
        </w:rPr>
        <w:t>ا</w:t>
      </w:r>
      <w:r w:rsidR="0017308A">
        <w:rPr>
          <w:rFonts w:ascii="Traditional Arabic" w:hAnsi="Traditional Arabic" w:cs="Traditional Arabic"/>
          <w:sz w:val="34"/>
          <w:szCs w:val="34"/>
          <w:rtl/>
        </w:rPr>
        <w:t xml:space="preserve"> (</w:t>
      </w:r>
      <w:r w:rsidR="009508A1" w:rsidRPr="00B92884">
        <w:rPr>
          <w:rFonts w:ascii="Traditional Arabic" w:hAnsi="Traditional Arabic" w:cs="Traditional Arabic"/>
          <w:sz w:val="34"/>
          <w:szCs w:val="34"/>
          <w:rtl/>
        </w:rPr>
        <w:t>1</w:t>
      </w:r>
      <w:r w:rsidR="004C0070">
        <w:rPr>
          <w:rFonts w:ascii="Traditional Arabic" w:hAnsi="Traditional Arabic" w:cs="Traditional Arabic"/>
          <w:sz w:val="34"/>
          <w:szCs w:val="34"/>
          <w:rtl/>
        </w:rPr>
        <w:t>،</w:t>
      </w:r>
      <w:r w:rsidR="009508A1" w:rsidRPr="00B92884">
        <w:rPr>
          <w:rFonts w:ascii="Traditional Arabic" w:hAnsi="Traditional Arabic" w:cs="Traditional Arabic"/>
          <w:sz w:val="34"/>
          <w:szCs w:val="34"/>
          <w:rtl/>
        </w:rPr>
        <w:t xml:space="preserve"> 1640)</w:t>
      </w:r>
      <w:r w:rsidR="009508A1" w:rsidRPr="00B92884">
        <w:rPr>
          <w:rStyle w:val="a7"/>
          <w:rFonts w:ascii="Traditional Arabic" w:hAnsi="Traditional Arabic" w:cs="Traditional Arabic"/>
          <w:sz w:val="34"/>
          <w:szCs w:val="34"/>
          <w:rtl/>
        </w:rPr>
        <w:footnoteReference w:id="39"/>
      </w:r>
      <w:r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9508A1" w:rsidRPr="00B92884" w:rsidRDefault="009508A1" w:rsidP="009344C2">
      <w:pPr>
        <w:pStyle w:val="a5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"نهى عن النذر</w:t>
      </w:r>
      <w:r w:rsidR="004732C7"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وقال</w:t>
      </w:r>
      <w:r w:rsidR="004732C7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:</w:t>
      </w: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4732C7">
        <w:rPr>
          <w:rFonts w:ascii="Traditional Arabic" w:hAnsi="Traditional Arabic" w:cs="Traditional Arabic"/>
          <w:b/>
          <w:bCs/>
          <w:sz w:val="34"/>
          <w:szCs w:val="34"/>
          <w:rtl/>
        </w:rPr>
        <w:t>((</w:t>
      </w: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لا يرد شيئ</w:t>
      </w:r>
      <w:r w:rsidR="004732C7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ً</w:t>
      </w: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ا من القدر</w:t>
      </w:r>
      <w:r w:rsidR="004732C7"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وإنما يستخرج به من البخيل</w:t>
      </w:r>
      <w:r w:rsidR="00471C32">
        <w:rPr>
          <w:rFonts w:ascii="Traditional Arabic" w:hAnsi="Traditional Arabic" w:cs="Traditional Arabic"/>
          <w:b/>
          <w:bCs/>
          <w:sz w:val="34"/>
          <w:szCs w:val="34"/>
          <w:rtl/>
        </w:rPr>
        <w:t>))؛ رواه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مسلم في صحيحه</w:t>
      </w:r>
      <w:r w:rsidR="009C4827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كتاب النذر</w:t>
      </w:r>
      <w:r w:rsidR="009C4827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باب النهي عن النذر وأنه لا يرد شيئ</w:t>
      </w:r>
      <w:r w:rsidR="009C4827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</w:t>
      </w:r>
      <w:r w:rsidR="0017308A">
        <w:rPr>
          <w:rFonts w:ascii="Traditional Arabic" w:hAnsi="Traditional Arabic" w:cs="Traditional Arabic"/>
          <w:sz w:val="34"/>
          <w:szCs w:val="34"/>
          <w:rtl/>
        </w:rPr>
        <w:t xml:space="preserve"> (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1</w:t>
      </w:r>
      <w:r w:rsidR="004C0070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1640)</w:t>
      </w:r>
      <w:r w:rsidR="005E2F72" w:rsidRPr="00B92884">
        <w:rPr>
          <w:rStyle w:val="a7"/>
          <w:rFonts w:ascii="Traditional Arabic" w:hAnsi="Traditional Arabic" w:cs="Traditional Arabic"/>
          <w:sz w:val="34"/>
          <w:szCs w:val="34"/>
          <w:rtl/>
        </w:rPr>
        <w:footnoteReference w:id="40"/>
      </w:r>
      <w:r w:rsidR="009C4827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5E2F72" w:rsidRPr="00B92884" w:rsidRDefault="009C4827" w:rsidP="009344C2">
      <w:pPr>
        <w:pStyle w:val="a5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>
        <w:rPr>
          <w:rFonts w:ascii="Traditional Arabic" w:hAnsi="Traditional Arabic" w:cs="Traditional Arabic"/>
          <w:b/>
          <w:bCs/>
          <w:sz w:val="34"/>
          <w:szCs w:val="34"/>
          <w:rtl/>
        </w:rPr>
        <w:t>((</w:t>
      </w:r>
      <w:r w:rsidR="005E2F72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النذر لا يقرب من ابن آدم شيئ</w:t>
      </w:r>
      <w:r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ً</w:t>
      </w:r>
      <w:r w:rsidR="005E2F72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ا لم يكن الله قدره له</w:t>
      </w:r>
      <w:r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="005E2F72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ولكن النذر يوافق القدر فيخرج بذلك من البخيل ما لم يكن البخيل يريد أن يخرج</w:t>
      </w:r>
      <w:r w:rsidR="00471C32">
        <w:rPr>
          <w:rFonts w:ascii="Traditional Arabic" w:hAnsi="Traditional Arabic" w:cs="Traditional Arabic"/>
          <w:b/>
          <w:bCs/>
          <w:sz w:val="34"/>
          <w:szCs w:val="34"/>
          <w:rtl/>
        </w:rPr>
        <w:t>))؛ رواه</w:t>
      </w:r>
      <w:r w:rsidR="005E2F72" w:rsidRPr="00B92884">
        <w:rPr>
          <w:rFonts w:ascii="Traditional Arabic" w:hAnsi="Traditional Arabic" w:cs="Traditional Arabic"/>
          <w:sz w:val="34"/>
          <w:szCs w:val="34"/>
          <w:rtl/>
        </w:rPr>
        <w:t xml:space="preserve"> مسلم في صحيحه</w:t>
      </w:r>
      <w:r>
        <w:rPr>
          <w:rFonts w:ascii="Traditional Arabic" w:hAnsi="Traditional Arabic" w:cs="Traditional Arabic"/>
          <w:sz w:val="34"/>
          <w:szCs w:val="34"/>
          <w:rtl/>
        </w:rPr>
        <w:t>،</w:t>
      </w:r>
      <w:r w:rsidR="005E2F72" w:rsidRPr="00B92884">
        <w:rPr>
          <w:rFonts w:ascii="Traditional Arabic" w:hAnsi="Traditional Arabic" w:cs="Traditional Arabic"/>
          <w:sz w:val="34"/>
          <w:szCs w:val="34"/>
          <w:rtl/>
        </w:rPr>
        <w:t xml:space="preserve"> كتاب النذر</w:t>
      </w:r>
      <w:r>
        <w:rPr>
          <w:rFonts w:ascii="Traditional Arabic" w:hAnsi="Traditional Arabic" w:cs="Traditional Arabic"/>
          <w:sz w:val="34"/>
          <w:szCs w:val="34"/>
          <w:rtl/>
        </w:rPr>
        <w:t>،</w:t>
      </w:r>
      <w:r w:rsidR="005E2F72" w:rsidRPr="00B92884">
        <w:rPr>
          <w:rFonts w:ascii="Traditional Arabic" w:hAnsi="Traditional Arabic" w:cs="Traditional Arabic"/>
          <w:sz w:val="34"/>
          <w:szCs w:val="34"/>
          <w:rtl/>
        </w:rPr>
        <w:t xml:space="preserve"> باب النهي عن النذر وأنه لا يرد شيئ</w:t>
      </w:r>
      <w:r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="005E2F72" w:rsidRPr="00B92884">
        <w:rPr>
          <w:rFonts w:ascii="Traditional Arabic" w:hAnsi="Traditional Arabic" w:cs="Traditional Arabic"/>
          <w:sz w:val="34"/>
          <w:szCs w:val="34"/>
          <w:rtl/>
        </w:rPr>
        <w:t>ا</w:t>
      </w:r>
      <w:r w:rsidR="0017308A">
        <w:rPr>
          <w:rFonts w:ascii="Traditional Arabic" w:hAnsi="Traditional Arabic" w:cs="Traditional Arabic"/>
          <w:sz w:val="34"/>
          <w:szCs w:val="34"/>
          <w:rtl/>
        </w:rPr>
        <w:t xml:space="preserve"> (</w:t>
      </w:r>
      <w:r w:rsidR="005E2F72" w:rsidRPr="00B92884">
        <w:rPr>
          <w:rFonts w:ascii="Traditional Arabic" w:hAnsi="Traditional Arabic" w:cs="Traditional Arabic"/>
          <w:sz w:val="34"/>
          <w:szCs w:val="34"/>
          <w:rtl/>
        </w:rPr>
        <w:t>1</w:t>
      </w:r>
      <w:r w:rsidR="004C0070">
        <w:rPr>
          <w:rFonts w:ascii="Traditional Arabic" w:hAnsi="Traditional Arabic" w:cs="Traditional Arabic"/>
          <w:sz w:val="34"/>
          <w:szCs w:val="34"/>
          <w:rtl/>
        </w:rPr>
        <w:t>،</w:t>
      </w:r>
      <w:r w:rsidR="005E2F72" w:rsidRPr="00B92884">
        <w:rPr>
          <w:rFonts w:ascii="Traditional Arabic" w:hAnsi="Traditional Arabic" w:cs="Traditional Arabic"/>
          <w:sz w:val="34"/>
          <w:szCs w:val="34"/>
          <w:rtl/>
        </w:rPr>
        <w:t xml:space="preserve"> 1640)</w:t>
      </w:r>
      <w:r w:rsidR="005E2F72" w:rsidRPr="00B92884">
        <w:rPr>
          <w:rStyle w:val="a7"/>
          <w:rFonts w:ascii="Traditional Arabic" w:hAnsi="Traditional Arabic" w:cs="Traditional Arabic"/>
          <w:sz w:val="34"/>
          <w:szCs w:val="34"/>
          <w:rtl/>
        </w:rPr>
        <w:footnoteReference w:id="41"/>
      </w:r>
      <w:r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9508A1" w:rsidRPr="00B92884" w:rsidRDefault="005E2F72" w:rsidP="009344C2">
      <w:pPr>
        <w:pStyle w:val="a5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lastRenderedPageBreak/>
        <w:t>ينهى عن النذر ويقول</w:t>
      </w:r>
      <w:r w:rsidR="009C4827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:</w:t>
      </w: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9C4827">
        <w:rPr>
          <w:rFonts w:ascii="Traditional Arabic" w:hAnsi="Traditional Arabic" w:cs="Traditional Arabic"/>
          <w:b/>
          <w:bCs/>
          <w:sz w:val="34"/>
          <w:szCs w:val="34"/>
          <w:rtl/>
        </w:rPr>
        <w:t>((</w:t>
      </w: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لا يرد شيئ</w:t>
      </w:r>
      <w:r w:rsidR="009C4827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ً</w:t>
      </w: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ا</w:t>
      </w:r>
      <w:r w:rsidR="009C4827"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وإنما يستخرج به من البخيل</w:t>
      </w:r>
      <w:r w:rsidR="00471C32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))؛ </w:t>
      </w:r>
      <w:r w:rsidR="009C4827">
        <w:rPr>
          <w:rFonts w:ascii="Traditional Arabic" w:hAnsi="Traditional Arabic" w:cs="Traditional Arabic"/>
          <w:b/>
          <w:bCs/>
          <w:sz w:val="34"/>
          <w:szCs w:val="34"/>
          <w:rtl/>
        </w:rPr>
        <w:t>رواه أبو</w:t>
      </w:r>
      <w:r w:rsidR="004C007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داود في سننه</w:t>
      </w:r>
      <w:r w:rsidR="009C4827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كتاب الأيمان والنذور</w:t>
      </w:r>
      <w:r w:rsidR="009C4827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باب كراهية النذر</w:t>
      </w:r>
      <w:r w:rsidR="0017308A">
        <w:rPr>
          <w:rFonts w:ascii="Traditional Arabic" w:hAnsi="Traditional Arabic" w:cs="Traditional Arabic"/>
          <w:sz w:val="34"/>
          <w:szCs w:val="34"/>
          <w:rtl/>
        </w:rPr>
        <w:t xml:space="preserve"> (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1</w:t>
      </w:r>
      <w:r w:rsidR="004C0070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3287)</w:t>
      </w:r>
      <w:r w:rsidRPr="00B92884">
        <w:rPr>
          <w:rStyle w:val="a7"/>
          <w:rFonts w:ascii="Traditional Arabic" w:hAnsi="Traditional Arabic" w:cs="Traditional Arabic"/>
          <w:sz w:val="34"/>
          <w:szCs w:val="34"/>
          <w:rtl/>
        </w:rPr>
        <w:footnoteReference w:id="42"/>
      </w:r>
      <w:r w:rsidR="009C4827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FB2F5D" w:rsidRPr="00B92884" w:rsidRDefault="009C4827" w:rsidP="009344C2">
      <w:pPr>
        <w:pStyle w:val="a5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>
        <w:rPr>
          <w:rFonts w:ascii="Traditional Arabic" w:hAnsi="Traditional Arabic" w:cs="Traditional Arabic"/>
          <w:b/>
          <w:bCs/>
          <w:sz w:val="34"/>
          <w:szCs w:val="34"/>
          <w:rtl/>
        </w:rPr>
        <w:t>((</w:t>
      </w:r>
      <w:r w:rsidR="00FB2F5D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لا يأتي </w:t>
      </w:r>
      <w:r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- </w:t>
      </w:r>
      <w:r w:rsidR="00FB2F5D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ابن</w:t>
      </w:r>
      <w:r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="00FB2F5D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آدم </w:t>
      </w:r>
      <w:r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- </w:t>
      </w:r>
      <w:r w:rsidR="00FB2F5D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النذر</w:t>
      </w:r>
      <w:r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ُ</w:t>
      </w:r>
      <w:r w:rsidR="00FB2F5D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القدر</w:t>
      </w:r>
      <w:r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="00FB2F5D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بشيء لم أكن قدرته له</w:t>
      </w:r>
      <w:r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="00FB2F5D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ولكن يلقيه النذر</w:t>
      </w:r>
      <w:r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ُ</w:t>
      </w:r>
      <w:r w:rsidR="00FB2F5D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القدر</w:t>
      </w:r>
      <w:r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="00FB2F5D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قدرته</w:t>
      </w:r>
      <w:r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="00FB2F5D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يستخرج </w:t>
      </w:r>
      <w:r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به </w:t>
      </w:r>
      <w:r w:rsidR="00FB2F5D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من البخيل</w:t>
      </w:r>
      <w:r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="00FB2F5D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يؤتي عليه ما لم يكن يؤتي من قبل</w:t>
      </w:r>
      <w:r w:rsidR="00471C32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))؛ </w:t>
      </w:r>
      <w:r>
        <w:rPr>
          <w:rFonts w:ascii="Traditional Arabic" w:hAnsi="Traditional Arabic" w:cs="Traditional Arabic"/>
          <w:b/>
          <w:bCs/>
          <w:sz w:val="34"/>
          <w:szCs w:val="34"/>
          <w:rtl/>
        </w:rPr>
        <w:t>رواه أبو</w:t>
      </w:r>
      <w:r w:rsidR="004C007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B2F5D" w:rsidRPr="00B92884">
        <w:rPr>
          <w:rFonts w:ascii="Traditional Arabic" w:hAnsi="Traditional Arabic" w:cs="Traditional Arabic"/>
          <w:sz w:val="34"/>
          <w:szCs w:val="34"/>
          <w:rtl/>
        </w:rPr>
        <w:t>داود في سننه</w:t>
      </w:r>
      <w:r w:rsidR="00671EEF">
        <w:rPr>
          <w:rFonts w:ascii="Traditional Arabic" w:hAnsi="Traditional Arabic" w:cs="Traditional Arabic"/>
          <w:sz w:val="34"/>
          <w:szCs w:val="34"/>
          <w:rtl/>
        </w:rPr>
        <w:t>،</w:t>
      </w:r>
      <w:r w:rsidR="00FB2F5D" w:rsidRPr="00B92884">
        <w:rPr>
          <w:rFonts w:ascii="Traditional Arabic" w:hAnsi="Traditional Arabic" w:cs="Traditional Arabic"/>
          <w:sz w:val="34"/>
          <w:szCs w:val="34"/>
          <w:rtl/>
        </w:rPr>
        <w:t xml:space="preserve"> كتاب الأيمان والنذور</w:t>
      </w:r>
      <w:r w:rsidR="00671EEF">
        <w:rPr>
          <w:rFonts w:ascii="Traditional Arabic" w:hAnsi="Traditional Arabic" w:cs="Traditional Arabic"/>
          <w:sz w:val="34"/>
          <w:szCs w:val="34"/>
          <w:rtl/>
        </w:rPr>
        <w:t>،</w:t>
      </w:r>
      <w:r w:rsidR="00FB2F5D" w:rsidRPr="00B92884">
        <w:rPr>
          <w:rFonts w:ascii="Traditional Arabic" w:hAnsi="Traditional Arabic" w:cs="Traditional Arabic"/>
          <w:sz w:val="34"/>
          <w:szCs w:val="34"/>
          <w:rtl/>
        </w:rPr>
        <w:t xml:space="preserve"> باب كراهية النذر</w:t>
      </w:r>
      <w:r w:rsidR="0017308A">
        <w:rPr>
          <w:rFonts w:ascii="Traditional Arabic" w:hAnsi="Traditional Arabic" w:cs="Traditional Arabic"/>
          <w:sz w:val="34"/>
          <w:szCs w:val="34"/>
          <w:rtl/>
        </w:rPr>
        <w:t xml:space="preserve"> (</w:t>
      </w:r>
      <w:r w:rsidR="00FB2F5D" w:rsidRPr="00B92884">
        <w:rPr>
          <w:rFonts w:ascii="Traditional Arabic" w:hAnsi="Traditional Arabic" w:cs="Traditional Arabic"/>
          <w:sz w:val="34"/>
          <w:szCs w:val="34"/>
          <w:rtl/>
        </w:rPr>
        <w:t>1</w:t>
      </w:r>
      <w:r w:rsidR="004C0070">
        <w:rPr>
          <w:rFonts w:ascii="Traditional Arabic" w:hAnsi="Traditional Arabic" w:cs="Traditional Arabic"/>
          <w:sz w:val="34"/>
          <w:szCs w:val="34"/>
          <w:rtl/>
        </w:rPr>
        <w:t>،</w:t>
      </w:r>
      <w:r w:rsidR="00FB2F5D" w:rsidRPr="00B92884">
        <w:rPr>
          <w:rFonts w:ascii="Traditional Arabic" w:hAnsi="Traditional Arabic" w:cs="Traditional Arabic"/>
          <w:sz w:val="34"/>
          <w:szCs w:val="34"/>
          <w:rtl/>
        </w:rPr>
        <w:t xml:space="preserve"> 3287)</w:t>
      </w:r>
      <w:r w:rsidR="00FB2F5D" w:rsidRPr="00B92884">
        <w:rPr>
          <w:rStyle w:val="a7"/>
          <w:rFonts w:ascii="Traditional Arabic" w:hAnsi="Traditional Arabic" w:cs="Traditional Arabic"/>
          <w:sz w:val="34"/>
          <w:szCs w:val="34"/>
          <w:rtl/>
        </w:rPr>
        <w:footnoteReference w:id="43"/>
      </w:r>
      <w:r w:rsidR="00671EEF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FB2F5D" w:rsidRPr="00B92884" w:rsidRDefault="00671EEF" w:rsidP="00DF073E">
      <w:pPr>
        <w:pStyle w:val="a5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>
        <w:rPr>
          <w:rFonts w:ascii="Traditional Arabic" w:hAnsi="Traditional Arabic" w:cs="Traditional Arabic"/>
          <w:b/>
          <w:bCs/>
          <w:sz w:val="34"/>
          <w:szCs w:val="34"/>
          <w:rtl/>
        </w:rPr>
        <w:t>((</w:t>
      </w:r>
      <w:r w:rsidR="00FB2F5D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لا تنذروا</w:t>
      </w:r>
      <w:r>
        <w:rPr>
          <w:rFonts w:ascii="Traditional Arabic" w:hAnsi="Traditional Arabic" w:cs="Traditional Arabic"/>
          <w:b/>
          <w:bCs/>
          <w:sz w:val="34"/>
          <w:szCs w:val="34"/>
          <w:rtl/>
        </w:rPr>
        <w:t>؛</w:t>
      </w:r>
      <w:r w:rsidR="00FB2F5D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فإن النذر لا يغني من القدر شيئ</w:t>
      </w:r>
      <w:r w:rsidR="00DF073E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ً</w:t>
      </w:r>
      <w:r w:rsidR="00FB2F5D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ا</w:t>
      </w:r>
      <w:r w:rsidR="00DF073E"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="00FB2F5D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وإنما يستخرج به من البخيل</w:t>
      </w:r>
      <w:r w:rsidR="00471C32">
        <w:rPr>
          <w:rFonts w:ascii="Traditional Arabic" w:hAnsi="Traditional Arabic" w:cs="Traditional Arabic"/>
          <w:b/>
          <w:bCs/>
          <w:sz w:val="34"/>
          <w:szCs w:val="34"/>
          <w:rtl/>
        </w:rPr>
        <w:t>))؛ رواه</w:t>
      </w:r>
      <w:r w:rsidR="00FB2F5D" w:rsidRPr="00B92884">
        <w:rPr>
          <w:rFonts w:ascii="Traditional Arabic" w:hAnsi="Traditional Arabic" w:cs="Traditional Arabic"/>
          <w:sz w:val="34"/>
          <w:szCs w:val="34"/>
          <w:rtl/>
        </w:rPr>
        <w:t xml:space="preserve"> الترمذي في سننه</w:t>
      </w:r>
      <w:r w:rsidR="00DF073E">
        <w:rPr>
          <w:rFonts w:ascii="Traditional Arabic" w:hAnsi="Traditional Arabic" w:cs="Traditional Arabic"/>
          <w:sz w:val="34"/>
          <w:szCs w:val="34"/>
          <w:rtl/>
        </w:rPr>
        <w:t>،</w:t>
      </w:r>
      <w:r w:rsidR="00FB2F5D" w:rsidRPr="00B92884">
        <w:rPr>
          <w:rFonts w:ascii="Traditional Arabic" w:hAnsi="Traditional Arabic" w:cs="Traditional Arabic"/>
          <w:sz w:val="34"/>
          <w:szCs w:val="34"/>
          <w:rtl/>
        </w:rPr>
        <w:t xml:space="preserve"> كتاب الأيمان والنذور</w:t>
      </w:r>
      <w:r w:rsidR="00DF073E">
        <w:rPr>
          <w:rFonts w:ascii="Traditional Arabic" w:hAnsi="Traditional Arabic" w:cs="Traditional Arabic"/>
          <w:sz w:val="34"/>
          <w:szCs w:val="34"/>
          <w:rtl/>
        </w:rPr>
        <w:t>،</w:t>
      </w:r>
      <w:r w:rsidR="00FB2F5D" w:rsidRPr="00B92884">
        <w:rPr>
          <w:rFonts w:ascii="Traditional Arabic" w:hAnsi="Traditional Arabic" w:cs="Traditional Arabic"/>
          <w:sz w:val="34"/>
          <w:szCs w:val="34"/>
          <w:rtl/>
        </w:rPr>
        <w:t xml:space="preserve"> باب كراهية النذر</w:t>
      </w:r>
      <w:r w:rsidR="0017308A">
        <w:rPr>
          <w:rFonts w:ascii="Traditional Arabic" w:hAnsi="Traditional Arabic" w:cs="Traditional Arabic"/>
          <w:sz w:val="34"/>
          <w:szCs w:val="34"/>
          <w:rtl/>
        </w:rPr>
        <w:t xml:space="preserve"> (</w:t>
      </w:r>
      <w:r w:rsidR="00FB2F5D" w:rsidRPr="00B92884">
        <w:rPr>
          <w:rFonts w:ascii="Traditional Arabic" w:hAnsi="Traditional Arabic" w:cs="Traditional Arabic"/>
          <w:sz w:val="34"/>
          <w:szCs w:val="34"/>
          <w:rtl/>
        </w:rPr>
        <w:t>1</w:t>
      </w:r>
      <w:r w:rsidR="004C0070">
        <w:rPr>
          <w:rFonts w:ascii="Traditional Arabic" w:hAnsi="Traditional Arabic" w:cs="Traditional Arabic"/>
          <w:sz w:val="34"/>
          <w:szCs w:val="34"/>
          <w:rtl/>
        </w:rPr>
        <w:t>،</w:t>
      </w:r>
      <w:r w:rsidR="00FB2F5D" w:rsidRPr="00B92884">
        <w:rPr>
          <w:rFonts w:ascii="Traditional Arabic" w:hAnsi="Traditional Arabic" w:cs="Traditional Arabic"/>
          <w:sz w:val="34"/>
          <w:szCs w:val="34"/>
          <w:rtl/>
        </w:rPr>
        <w:t xml:space="preserve"> 1538)</w:t>
      </w:r>
      <w:r w:rsidR="00FB2F5D" w:rsidRPr="00B92884">
        <w:rPr>
          <w:rStyle w:val="a7"/>
          <w:rFonts w:ascii="Traditional Arabic" w:hAnsi="Traditional Arabic" w:cs="Traditional Arabic"/>
          <w:sz w:val="34"/>
          <w:szCs w:val="34"/>
          <w:rtl/>
        </w:rPr>
        <w:footnoteReference w:id="44"/>
      </w:r>
      <w:r w:rsidR="00DF073E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1D1504" w:rsidRPr="00B92884" w:rsidRDefault="0049618E" w:rsidP="005F1DC4">
      <w:pPr>
        <w:pStyle w:val="a5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>
        <w:rPr>
          <w:rFonts w:ascii="Traditional Arabic" w:hAnsi="Traditional Arabic" w:cs="Traditional Arabic"/>
          <w:b/>
          <w:bCs/>
          <w:sz w:val="34"/>
          <w:szCs w:val="34"/>
          <w:rtl/>
        </w:rPr>
        <w:t>((</w:t>
      </w:r>
      <w:r w:rsidR="00FB2F5D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لا يأتي النذر على ابن آدم </w:t>
      </w:r>
      <w:r>
        <w:rPr>
          <w:rFonts w:ascii="Traditional Arabic" w:hAnsi="Traditional Arabic" w:cs="Traditional Arabic"/>
          <w:b/>
          <w:bCs/>
          <w:sz w:val="34"/>
          <w:szCs w:val="34"/>
          <w:rtl/>
        </w:rPr>
        <w:t>شيئًا</w:t>
      </w:r>
      <w:r w:rsidR="00FB2F5D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لم يقدره عليه</w:t>
      </w:r>
      <w:r w:rsidR="005F1DC4"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="00FB2F5D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ولكنه شيء </w:t>
      </w:r>
      <w:r w:rsidR="005F1DC4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أ</w:t>
      </w:r>
      <w:r w:rsidR="00FB2F5D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ستخرج به من البخيل</w:t>
      </w:r>
      <w:r w:rsidR="005F1DC4">
        <w:rPr>
          <w:rFonts w:ascii="Traditional Arabic" w:hAnsi="Traditional Arabic" w:cs="Traditional Arabic"/>
          <w:b/>
          <w:bCs/>
          <w:sz w:val="34"/>
          <w:szCs w:val="34"/>
          <w:rtl/>
        </w:rPr>
        <w:t>))</w:t>
      </w:r>
      <w:r w:rsidR="00FB2F5D" w:rsidRPr="00B92884">
        <w:rPr>
          <w:rFonts w:ascii="Traditional Arabic" w:hAnsi="Traditional Arabic" w:cs="Traditional Arabic"/>
          <w:sz w:val="34"/>
          <w:szCs w:val="34"/>
          <w:rtl/>
        </w:rPr>
        <w:t xml:space="preserve"> - وفي رواي</w:t>
      </w:r>
      <w:r>
        <w:rPr>
          <w:rFonts w:ascii="Traditional Arabic" w:hAnsi="Traditional Arabic" w:cs="Traditional Arabic" w:hint="cs"/>
          <w:sz w:val="34"/>
          <w:szCs w:val="34"/>
          <w:rtl/>
        </w:rPr>
        <w:t>ة</w:t>
      </w:r>
      <w:r w:rsidR="005F1DC4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FB2F5D" w:rsidRPr="00B92884">
        <w:rPr>
          <w:rFonts w:ascii="Traditional Arabic" w:hAnsi="Traditional Arabic" w:cs="Traditional Arabic"/>
          <w:sz w:val="34"/>
          <w:szCs w:val="34"/>
          <w:rtl/>
        </w:rPr>
        <w:t xml:space="preserve"> لم أقدره 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>-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="00FB2F5D" w:rsidRPr="00B92884">
        <w:rPr>
          <w:rFonts w:ascii="Traditional Arabic" w:hAnsi="Traditional Arabic" w:cs="Traditional Arabic"/>
          <w:sz w:val="34"/>
          <w:szCs w:val="34"/>
          <w:rtl/>
        </w:rPr>
        <w:t>رواه النسائي في سننه الكبرى</w:t>
      </w:r>
      <w:r w:rsidR="005F1DC4">
        <w:rPr>
          <w:rFonts w:ascii="Traditional Arabic" w:hAnsi="Traditional Arabic" w:cs="Traditional Arabic"/>
          <w:sz w:val="34"/>
          <w:szCs w:val="34"/>
          <w:rtl/>
        </w:rPr>
        <w:t>،</w:t>
      </w:r>
      <w:r w:rsidR="00FB2F5D" w:rsidRPr="00B92884">
        <w:rPr>
          <w:rFonts w:ascii="Traditional Arabic" w:hAnsi="Traditional Arabic" w:cs="Traditional Arabic"/>
          <w:sz w:val="34"/>
          <w:szCs w:val="34"/>
          <w:rtl/>
        </w:rPr>
        <w:t xml:space="preserve"> كتاب الن</w:t>
      </w:r>
      <w:r w:rsidR="000C42ED" w:rsidRPr="00B92884">
        <w:rPr>
          <w:rFonts w:ascii="Traditional Arabic" w:hAnsi="Traditional Arabic" w:cs="Traditional Arabic"/>
          <w:sz w:val="34"/>
          <w:szCs w:val="34"/>
          <w:rtl/>
        </w:rPr>
        <w:t>ذور</w:t>
      </w:r>
      <w:r w:rsidR="005F1DC4">
        <w:rPr>
          <w:rFonts w:ascii="Traditional Arabic" w:hAnsi="Traditional Arabic" w:cs="Traditional Arabic"/>
          <w:sz w:val="34"/>
          <w:szCs w:val="34"/>
          <w:rtl/>
        </w:rPr>
        <w:t>،</w:t>
      </w:r>
      <w:r w:rsidR="000C42ED" w:rsidRPr="00B92884">
        <w:rPr>
          <w:rFonts w:ascii="Traditional Arabic" w:hAnsi="Traditional Arabic" w:cs="Traditional Arabic"/>
          <w:sz w:val="34"/>
          <w:szCs w:val="34"/>
          <w:rtl/>
        </w:rPr>
        <w:t xml:space="preserve"> باب النذر</w:t>
      </w:r>
      <w:r w:rsidR="0017308A">
        <w:rPr>
          <w:rFonts w:ascii="Traditional Arabic" w:hAnsi="Traditional Arabic" w:cs="Traditional Arabic"/>
          <w:sz w:val="34"/>
          <w:szCs w:val="34"/>
          <w:rtl/>
        </w:rPr>
        <w:t xml:space="preserve"> لا يقدم </w:t>
      </w:r>
      <w:r>
        <w:rPr>
          <w:rFonts w:ascii="Traditional Arabic" w:hAnsi="Traditional Arabic" w:cs="Traditional Arabic"/>
          <w:sz w:val="34"/>
          <w:szCs w:val="34"/>
          <w:rtl/>
        </w:rPr>
        <w:t>شيئًا</w:t>
      </w:r>
      <w:r w:rsidR="000C42ED" w:rsidRPr="00B92884">
        <w:rPr>
          <w:rFonts w:ascii="Traditional Arabic" w:hAnsi="Traditional Arabic" w:cs="Traditional Arabic"/>
          <w:sz w:val="34"/>
          <w:szCs w:val="34"/>
          <w:rtl/>
        </w:rPr>
        <w:t xml:space="preserve"> ولا</w:t>
      </w:r>
      <w:r w:rsidR="0045670B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="000C42ED" w:rsidRPr="00B92884">
        <w:rPr>
          <w:rFonts w:ascii="Traditional Arabic" w:hAnsi="Traditional Arabic" w:cs="Traditional Arabic"/>
          <w:sz w:val="34"/>
          <w:szCs w:val="34"/>
          <w:rtl/>
        </w:rPr>
        <w:t>يؤخره</w:t>
      </w:r>
      <w:r w:rsidR="0017308A">
        <w:rPr>
          <w:rFonts w:ascii="Traditional Arabic" w:hAnsi="Traditional Arabic" w:cs="Traditional Arabic"/>
          <w:sz w:val="34"/>
          <w:szCs w:val="34"/>
          <w:rtl/>
        </w:rPr>
        <w:t xml:space="preserve"> (</w:t>
      </w:r>
      <w:r w:rsidR="000C42ED" w:rsidRPr="00B92884">
        <w:rPr>
          <w:rFonts w:ascii="Traditional Arabic" w:hAnsi="Traditional Arabic" w:cs="Traditional Arabic"/>
          <w:sz w:val="34"/>
          <w:szCs w:val="34"/>
          <w:rtl/>
        </w:rPr>
        <w:t>7</w:t>
      </w:r>
      <w:r w:rsidR="004C0070">
        <w:rPr>
          <w:rFonts w:ascii="Traditional Arabic" w:hAnsi="Traditional Arabic" w:cs="Traditional Arabic"/>
          <w:sz w:val="34"/>
          <w:szCs w:val="34"/>
          <w:rtl/>
        </w:rPr>
        <w:t>،</w:t>
      </w:r>
      <w:r w:rsidR="000C42ED" w:rsidRPr="00B92884">
        <w:rPr>
          <w:rFonts w:ascii="Traditional Arabic" w:hAnsi="Traditional Arabic" w:cs="Traditional Arabic"/>
          <w:sz w:val="34"/>
          <w:szCs w:val="34"/>
          <w:rtl/>
        </w:rPr>
        <w:t xml:space="preserve"> 3804)</w:t>
      </w:r>
      <w:r w:rsidR="000C42ED" w:rsidRPr="00B92884">
        <w:rPr>
          <w:rStyle w:val="a7"/>
          <w:rFonts w:ascii="Traditional Arabic" w:hAnsi="Traditional Arabic" w:cs="Traditional Arabic"/>
          <w:sz w:val="34"/>
          <w:szCs w:val="34"/>
          <w:rtl/>
        </w:rPr>
        <w:footnoteReference w:id="45"/>
      </w:r>
      <w:r w:rsidR="005F1DC4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0C42ED" w:rsidRPr="00B92884" w:rsidRDefault="005F1DC4" w:rsidP="009344C2">
      <w:pPr>
        <w:pStyle w:val="a5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>
        <w:rPr>
          <w:rFonts w:ascii="Traditional Arabic" w:hAnsi="Traditional Arabic" w:cs="Traditional Arabic"/>
          <w:b/>
          <w:bCs/>
          <w:sz w:val="34"/>
          <w:szCs w:val="34"/>
          <w:rtl/>
        </w:rPr>
        <w:t>((</w:t>
      </w:r>
      <w:r w:rsidR="000C42ED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لا تنذروا</w:t>
      </w:r>
      <w:r>
        <w:rPr>
          <w:rFonts w:ascii="Traditional Arabic" w:hAnsi="Traditional Arabic" w:cs="Traditional Arabic"/>
          <w:b/>
          <w:bCs/>
          <w:sz w:val="34"/>
          <w:szCs w:val="34"/>
          <w:rtl/>
        </w:rPr>
        <w:t>؛</w:t>
      </w:r>
      <w:r w:rsidR="000C42ED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فإن النذر لا يغني من القدر </w:t>
      </w:r>
      <w:r w:rsidR="0049618E">
        <w:rPr>
          <w:rFonts w:ascii="Traditional Arabic" w:hAnsi="Traditional Arabic" w:cs="Traditional Arabic"/>
          <w:b/>
          <w:bCs/>
          <w:sz w:val="34"/>
          <w:szCs w:val="34"/>
          <w:rtl/>
        </w:rPr>
        <w:t>شيئًا</w:t>
      </w:r>
      <w:r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="000C42ED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وإنما يستخرج به من البخيل</w:t>
      </w:r>
      <w:r w:rsidR="00471C32">
        <w:rPr>
          <w:rFonts w:ascii="Traditional Arabic" w:hAnsi="Traditional Arabic" w:cs="Traditional Arabic"/>
          <w:b/>
          <w:bCs/>
          <w:sz w:val="34"/>
          <w:szCs w:val="34"/>
          <w:rtl/>
        </w:rPr>
        <w:t>))؛ رواه</w:t>
      </w:r>
      <w:r w:rsidR="000C42ED" w:rsidRPr="00B92884">
        <w:rPr>
          <w:rFonts w:ascii="Traditional Arabic" w:hAnsi="Traditional Arabic" w:cs="Traditional Arabic"/>
          <w:sz w:val="34"/>
          <w:szCs w:val="34"/>
          <w:rtl/>
        </w:rPr>
        <w:t xml:space="preserve"> النسائي في سننه الكبرى</w:t>
      </w:r>
      <w:r>
        <w:rPr>
          <w:rFonts w:ascii="Traditional Arabic" w:hAnsi="Traditional Arabic" w:cs="Traditional Arabic"/>
          <w:sz w:val="34"/>
          <w:szCs w:val="34"/>
          <w:rtl/>
        </w:rPr>
        <w:t>،</w:t>
      </w:r>
      <w:r w:rsidR="000C42ED" w:rsidRPr="00B92884">
        <w:rPr>
          <w:rFonts w:ascii="Traditional Arabic" w:hAnsi="Traditional Arabic" w:cs="Traditional Arabic"/>
          <w:sz w:val="34"/>
          <w:szCs w:val="34"/>
          <w:rtl/>
        </w:rPr>
        <w:t xml:space="preserve"> كتاب النذور</w:t>
      </w:r>
      <w:r>
        <w:rPr>
          <w:rFonts w:ascii="Traditional Arabic" w:hAnsi="Traditional Arabic" w:cs="Traditional Arabic"/>
          <w:sz w:val="34"/>
          <w:szCs w:val="34"/>
          <w:rtl/>
        </w:rPr>
        <w:t>،</w:t>
      </w:r>
      <w:r w:rsidR="000C42ED" w:rsidRPr="00B92884">
        <w:rPr>
          <w:rFonts w:ascii="Traditional Arabic" w:hAnsi="Traditional Arabic" w:cs="Traditional Arabic"/>
          <w:sz w:val="34"/>
          <w:szCs w:val="34"/>
          <w:rtl/>
        </w:rPr>
        <w:t xml:space="preserve"> باب النذر</w:t>
      </w:r>
      <w:r w:rsidR="0017308A">
        <w:rPr>
          <w:rFonts w:ascii="Traditional Arabic" w:hAnsi="Traditional Arabic" w:cs="Traditional Arabic"/>
          <w:sz w:val="34"/>
          <w:szCs w:val="34"/>
          <w:rtl/>
        </w:rPr>
        <w:t xml:space="preserve"> لا يقدم </w:t>
      </w:r>
      <w:r w:rsidR="0049618E">
        <w:rPr>
          <w:rFonts w:ascii="Traditional Arabic" w:hAnsi="Traditional Arabic" w:cs="Traditional Arabic"/>
          <w:sz w:val="34"/>
          <w:szCs w:val="34"/>
          <w:rtl/>
        </w:rPr>
        <w:t>شيئًا</w:t>
      </w:r>
      <w:r w:rsidR="000C42ED" w:rsidRPr="00B92884">
        <w:rPr>
          <w:rFonts w:ascii="Traditional Arabic" w:hAnsi="Traditional Arabic" w:cs="Traditional Arabic"/>
          <w:sz w:val="34"/>
          <w:szCs w:val="34"/>
          <w:rtl/>
        </w:rPr>
        <w:t xml:space="preserve"> ولا</w:t>
      </w:r>
      <w:r w:rsidR="0049618E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="000C42ED" w:rsidRPr="00B92884">
        <w:rPr>
          <w:rFonts w:ascii="Traditional Arabic" w:hAnsi="Traditional Arabic" w:cs="Traditional Arabic"/>
          <w:sz w:val="34"/>
          <w:szCs w:val="34"/>
          <w:rtl/>
        </w:rPr>
        <w:t>يؤخره</w:t>
      </w:r>
      <w:r w:rsidR="0017308A">
        <w:rPr>
          <w:rFonts w:ascii="Traditional Arabic" w:hAnsi="Traditional Arabic" w:cs="Traditional Arabic"/>
          <w:sz w:val="34"/>
          <w:szCs w:val="34"/>
          <w:rtl/>
        </w:rPr>
        <w:t xml:space="preserve"> (</w:t>
      </w:r>
      <w:r w:rsidR="000C42ED" w:rsidRPr="00B92884">
        <w:rPr>
          <w:rFonts w:ascii="Traditional Arabic" w:hAnsi="Traditional Arabic" w:cs="Traditional Arabic"/>
          <w:sz w:val="34"/>
          <w:szCs w:val="34"/>
          <w:rtl/>
        </w:rPr>
        <w:t>7</w:t>
      </w:r>
      <w:r w:rsidR="004C0070">
        <w:rPr>
          <w:rFonts w:ascii="Traditional Arabic" w:hAnsi="Traditional Arabic" w:cs="Traditional Arabic"/>
          <w:sz w:val="34"/>
          <w:szCs w:val="34"/>
          <w:rtl/>
        </w:rPr>
        <w:t>،</w:t>
      </w:r>
      <w:r w:rsidR="000C42ED" w:rsidRPr="00B92884">
        <w:rPr>
          <w:rFonts w:ascii="Traditional Arabic" w:hAnsi="Traditional Arabic" w:cs="Traditional Arabic"/>
          <w:sz w:val="34"/>
          <w:szCs w:val="34"/>
          <w:rtl/>
        </w:rPr>
        <w:t xml:space="preserve"> 3804)</w:t>
      </w:r>
      <w:r w:rsidR="000C42ED" w:rsidRPr="00B92884">
        <w:rPr>
          <w:rStyle w:val="a7"/>
          <w:rFonts w:ascii="Traditional Arabic" w:hAnsi="Traditional Arabic" w:cs="Traditional Arabic"/>
          <w:sz w:val="34"/>
          <w:szCs w:val="34"/>
          <w:rtl/>
        </w:rPr>
        <w:footnoteReference w:id="46"/>
      </w:r>
      <w:r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0C42ED" w:rsidRPr="00B92884" w:rsidRDefault="005F1DC4" w:rsidP="00B40E8D">
      <w:pPr>
        <w:pStyle w:val="a5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>
        <w:rPr>
          <w:rFonts w:ascii="Traditional Arabic" w:hAnsi="Traditional Arabic" w:cs="Traditional Arabic"/>
          <w:b/>
          <w:bCs/>
          <w:sz w:val="34"/>
          <w:szCs w:val="34"/>
          <w:rtl/>
        </w:rPr>
        <w:t>((</w:t>
      </w:r>
      <w:r w:rsidR="000C42ED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النذر لا يأتي ابن آدم</w:t>
      </w:r>
      <w:r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 </w:t>
      </w:r>
      <w:r w:rsidR="000C42ED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بشيء إلا ما قدر له</w:t>
      </w:r>
      <w:r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="000C42ED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ولكن يغلبه القدر ما قدر له</w:t>
      </w:r>
      <w:r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="000C42ED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فيستخرج به من البخيل</w:t>
      </w:r>
      <w:r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="000C42ED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Pr="00B40E8D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فييسَّر</w:t>
      </w:r>
      <w:r w:rsidR="000C42ED" w:rsidRPr="002B2532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  <w:t xml:space="preserve"> </w:t>
      </w:r>
      <w:r w:rsidR="000C42ED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عليه ما لم يكن </w:t>
      </w:r>
      <w:r w:rsidRPr="00B40E8D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ييسَّر</w:t>
      </w:r>
      <w:r w:rsidR="000C42ED" w:rsidRPr="002B2532"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  <w:t xml:space="preserve"> </w:t>
      </w:r>
      <w:r w:rsidR="000C42ED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عليه من قبل ذلك</w:t>
      </w:r>
      <w:r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="000C42ED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قال الله</w:t>
      </w:r>
      <w:r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:</w:t>
      </w:r>
      <w:r w:rsidR="000C42ED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أ</w:t>
      </w:r>
      <w:r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="000C42ED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نف</w:t>
      </w:r>
      <w:r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="000C42ED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ق</w:t>
      </w:r>
      <w:r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ْ</w:t>
      </w:r>
      <w:r w:rsidR="000C42ED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proofErr w:type="spellStart"/>
      <w:r w:rsidR="000C42ED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أ</w:t>
      </w:r>
      <w:r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ُ</w:t>
      </w:r>
      <w:r w:rsidR="000C42ED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نف</w:t>
      </w:r>
      <w:r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ِ</w:t>
      </w:r>
      <w:r w:rsidR="000C42ED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ق</w:t>
      </w:r>
      <w:r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ْ</w:t>
      </w:r>
      <w:proofErr w:type="spellEnd"/>
      <w:r w:rsidR="000C42ED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عليك</w:t>
      </w:r>
      <w:r w:rsidR="00471C32">
        <w:rPr>
          <w:rFonts w:ascii="Traditional Arabic" w:hAnsi="Traditional Arabic" w:cs="Traditional Arabic"/>
          <w:b/>
          <w:bCs/>
          <w:sz w:val="34"/>
          <w:szCs w:val="34"/>
          <w:rtl/>
        </w:rPr>
        <w:t>))؛ رواه</w:t>
      </w:r>
      <w:r w:rsidR="000C42ED" w:rsidRPr="00B92884">
        <w:rPr>
          <w:rFonts w:ascii="Traditional Arabic" w:hAnsi="Traditional Arabic" w:cs="Traditional Arabic"/>
          <w:sz w:val="34"/>
          <w:szCs w:val="34"/>
          <w:rtl/>
        </w:rPr>
        <w:t xml:space="preserve"> ابن ماجه في سننه</w:t>
      </w:r>
      <w:r w:rsidR="002A5A64">
        <w:rPr>
          <w:rFonts w:ascii="Traditional Arabic" w:hAnsi="Traditional Arabic" w:cs="Traditional Arabic"/>
          <w:sz w:val="34"/>
          <w:szCs w:val="34"/>
          <w:rtl/>
        </w:rPr>
        <w:t>،</w:t>
      </w:r>
      <w:r w:rsidR="000C42ED" w:rsidRPr="00B92884">
        <w:rPr>
          <w:rFonts w:ascii="Traditional Arabic" w:hAnsi="Traditional Arabic" w:cs="Traditional Arabic"/>
          <w:sz w:val="34"/>
          <w:szCs w:val="34"/>
          <w:rtl/>
        </w:rPr>
        <w:t xml:space="preserve"> كتاب الكفارات</w:t>
      </w:r>
      <w:r w:rsidR="002A5A64">
        <w:rPr>
          <w:rFonts w:ascii="Traditional Arabic" w:hAnsi="Traditional Arabic" w:cs="Traditional Arabic"/>
          <w:sz w:val="34"/>
          <w:szCs w:val="34"/>
          <w:rtl/>
        </w:rPr>
        <w:t>،</w:t>
      </w:r>
      <w:r w:rsidR="000C42ED" w:rsidRPr="00B92884">
        <w:rPr>
          <w:rFonts w:ascii="Traditional Arabic" w:hAnsi="Traditional Arabic" w:cs="Traditional Arabic"/>
          <w:sz w:val="34"/>
          <w:szCs w:val="34"/>
          <w:rtl/>
        </w:rPr>
        <w:t xml:space="preserve"> باب النهي عن النذر</w:t>
      </w:r>
      <w:r w:rsidR="0017308A">
        <w:rPr>
          <w:rFonts w:ascii="Traditional Arabic" w:hAnsi="Traditional Arabic" w:cs="Traditional Arabic"/>
          <w:sz w:val="34"/>
          <w:szCs w:val="34"/>
          <w:rtl/>
        </w:rPr>
        <w:t xml:space="preserve"> (</w:t>
      </w:r>
      <w:r w:rsidR="000C42ED" w:rsidRPr="00B92884">
        <w:rPr>
          <w:rFonts w:ascii="Traditional Arabic" w:hAnsi="Traditional Arabic" w:cs="Traditional Arabic"/>
          <w:sz w:val="34"/>
          <w:szCs w:val="34"/>
          <w:rtl/>
        </w:rPr>
        <w:t>1</w:t>
      </w:r>
      <w:r w:rsidR="004C0070">
        <w:rPr>
          <w:rFonts w:ascii="Traditional Arabic" w:hAnsi="Traditional Arabic" w:cs="Traditional Arabic"/>
          <w:sz w:val="34"/>
          <w:szCs w:val="34"/>
          <w:rtl/>
        </w:rPr>
        <w:t>،</w:t>
      </w:r>
      <w:r w:rsidR="000C42ED" w:rsidRPr="00B92884">
        <w:rPr>
          <w:rFonts w:ascii="Traditional Arabic" w:hAnsi="Traditional Arabic" w:cs="Traditional Arabic"/>
          <w:sz w:val="34"/>
          <w:szCs w:val="34"/>
          <w:rtl/>
        </w:rPr>
        <w:t xml:space="preserve"> 2136)</w:t>
      </w:r>
      <w:r w:rsidR="000C42ED" w:rsidRPr="00B92884">
        <w:rPr>
          <w:rStyle w:val="a7"/>
          <w:rFonts w:ascii="Traditional Arabic" w:hAnsi="Traditional Arabic" w:cs="Traditional Arabic"/>
          <w:sz w:val="34"/>
          <w:szCs w:val="34"/>
          <w:rtl/>
        </w:rPr>
        <w:footnoteReference w:id="47"/>
      </w:r>
      <w:r w:rsidR="002A5A64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EB3F7C" w:rsidRPr="00B92884" w:rsidRDefault="00EB3F7C" w:rsidP="00CC67FD">
      <w:pPr>
        <w:pStyle w:val="a5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نهى عن النذر وقال</w:t>
      </w:r>
      <w:r w:rsidR="00CC67FD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:</w:t>
      </w: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CC67FD">
        <w:rPr>
          <w:rFonts w:ascii="Traditional Arabic" w:hAnsi="Traditional Arabic" w:cs="Traditional Arabic"/>
          <w:b/>
          <w:bCs/>
          <w:sz w:val="34"/>
          <w:szCs w:val="34"/>
          <w:rtl/>
        </w:rPr>
        <w:t>((</w:t>
      </w: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لا يقدم </w:t>
      </w:r>
      <w:r w:rsidR="0049618E">
        <w:rPr>
          <w:rFonts w:ascii="Traditional Arabic" w:hAnsi="Traditional Arabic" w:cs="Traditional Arabic"/>
          <w:b/>
          <w:bCs/>
          <w:sz w:val="34"/>
          <w:szCs w:val="34"/>
          <w:rtl/>
        </w:rPr>
        <w:t>شيئًا</w:t>
      </w:r>
      <w:r w:rsidR="00CC67FD"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ولكنه ي</w:t>
      </w:r>
      <w:r w:rsidR="00CC67FD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َ</w:t>
      </w: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ستخرج من البخيل</w:t>
      </w:r>
      <w:r w:rsidR="00471C32">
        <w:rPr>
          <w:rFonts w:ascii="Traditional Arabic" w:hAnsi="Traditional Arabic" w:cs="Traditional Arabic"/>
          <w:b/>
          <w:bCs/>
          <w:sz w:val="34"/>
          <w:szCs w:val="34"/>
          <w:rtl/>
        </w:rPr>
        <w:t>))؛ رواه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57319A">
        <w:rPr>
          <w:rFonts w:ascii="Traditional Arabic" w:hAnsi="Traditional Arabic" w:cs="Traditional Arabic"/>
          <w:sz w:val="34"/>
          <w:szCs w:val="34"/>
          <w:rtl/>
        </w:rPr>
        <w:t>أحمد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في مسنده</w:t>
      </w:r>
      <w:r w:rsidR="00CC67FD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EB3F7C" w:rsidRPr="00B92884" w:rsidRDefault="00CC67FD" w:rsidP="009344C2">
      <w:pPr>
        <w:pStyle w:val="a5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>
        <w:rPr>
          <w:rFonts w:ascii="Traditional Arabic" w:hAnsi="Traditional Arabic" w:cs="Traditional Arabic"/>
          <w:b/>
          <w:bCs/>
          <w:sz w:val="34"/>
          <w:szCs w:val="34"/>
          <w:rtl/>
        </w:rPr>
        <w:lastRenderedPageBreak/>
        <w:t>((</w:t>
      </w:r>
      <w:r w:rsidR="00EB3F7C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لا يأتي النذر على ابن آدم بشيء لم أقدره عليه</w:t>
      </w:r>
      <w:r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="00EB3F7C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ولكنه شيء أستخرج به من البخيل</w:t>
      </w:r>
      <w:r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="00EB3F7C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يؤتيني عليه ما يؤتيني على البخل</w:t>
      </w:r>
      <w:r w:rsidR="00471C32">
        <w:rPr>
          <w:rFonts w:ascii="Traditional Arabic" w:hAnsi="Traditional Arabic" w:cs="Traditional Arabic"/>
          <w:b/>
          <w:bCs/>
          <w:sz w:val="34"/>
          <w:szCs w:val="34"/>
          <w:rtl/>
        </w:rPr>
        <w:t>))؛ رواه</w:t>
      </w:r>
      <w:r w:rsidR="00EB3F7C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57319A">
        <w:rPr>
          <w:rFonts w:ascii="Traditional Arabic" w:hAnsi="Traditional Arabic" w:cs="Traditional Arabic"/>
          <w:sz w:val="34"/>
          <w:szCs w:val="34"/>
          <w:rtl/>
        </w:rPr>
        <w:t>أحمد</w:t>
      </w:r>
      <w:r w:rsidR="00EB3F7C" w:rsidRPr="00B92884">
        <w:rPr>
          <w:rFonts w:ascii="Traditional Arabic" w:hAnsi="Traditional Arabic" w:cs="Traditional Arabic"/>
          <w:sz w:val="34"/>
          <w:szCs w:val="34"/>
          <w:rtl/>
        </w:rPr>
        <w:t xml:space="preserve"> في مسنده</w:t>
      </w:r>
      <w:r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EB3F7C" w:rsidRPr="00B92884" w:rsidRDefault="00EB3F7C" w:rsidP="00CC67FD">
      <w:pPr>
        <w:pStyle w:val="a5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"نهى عن النذر وقال</w:t>
      </w:r>
      <w:r w:rsidR="00CC67FD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:</w:t>
      </w: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CC67FD">
        <w:rPr>
          <w:rFonts w:ascii="Traditional Arabic" w:hAnsi="Traditional Arabic" w:cs="Traditional Arabic"/>
          <w:b/>
          <w:bCs/>
          <w:sz w:val="34"/>
          <w:szCs w:val="34"/>
          <w:rtl/>
        </w:rPr>
        <w:t>((</w:t>
      </w: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إنه لا يرد من القدر</w:t>
      </w:r>
      <w:r w:rsidR="00314B15"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وإنما يستخرج به من البخيل</w:t>
      </w:r>
      <w:r w:rsidR="00471C32">
        <w:rPr>
          <w:rFonts w:ascii="Traditional Arabic" w:hAnsi="Traditional Arabic" w:cs="Traditional Arabic"/>
          <w:b/>
          <w:bCs/>
          <w:sz w:val="34"/>
          <w:szCs w:val="34"/>
          <w:rtl/>
        </w:rPr>
        <w:t>))؛ رواه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57319A">
        <w:rPr>
          <w:rFonts w:ascii="Traditional Arabic" w:hAnsi="Traditional Arabic" w:cs="Traditional Arabic"/>
          <w:sz w:val="34"/>
          <w:szCs w:val="34"/>
          <w:rtl/>
        </w:rPr>
        <w:t>أحمد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في مسنده</w:t>
      </w:r>
      <w:r w:rsidR="00314B15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EB3F7C" w:rsidRPr="00B92884" w:rsidRDefault="00314B15" w:rsidP="009344C2">
      <w:pPr>
        <w:pStyle w:val="a5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>
        <w:rPr>
          <w:rFonts w:ascii="Traditional Arabic" w:hAnsi="Traditional Arabic" w:cs="Traditional Arabic"/>
          <w:b/>
          <w:bCs/>
          <w:sz w:val="34"/>
          <w:szCs w:val="34"/>
          <w:rtl/>
        </w:rPr>
        <w:t>((</w:t>
      </w:r>
      <w:r w:rsidR="00EB3F7C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لا يأتي ابن آدم النذر بشيء لم أكن قدرته له</w:t>
      </w:r>
      <w:r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="00EB3F7C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ولكنه يلقيه النذر بما قدرته له</w:t>
      </w:r>
      <w:r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="00EB3F7C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يستخرج به من البخيل</w:t>
      </w:r>
      <w:r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="00EB3F7C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يؤتيني عليه ما لم يكن آتاني عليه من قبل</w:t>
      </w:r>
      <w:r w:rsidR="00471C32">
        <w:rPr>
          <w:rFonts w:ascii="Traditional Arabic" w:hAnsi="Traditional Arabic" w:cs="Traditional Arabic"/>
          <w:b/>
          <w:bCs/>
          <w:sz w:val="34"/>
          <w:szCs w:val="34"/>
          <w:rtl/>
        </w:rPr>
        <w:t>))؛ رواه</w:t>
      </w:r>
      <w:r w:rsidR="00EB3F7C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57319A">
        <w:rPr>
          <w:rFonts w:ascii="Traditional Arabic" w:hAnsi="Traditional Arabic" w:cs="Traditional Arabic"/>
          <w:sz w:val="34"/>
          <w:szCs w:val="34"/>
          <w:rtl/>
        </w:rPr>
        <w:t>أحمد</w:t>
      </w:r>
      <w:r w:rsidR="00EB3F7C" w:rsidRPr="00B92884">
        <w:rPr>
          <w:rFonts w:ascii="Traditional Arabic" w:hAnsi="Traditional Arabic" w:cs="Traditional Arabic"/>
          <w:sz w:val="34"/>
          <w:szCs w:val="34"/>
          <w:rtl/>
        </w:rPr>
        <w:t xml:space="preserve"> في مسنده</w:t>
      </w:r>
      <w:r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EB3F7C" w:rsidRPr="00B92884" w:rsidRDefault="00314B15" w:rsidP="009344C2">
      <w:pPr>
        <w:pStyle w:val="a5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>
        <w:rPr>
          <w:rFonts w:ascii="Traditional Arabic" w:hAnsi="Traditional Arabic" w:cs="Traditional Arabic"/>
          <w:b/>
          <w:bCs/>
          <w:sz w:val="34"/>
          <w:szCs w:val="34"/>
          <w:rtl/>
        </w:rPr>
        <w:t>((</w:t>
      </w:r>
      <w:r w:rsidR="00EB3F7C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النذر لا يقرب من ابن آدم </w:t>
      </w:r>
      <w:r w:rsidR="0049618E">
        <w:rPr>
          <w:rFonts w:ascii="Traditional Arabic" w:hAnsi="Traditional Arabic" w:cs="Traditional Arabic"/>
          <w:b/>
          <w:bCs/>
          <w:sz w:val="34"/>
          <w:szCs w:val="34"/>
          <w:rtl/>
        </w:rPr>
        <w:t>شيئًا</w:t>
      </w:r>
      <w:r w:rsidR="00EB3F7C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لم يكن الله قدره له</w:t>
      </w:r>
      <w:r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="00EB3F7C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ولكن النذر موافق القدر</w:t>
      </w:r>
      <w:r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="00EB3F7C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فيخرج بذلك من البخيل ما لم يكن البخيل يريد أن يخرج</w:t>
      </w:r>
      <w:r w:rsidR="00471C32">
        <w:rPr>
          <w:rFonts w:ascii="Traditional Arabic" w:hAnsi="Traditional Arabic" w:cs="Traditional Arabic"/>
          <w:b/>
          <w:bCs/>
          <w:sz w:val="34"/>
          <w:szCs w:val="34"/>
          <w:rtl/>
        </w:rPr>
        <w:t>))؛ رواه</w:t>
      </w:r>
      <w:r w:rsidR="00EB3F7C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57319A">
        <w:rPr>
          <w:rFonts w:ascii="Traditional Arabic" w:hAnsi="Traditional Arabic" w:cs="Traditional Arabic"/>
          <w:sz w:val="34"/>
          <w:szCs w:val="34"/>
          <w:rtl/>
        </w:rPr>
        <w:t>أحمد</w:t>
      </w:r>
      <w:r w:rsidR="00EB3F7C" w:rsidRPr="00B92884">
        <w:rPr>
          <w:rFonts w:ascii="Traditional Arabic" w:hAnsi="Traditional Arabic" w:cs="Traditional Arabic"/>
          <w:sz w:val="34"/>
          <w:szCs w:val="34"/>
          <w:rtl/>
        </w:rPr>
        <w:t xml:space="preserve"> في مسنده</w:t>
      </w:r>
      <w:r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EB3F7C" w:rsidRPr="00B92884" w:rsidRDefault="00314B15" w:rsidP="009344C2">
      <w:pPr>
        <w:pStyle w:val="a5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>
        <w:rPr>
          <w:rFonts w:ascii="Traditional Arabic" w:hAnsi="Traditional Arabic" w:cs="Traditional Arabic"/>
          <w:b/>
          <w:bCs/>
          <w:sz w:val="34"/>
          <w:szCs w:val="34"/>
          <w:rtl/>
        </w:rPr>
        <w:t>((</w:t>
      </w:r>
      <w:r w:rsidR="00EB3F7C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لا تنذروا</w:t>
      </w:r>
      <w:r>
        <w:rPr>
          <w:rFonts w:ascii="Traditional Arabic" w:hAnsi="Traditional Arabic" w:cs="Traditional Arabic"/>
          <w:b/>
          <w:bCs/>
          <w:sz w:val="34"/>
          <w:szCs w:val="34"/>
          <w:rtl/>
        </w:rPr>
        <w:t>؛</w:t>
      </w:r>
      <w:r w:rsidR="00EB3F7C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فإن النذر لا يقدم من القدر </w:t>
      </w:r>
      <w:r w:rsidR="0049618E">
        <w:rPr>
          <w:rFonts w:ascii="Traditional Arabic" w:hAnsi="Traditional Arabic" w:cs="Traditional Arabic"/>
          <w:b/>
          <w:bCs/>
          <w:sz w:val="34"/>
          <w:szCs w:val="34"/>
          <w:rtl/>
        </w:rPr>
        <w:t>شيئًا</w:t>
      </w:r>
      <w:r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="00EB3F7C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وإنما يستخرج به من البخيل</w:t>
      </w:r>
      <w:r w:rsidR="00471C32">
        <w:rPr>
          <w:rFonts w:ascii="Traditional Arabic" w:hAnsi="Traditional Arabic" w:cs="Traditional Arabic"/>
          <w:b/>
          <w:bCs/>
          <w:sz w:val="34"/>
          <w:szCs w:val="34"/>
          <w:rtl/>
        </w:rPr>
        <w:t>))؛ رواه</w:t>
      </w:r>
      <w:r w:rsidR="00EB3F7C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57319A">
        <w:rPr>
          <w:rFonts w:ascii="Traditional Arabic" w:hAnsi="Traditional Arabic" w:cs="Traditional Arabic"/>
          <w:sz w:val="34"/>
          <w:szCs w:val="34"/>
          <w:rtl/>
        </w:rPr>
        <w:t>أحمد</w:t>
      </w:r>
      <w:r w:rsidR="00EB3F7C" w:rsidRPr="00B92884">
        <w:rPr>
          <w:rFonts w:ascii="Traditional Arabic" w:hAnsi="Traditional Arabic" w:cs="Traditional Arabic"/>
          <w:sz w:val="34"/>
          <w:szCs w:val="34"/>
          <w:rtl/>
        </w:rPr>
        <w:t xml:space="preserve"> في مسنده</w:t>
      </w:r>
      <w:r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EB3F7C" w:rsidRPr="00B92884" w:rsidRDefault="00314B15" w:rsidP="009344C2">
      <w:pPr>
        <w:pStyle w:val="a5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((</w:t>
      </w:r>
      <w:r w:rsidR="00EB3F7C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لا تنذروا</w:t>
      </w:r>
      <w:r>
        <w:rPr>
          <w:rFonts w:ascii="Traditional Arabic" w:hAnsi="Traditional Arabic" w:cs="Traditional Arabic"/>
          <w:b/>
          <w:bCs/>
          <w:sz w:val="34"/>
          <w:szCs w:val="34"/>
          <w:rtl/>
        </w:rPr>
        <w:t>؛</w:t>
      </w:r>
      <w:r w:rsidR="00EB3F7C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فإن النذر لا يرد </w:t>
      </w:r>
      <w:r w:rsidR="0049618E">
        <w:rPr>
          <w:rFonts w:ascii="Traditional Arabic" w:hAnsi="Traditional Arabic" w:cs="Traditional Arabic"/>
          <w:b/>
          <w:bCs/>
          <w:sz w:val="34"/>
          <w:szCs w:val="34"/>
          <w:rtl/>
        </w:rPr>
        <w:t>شيئًا</w:t>
      </w:r>
      <w:r w:rsidR="00EB3F7C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من القدر</w:t>
      </w:r>
      <w:r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="00EB3F7C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وإنما يستخرج به من البخيل</w:t>
      </w:r>
      <w:r w:rsidR="00471C32">
        <w:rPr>
          <w:rFonts w:ascii="Traditional Arabic" w:hAnsi="Traditional Arabic" w:cs="Traditional Arabic"/>
          <w:b/>
          <w:bCs/>
          <w:sz w:val="34"/>
          <w:szCs w:val="34"/>
          <w:rtl/>
        </w:rPr>
        <w:t>))؛ رواه</w:t>
      </w:r>
      <w:r w:rsidR="00EB3F7C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57319A">
        <w:rPr>
          <w:rFonts w:ascii="Traditional Arabic" w:hAnsi="Traditional Arabic" w:cs="Traditional Arabic"/>
          <w:sz w:val="34"/>
          <w:szCs w:val="34"/>
          <w:rtl/>
        </w:rPr>
        <w:t>أحمد</w:t>
      </w:r>
      <w:r w:rsidR="00EB3F7C" w:rsidRPr="00B92884">
        <w:rPr>
          <w:rFonts w:ascii="Traditional Arabic" w:hAnsi="Traditional Arabic" w:cs="Traditional Arabic"/>
          <w:sz w:val="34"/>
          <w:szCs w:val="34"/>
          <w:rtl/>
        </w:rPr>
        <w:t xml:space="preserve"> في مسنده</w:t>
      </w:r>
      <w:r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EB3F7C" w:rsidRPr="00B92884" w:rsidRDefault="009A211A" w:rsidP="009344C2">
      <w:pPr>
        <w:pStyle w:val="a5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</w:rPr>
      </w:pPr>
      <w:r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((</w:t>
      </w:r>
      <w:r w:rsidR="00EB3F7C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إياكم والنذر</w:t>
      </w:r>
      <w:r>
        <w:rPr>
          <w:rFonts w:ascii="Traditional Arabic" w:hAnsi="Traditional Arabic" w:cs="Traditional Arabic"/>
          <w:b/>
          <w:bCs/>
          <w:sz w:val="34"/>
          <w:szCs w:val="34"/>
          <w:rtl/>
        </w:rPr>
        <w:t>؛</w:t>
      </w:r>
      <w:r w:rsidR="00EB3F7C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فإن الله لا ينعم نعمة على الرشا</w:t>
      </w:r>
      <w:r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="00EB3F7C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وإنما هو شيء يستخرج به من البخيل</w:t>
      </w:r>
      <w:r w:rsidR="00471C32">
        <w:rPr>
          <w:rFonts w:ascii="Traditional Arabic" w:hAnsi="Traditional Arabic" w:cs="Traditional Arabic"/>
          <w:b/>
          <w:bCs/>
          <w:sz w:val="34"/>
          <w:szCs w:val="34"/>
          <w:rtl/>
        </w:rPr>
        <w:t>))؛ رواه</w:t>
      </w:r>
      <w:r w:rsidR="00EB3F7C" w:rsidRPr="00B92884">
        <w:rPr>
          <w:rFonts w:ascii="Traditional Arabic" w:hAnsi="Traditional Arabic" w:cs="Traditional Arabic"/>
          <w:sz w:val="34"/>
          <w:szCs w:val="34"/>
          <w:rtl/>
        </w:rPr>
        <w:t xml:space="preserve"> ابن</w:t>
      </w:r>
      <w:r w:rsidR="004C0070">
        <w:rPr>
          <w:rFonts w:ascii="Traditional Arabic" w:hAnsi="Traditional Arabic" w:cs="Traditional Arabic"/>
          <w:sz w:val="34"/>
          <w:szCs w:val="34"/>
          <w:rtl/>
        </w:rPr>
        <w:t xml:space="preserve"> أبي </w:t>
      </w:r>
      <w:r w:rsidR="00EB3F7C" w:rsidRPr="00B92884">
        <w:rPr>
          <w:rFonts w:ascii="Traditional Arabic" w:hAnsi="Traditional Arabic" w:cs="Traditional Arabic"/>
          <w:sz w:val="34"/>
          <w:szCs w:val="34"/>
          <w:rtl/>
        </w:rPr>
        <w:t>شيبة في مصنفه</w:t>
      </w:r>
      <w:r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E306EB" w:rsidRPr="009A211A" w:rsidRDefault="00BB75DA" w:rsidP="009A211A">
      <w:pPr>
        <w:spacing w:after="0" w:line="240" w:lineRule="auto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9A211A">
        <w:rPr>
          <w:rFonts w:ascii="Traditional Arabic" w:hAnsi="Traditional Arabic" w:cs="Traditional Arabic"/>
          <w:b/>
          <w:bCs/>
          <w:sz w:val="34"/>
          <w:szCs w:val="34"/>
          <w:rtl/>
        </w:rPr>
        <w:t>المبحث السادس</w:t>
      </w:r>
      <w:r w:rsidR="00DE3B8B" w:rsidRPr="009A211A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: </w:t>
      </w:r>
      <w:r w:rsidR="00E306EB" w:rsidRPr="009A211A">
        <w:rPr>
          <w:rFonts w:ascii="Traditional Arabic" w:hAnsi="Traditional Arabic" w:cs="Traditional Arabic"/>
          <w:b/>
          <w:bCs/>
          <w:sz w:val="34"/>
          <w:szCs w:val="34"/>
          <w:rtl/>
        </w:rPr>
        <w:t>المعنى ال</w:t>
      </w:r>
      <w:r w:rsidR="009A211A" w:rsidRPr="009A211A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إ</w:t>
      </w:r>
      <w:r w:rsidR="00E306EB" w:rsidRPr="009A211A">
        <w:rPr>
          <w:rFonts w:ascii="Traditional Arabic" w:hAnsi="Traditional Arabic" w:cs="Traditional Arabic"/>
          <w:b/>
          <w:bCs/>
          <w:sz w:val="34"/>
          <w:szCs w:val="34"/>
          <w:rtl/>
        </w:rPr>
        <w:t>جمالي للحديث</w:t>
      </w:r>
      <w:r w:rsidR="00DE3B8B" w:rsidRPr="009A211A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E306EB" w:rsidRPr="00B92884" w:rsidRDefault="00E306EB" w:rsidP="005C611B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قال المازري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يحتمل</w:t>
      </w:r>
      <w:r w:rsidR="0017308A">
        <w:rPr>
          <w:rFonts w:ascii="Traditional Arabic" w:hAnsi="Traditional Arabic" w:cs="Traditional Arabic"/>
          <w:sz w:val="34"/>
          <w:szCs w:val="34"/>
          <w:rtl/>
        </w:rPr>
        <w:t xml:space="preserve"> أن </w:t>
      </w:r>
      <w:r w:rsidR="002B2532">
        <w:rPr>
          <w:rFonts w:ascii="Traditional Arabic" w:hAnsi="Traditional Arabic" w:cs="Traditional Arabic"/>
          <w:sz w:val="34"/>
          <w:szCs w:val="34"/>
          <w:rtl/>
        </w:rPr>
        <w:t>يكون سبب النهي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كون الناذر يصير ملتزم</w:t>
      </w:r>
      <w:r w:rsidR="005C611B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 له</w:t>
      </w:r>
      <w:r w:rsidR="005C611B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فيأتي به تكلف</w:t>
      </w:r>
      <w:r w:rsidR="005C611B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 بغير نشاط</w:t>
      </w:r>
      <w:r w:rsidR="005C611B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قال</w:t>
      </w:r>
      <w:r w:rsidR="005C611B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ويحتمل</w:t>
      </w:r>
      <w:r w:rsidR="0017308A">
        <w:rPr>
          <w:rFonts w:ascii="Traditional Arabic" w:hAnsi="Traditional Arabic" w:cs="Traditional Arabic"/>
          <w:sz w:val="34"/>
          <w:szCs w:val="34"/>
          <w:rtl/>
        </w:rPr>
        <w:t xml:space="preserve"> أن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يكون سببه كونه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يأتي بالقرب</w:t>
      </w:r>
      <w:r w:rsidR="009A211A">
        <w:rPr>
          <w:rFonts w:ascii="Traditional Arabic" w:hAnsi="Traditional Arabic" w:cs="Traditional Arabic" w:hint="cs"/>
          <w:sz w:val="34"/>
          <w:szCs w:val="34"/>
          <w:rtl/>
        </w:rPr>
        <w:t>ة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التي التزمها في نذره على صورة المعاوضة للأمر الذي طلبه</w:t>
      </w:r>
      <w:r w:rsidR="005C611B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فينقص </w:t>
      </w:r>
      <w:r w:rsidR="005C611B">
        <w:rPr>
          <w:rFonts w:ascii="Traditional Arabic" w:hAnsi="Traditional Arabic" w:cs="Traditional Arabic" w:hint="cs"/>
          <w:sz w:val="34"/>
          <w:szCs w:val="34"/>
          <w:rtl/>
        </w:rPr>
        <w:t>أ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جره</w:t>
      </w:r>
      <w:r w:rsidR="005C611B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وشأن العبادة</w:t>
      </w:r>
      <w:r w:rsidR="0017308A">
        <w:rPr>
          <w:rFonts w:ascii="Traditional Arabic" w:hAnsi="Traditional Arabic" w:cs="Traditional Arabic"/>
          <w:sz w:val="34"/>
          <w:szCs w:val="34"/>
          <w:rtl/>
        </w:rPr>
        <w:t xml:space="preserve"> أن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تكون </w:t>
      </w:r>
      <w:proofErr w:type="spellStart"/>
      <w:r w:rsidRPr="00B92884">
        <w:rPr>
          <w:rFonts w:ascii="Traditional Arabic" w:hAnsi="Traditional Arabic" w:cs="Traditional Arabic"/>
          <w:sz w:val="34"/>
          <w:szCs w:val="34"/>
          <w:rtl/>
        </w:rPr>
        <w:t>متمحضة</w:t>
      </w:r>
      <w:proofErr w:type="spellEnd"/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لله تعالى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E306EB" w:rsidRPr="00B92884" w:rsidRDefault="00E306EB" w:rsidP="005C611B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قال القاضي عياض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ويحتمل</w:t>
      </w:r>
      <w:r w:rsidR="0017308A">
        <w:rPr>
          <w:rFonts w:ascii="Traditional Arabic" w:hAnsi="Traditional Arabic" w:cs="Traditional Arabic"/>
          <w:sz w:val="34"/>
          <w:szCs w:val="34"/>
          <w:rtl/>
        </w:rPr>
        <w:t xml:space="preserve"> أن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النهي لكونه قد يظن بعض الج</w:t>
      </w:r>
      <w:r w:rsidR="00DE1F3D" w:rsidRPr="00B92884">
        <w:rPr>
          <w:rFonts w:ascii="Traditional Arabic" w:hAnsi="Traditional Arabic" w:cs="Traditional Arabic"/>
          <w:sz w:val="34"/>
          <w:szCs w:val="34"/>
          <w:rtl/>
        </w:rPr>
        <w:t>هلة</w:t>
      </w:r>
      <w:r w:rsidR="0017308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5C611B">
        <w:rPr>
          <w:rFonts w:ascii="Traditional Arabic" w:hAnsi="Traditional Arabic" w:cs="Traditional Arabic" w:hint="cs"/>
          <w:sz w:val="34"/>
          <w:szCs w:val="34"/>
          <w:rtl/>
        </w:rPr>
        <w:t>أ</w:t>
      </w:r>
      <w:r w:rsidR="00E733D5">
        <w:rPr>
          <w:rFonts w:ascii="Traditional Arabic" w:hAnsi="Traditional Arabic" w:cs="Traditional Arabic"/>
          <w:sz w:val="34"/>
          <w:szCs w:val="34"/>
          <w:rtl/>
        </w:rPr>
        <w:t xml:space="preserve">ن النذر </w:t>
      </w:r>
      <w:r w:rsidR="00DE1F3D" w:rsidRPr="00B92884">
        <w:rPr>
          <w:rFonts w:ascii="Traditional Arabic" w:hAnsi="Traditional Arabic" w:cs="Traditional Arabic"/>
          <w:sz w:val="34"/>
          <w:szCs w:val="34"/>
          <w:rtl/>
        </w:rPr>
        <w:t>يرد القدر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DE1F3D" w:rsidRPr="00B92884">
        <w:rPr>
          <w:rFonts w:ascii="Traditional Arabic" w:hAnsi="Traditional Arabic" w:cs="Traditional Arabic"/>
          <w:sz w:val="34"/>
          <w:szCs w:val="34"/>
          <w:rtl/>
        </w:rPr>
        <w:t>ويمنع من حصول المقدر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DE1F3D" w:rsidRPr="00B92884">
        <w:rPr>
          <w:rFonts w:ascii="Traditional Arabic" w:hAnsi="Traditional Arabic" w:cs="Traditional Arabic"/>
          <w:sz w:val="34"/>
          <w:szCs w:val="34"/>
          <w:rtl/>
        </w:rPr>
        <w:t>فن</w:t>
      </w:r>
      <w:r w:rsidR="005C611B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DE1F3D" w:rsidRPr="00B92884">
        <w:rPr>
          <w:rFonts w:ascii="Traditional Arabic" w:hAnsi="Traditional Arabic" w:cs="Traditional Arabic"/>
          <w:sz w:val="34"/>
          <w:szCs w:val="34"/>
          <w:rtl/>
        </w:rPr>
        <w:t>ه</w:t>
      </w:r>
      <w:r w:rsidR="005C611B">
        <w:rPr>
          <w:rFonts w:ascii="Traditional Arabic" w:hAnsi="Traditional Arabic" w:cs="Traditional Arabic" w:hint="cs"/>
          <w:sz w:val="34"/>
          <w:szCs w:val="34"/>
          <w:rtl/>
        </w:rPr>
        <w:t>ي</w:t>
      </w:r>
      <w:r w:rsidR="00DE1F3D" w:rsidRPr="00B92884">
        <w:rPr>
          <w:rFonts w:ascii="Traditional Arabic" w:hAnsi="Traditional Arabic" w:cs="Traditional Arabic"/>
          <w:sz w:val="34"/>
          <w:szCs w:val="34"/>
          <w:rtl/>
        </w:rPr>
        <w:t xml:space="preserve"> عنه خوف</w:t>
      </w:r>
      <w:r w:rsidR="005C611B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="00DE1F3D" w:rsidRPr="00B92884">
        <w:rPr>
          <w:rFonts w:ascii="Traditional Arabic" w:hAnsi="Traditional Arabic" w:cs="Traditional Arabic"/>
          <w:sz w:val="34"/>
          <w:szCs w:val="34"/>
          <w:rtl/>
        </w:rPr>
        <w:t>ا من جاهل يعتقد ذلك</w:t>
      </w:r>
      <w:r w:rsidR="005C611B">
        <w:rPr>
          <w:rFonts w:ascii="Traditional Arabic" w:hAnsi="Traditional Arabic" w:cs="Traditional Arabic"/>
          <w:sz w:val="34"/>
          <w:szCs w:val="34"/>
          <w:rtl/>
        </w:rPr>
        <w:t>،</w:t>
      </w:r>
      <w:r w:rsidR="00DE1F3D" w:rsidRPr="00B92884">
        <w:rPr>
          <w:rFonts w:ascii="Traditional Arabic" w:hAnsi="Traditional Arabic" w:cs="Traditional Arabic"/>
          <w:sz w:val="34"/>
          <w:szCs w:val="34"/>
          <w:rtl/>
        </w:rPr>
        <w:t xml:space="preserve"> وسياق الحديث يؤيد هذا</w:t>
      </w:r>
      <w:r w:rsidR="00DE1F3D" w:rsidRPr="00B92884">
        <w:rPr>
          <w:rStyle w:val="a7"/>
          <w:rFonts w:ascii="Traditional Arabic" w:hAnsi="Traditional Arabic" w:cs="Traditional Arabic"/>
          <w:sz w:val="34"/>
          <w:szCs w:val="34"/>
          <w:rtl/>
        </w:rPr>
        <w:footnoteReference w:id="48"/>
      </w:r>
      <w:r w:rsidR="005C611B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0C198D" w:rsidRPr="00B92884" w:rsidRDefault="00DE1F3D" w:rsidP="00FD7B39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"وقوله</w:t>
      </w:r>
      <w:r w:rsidR="008F5851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نهى النبي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 صلى الله عليه وسلم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عن النذر وقال</w:t>
      </w:r>
      <w:r w:rsidR="008F5851">
        <w:rPr>
          <w:rFonts w:ascii="Traditional Arabic" w:hAnsi="Traditional Arabic" w:cs="Traditional Arabic"/>
          <w:sz w:val="34"/>
          <w:szCs w:val="34"/>
          <w:rtl/>
        </w:rPr>
        <w:t>: ((</w:t>
      </w:r>
      <w:r w:rsidR="005C611B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إ</w:t>
      </w: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نه لا يأتي بخير</w:t>
      </w:r>
      <w:r w:rsidR="005C611B"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و</w:t>
      </w:r>
      <w:r w:rsidR="007B2623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إنما </w:t>
      </w: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يستخرج به من البخيل</w:t>
      </w:r>
      <w:r w:rsidR="005C611B">
        <w:rPr>
          <w:rFonts w:ascii="Traditional Arabic" w:hAnsi="Traditional Arabic" w:cs="Traditional Arabic"/>
          <w:b/>
          <w:bCs/>
          <w:sz w:val="34"/>
          <w:szCs w:val="34"/>
          <w:rtl/>
        </w:rPr>
        <w:t>))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قال الشيخ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ذهب بعض العلماء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 إلى</w:t>
      </w:r>
      <w:r w:rsidR="0017308A">
        <w:rPr>
          <w:rFonts w:ascii="Traditional Arabic" w:hAnsi="Traditional Arabic" w:cs="Traditional Arabic"/>
          <w:sz w:val="34"/>
          <w:szCs w:val="34"/>
          <w:rtl/>
        </w:rPr>
        <w:t xml:space="preserve"> أن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الغرض بهذا الحديث التحفظ عن النذر</w:t>
      </w:r>
      <w:r w:rsidR="005C611B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والحض على الوفاء به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وهذا عندي بعيد من ظاهر الحديث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ويحتمل عندي</w:t>
      </w:r>
      <w:r w:rsidR="0017308A">
        <w:rPr>
          <w:rFonts w:ascii="Traditional Arabic" w:hAnsi="Traditional Arabic" w:cs="Traditional Arabic"/>
          <w:sz w:val="34"/>
          <w:szCs w:val="34"/>
          <w:rtl/>
        </w:rPr>
        <w:t xml:space="preserve"> أن </w:t>
      </w:r>
      <w:r w:rsidR="00442910" w:rsidRPr="00B92884">
        <w:rPr>
          <w:rFonts w:ascii="Traditional Arabic" w:hAnsi="Traditional Arabic" w:cs="Traditional Arabic"/>
          <w:sz w:val="34"/>
          <w:szCs w:val="34"/>
          <w:rtl/>
        </w:rPr>
        <w:t>يكون وجه النهي</w:t>
      </w:r>
      <w:r w:rsidR="0017308A">
        <w:rPr>
          <w:rFonts w:ascii="Traditional Arabic" w:hAnsi="Traditional Arabic" w:cs="Traditional Arabic"/>
          <w:sz w:val="34"/>
          <w:szCs w:val="34"/>
          <w:rtl/>
        </w:rPr>
        <w:t xml:space="preserve"> أن </w:t>
      </w:r>
      <w:r w:rsidR="00442910" w:rsidRPr="00B92884">
        <w:rPr>
          <w:rFonts w:ascii="Traditional Arabic" w:hAnsi="Traditional Arabic" w:cs="Traditional Arabic"/>
          <w:sz w:val="34"/>
          <w:szCs w:val="34"/>
          <w:rtl/>
        </w:rPr>
        <w:t xml:space="preserve">الناذر </w:t>
      </w:r>
      <w:r w:rsidR="005C611B">
        <w:rPr>
          <w:rFonts w:ascii="Traditional Arabic" w:hAnsi="Traditional Arabic" w:cs="Traditional Arabic" w:hint="cs"/>
          <w:sz w:val="34"/>
          <w:szCs w:val="34"/>
          <w:rtl/>
        </w:rPr>
        <w:t>ي</w:t>
      </w:r>
      <w:r w:rsidR="00442910" w:rsidRPr="00B92884">
        <w:rPr>
          <w:rFonts w:ascii="Traditional Arabic" w:hAnsi="Traditional Arabic" w:cs="Traditional Arabic"/>
          <w:sz w:val="34"/>
          <w:szCs w:val="34"/>
          <w:rtl/>
        </w:rPr>
        <w:t>أتي الق</w:t>
      </w:r>
      <w:r w:rsidR="005C611B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442910" w:rsidRPr="00B92884">
        <w:rPr>
          <w:rFonts w:ascii="Traditional Arabic" w:hAnsi="Traditional Arabic" w:cs="Traditional Arabic"/>
          <w:sz w:val="34"/>
          <w:szCs w:val="34"/>
          <w:rtl/>
        </w:rPr>
        <w:t>ربة مستثقلا</w:t>
      </w:r>
      <w:r w:rsidR="005C611B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="00442910" w:rsidRPr="00B92884">
        <w:rPr>
          <w:rFonts w:ascii="Traditional Arabic" w:hAnsi="Traditional Arabic" w:cs="Traditional Arabic"/>
          <w:sz w:val="34"/>
          <w:szCs w:val="34"/>
          <w:rtl/>
        </w:rPr>
        <w:t xml:space="preserve"> لها ل</w:t>
      </w:r>
      <w:r w:rsidR="005C611B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442910" w:rsidRPr="00B92884">
        <w:rPr>
          <w:rFonts w:ascii="Traditional Arabic" w:hAnsi="Traditional Arabic" w:cs="Traditional Arabic"/>
          <w:sz w:val="34"/>
          <w:szCs w:val="34"/>
          <w:rtl/>
        </w:rPr>
        <w:t>م</w:t>
      </w:r>
      <w:r w:rsidR="005C611B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442910" w:rsidRPr="00B92884">
        <w:rPr>
          <w:rFonts w:ascii="Traditional Arabic" w:hAnsi="Traditional Arabic" w:cs="Traditional Arabic"/>
          <w:sz w:val="34"/>
          <w:szCs w:val="34"/>
          <w:rtl/>
        </w:rPr>
        <w:t>ا صارت عليه ضربة لازم</w:t>
      </w:r>
      <w:r w:rsidR="005C611B">
        <w:rPr>
          <w:rFonts w:ascii="Traditional Arabic" w:hAnsi="Traditional Arabic" w:cs="Traditional Arabic"/>
          <w:sz w:val="34"/>
          <w:szCs w:val="34"/>
          <w:rtl/>
        </w:rPr>
        <w:t>،</w:t>
      </w:r>
      <w:r w:rsidR="00442910" w:rsidRPr="00B92884">
        <w:rPr>
          <w:rFonts w:ascii="Traditional Arabic" w:hAnsi="Traditional Arabic" w:cs="Traditional Arabic"/>
          <w:sz w:val="34"/>
          <w:szCs w:val="34"/>
          <w:rtl/>
        </w:rPr>
        <w:t xml:space="preserve"> وكل محبوس الاختيار ف</w:t>
      </w:r>
      <w:r w:rsidR="005C611B">
        <w:rPr>
          <w:rFonts w:ascii="Traditional Arabic" w:hAnsi="Traditional Arabic" w:cs="Traditional Arabic" w:hint="cs"/>
          <w:sz w:val="34"/>
          <w:szCs w:val="34"/>
          <w:rtl/>
        </w:rPr>
        <w:t>إ</w:t>
      </w:r>
      <w:r w:rsidR="00442910" w:rsidRPr="00B92884">
        <w:rPr>
          <w:rFonts w:ascii="Traditional Arabic" w:hAnsi="Traditional Arabic" w:cs="Traditional Arabic"/>
          <w:sz w:val="34"/>
          <w:szCs w:val="34"/>
          <w:rtl/>
        </w:rPr>
        <w:t xml:space="preserve">نه </w:t>
      </w:r>
      <w:r w:rsidR="00442910" w:rsidRPr="00B92884">
        <w:rPr>
          <w:rFonts w:ascii="Traditional Arabic" w:hAnsi="Traditional Arabic" w:cs="Traditional Arabic"/>
          <w:sz w:val="34"/>
          <w:szCs w:val="34"/>
          <w:rtl/>
        </w:rPr>
        <w:lastRenderedPageBreak/>
        <w:t>لا</w:t>
      </w:r>
      <w:r w:rsidR="005C611B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="00442910" w:rsidRPr="00B92884">
        <w:rPr>
          <w:rFonts w:ascii="Traditional Arabic" w:hAnsi="Traditional Arabic" w:cs="Traditional Arabic"/>
          <w:sz w:val="34"/>
          <w:szCs w:val="34"/>
          <w:rtl/>
        </w:rPr>
        <w:t>ينبسط للفعل</w:t>
      </w:r>
      <w:r w:rsidR="005C611B">
        <w:rPr>
          <w:rFonts w:ascii="Traditional Arabic" w:hAnsi="Traditional Arabic" w:cs="Traditional Arabic"/>
          <w:sz w:val="34"/>
          <w:szCs w:val="34"/>
          <w:rtl/>
        </w:rPr>
        <w:t>،</w:t>
      </w:r>
      <w:r w:rsidR="00442910" w:rsidRPr="00B92884">
        <w:rPr>
          <w:rFonts w:ascii="Traditional Arabic" w:hAnsi="Traditional Arabic" w:cs="Traditional Arabic"/>
          <w:sz w:val="34"/>
          <w:szCs w:val="34"/>
          <w:rtl/>
        </w:rPr>
        <w:t xml:space="preserve"> ولا ينشط مطلق الاختيار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442910" w:rsidRPr="00B92884">
        <w:rPr>
          <w:rFonts w:ascii="Traditional Arabic" w:hAnsi="Traditional Arabic" w:cs="Traditional Arabic"/>
          <w:sz w:val="34"/>
          <w:szCs w:val="34"/>
          <w:rtl/>
        </w:rPr>
        <w:t xml:space="preserve">فقد كره مالك 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>-</w:t>
      </w:r>
      <w:r w:rsidR="00442910" w:rsidRPr="00B92884">
        <w:rPr>
          <w:rFonts w:ascii="Traditional Arabic" w:hAnsi="Traditional Arabic" w:cs="Traditional Arabic"/>
          <w:sz w:val="34"/>
          <w:szCs w:val="34"/>
          <w:rtl/>
        </w:rPr>
        <w:t xml:space="preserve"> رحمه الله -</w:t>
      </w:r>
      <w:r w:rsidR="0017308A">
        <w:rPr>
          <w:rFonts w:ascii="Traditional Arabic" w:hAnsi="Traditional Arabic" w:cs="Traditional Arabic"/>
          <w:sz w:val="34"/>
          <w:szCs w:val="34"/>
          <w:rtl/>
        </w:rPr>
        <w:t xml:space="preserve"> أن </w:t>
      </w:r>
      <w:r w:rsidR="00442910" w:rsidRPr="00B92884">
        <w:rPr>
          <w:rFonts w:ascii="Traditional Arabic" w:hAnsi="Traditional Arabic" w:cs="Traditional Arabic"/>
          <w:sz w:val="34"/>
          <w:szCs w:val="34"/>
          <w:rtl/>
        </w:rPr>
        <w:t>ينذر ال</w:t>
      </w:r>
      <w:r w:rsidR="005C611B">
        <w:rPr>
          <w:rFonts w:ascii="Traditional Arabic" w:hAnsi="Traditional Arabic" w:cs="Traditional Arabic" w:hint="cs"/>
          <w:sz w:val="34"/>
          <w:szCs w:val="34"/>
          <w:rtl/>
        </w:rPr>
        <w:t>إ</w:t>
      </w:r>
      <w:r w:rsidR="00442910" w:rsidRPr="00B92884">
        <w:rPr>
          <w:rFonts w:ascii="Traditional Arabic" w:hAnsi="Traditional Arabic" w:cs="Traditional Arabic"/>
          <w:sz w:val="34"/>
          <w:szCs w:val="34"/>
          <w:rtl/>
        </w:rPr>
        <w:t xml:space="preserve">نسان صوم يوم بعينه </w:t>
      </w:r>
      <w:proofErr w:type="spellStart"/>
      <w:r w:rsidR="00442910" w:rsidRPr="00B92884">
        <w:rPr>
          <w:rFonts w:ascii="Traditional Arabic" w:hAnsi="Traditional Arabic" w:cs="Traditional Arabic"/>
          <w:sz w:val="34"/>
          <w:szCs w:val="34"/>
          <w:rtl/>
        </w:rPr>
        <w:t>يؤقته</w:t>
      </w:r>
      <w:proofErr w:type="spellEnd"/>
      <w:r w:rsidR="005C611B">
        <w:rPr>
          <w:rFonts w:ascii="Traditional Arabic" w:hAnsi="Traditional Arabic" w:cs="Traditional Arabic"/>
          <w:sz w:val="34"/>
          <w:szCs w:val="34"/>
          <w:rtl/>
        </w:rPr>
        <w:t>،</w:t>
      </w:r>
      <w:r w:rsidR="00442910" w:rsidRPr="00B92884">
        <w:rPr>
          <w:rFonts w:ascii="Traditional Arabic" w:hAnsi="Traditional Arabic" w:cs="Traditional Arabic"/>
          <w:sz w:val="34"/>
          <w:szCs w:val="34"/>
          <w:rtl/>
        </w:rPr>
        <w:t xml:space="preserve"> وعلل قوله شيوخنا بمثل هذا الذي </w:t>
      </w:r>
      <w:proofErr w:type="spellStart"/>
      <w:r w:rsidR="00442910" w:rsidRPr="00B92884">
        <w:rPr>
          <w:rFonts w:ascii="Traditional Arabic" w:hAnsi="Traditional Arabic" w:cs="Traditional Arabic"/>
          <w:sz w:val="34"/>
          <w:szCs w:val="34"/>
          <w:rtl/>
        </w:rPr>
        <w:t>قلناه</w:t>
      </w:r>
      <w:proofErr w:type="spellEnd"/>
      <w:r w:rsidR="005C611B">
        <w:rPr>
          <w:rFonts w:ascii="Traditional Arabic" w:hAnsi="Traditional Arabic" w:cs="Traditional Arabic"/>
          <w:sz w:val="34"/>
          <w:szCs w:val="34"/>
          <w:rtl/>
        </w:rPr>
        <w:t>،</w:t>
      </w:r>
      <w:r w:rsidR="00442910" w:rsidRPr="00B92884">
        <w:rPr>
          <w:rFonts w:ascii="Traditional Arabic" w:hAnsi="Traditional Arabic" w:cs="Traditional Arabic"/>
          <w:sz w:val="34"/>
          <w:szCs w:val="34"/>
          <w:rtl/>
        </w:rPr>
        <w:t xml:space="preserve"> ويحتمل</w:t>
      </w:r>
      <w:r w:rsidR="0017308A">
        <w:rPr>
          <w:rFonts w:ascii="Traditional Arabic" w:hAnsi="Traditional Arabic" w:cs="Traditional Arabic"/>
          <w:sz w:val="34"/>
          <w:szCs w:val="34"/>
          <w:rtl/>
        </w:rPr>
        <w:t xml:space="preserve"> أن </w:t>
      </w:r>
      <w:r w:rsidR="00442910" w:rsidRPr="00B92884">
        <w:rPr>
          <w:rFonts w:ascii="Traditional Arabic" w:hAnsi="Traditional Arabic" w:cs="Traditional Arabic"/>
          <w:sz w:val="34"/>
          <w:szCs w:val="34"/>
          <w:rtl/>
        </w:rPr>
        <w:t>يكون الناذر ل</w:t>
      </w:r>
      <w:r w:rsidR="00FD7B39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442910" w:rsidRPr="00B92884">
        <w:rPr>
          <w:rFonts w:ascii="Traditional Arabic" w:hAnsi="Traditional Arabic" w:cs="Traditional Arabic"/>
          <w:sz w:val="34"/>
          <w:szCs w:val="34"/>
          <w:rtl/>
        </w:rPr>
        <w:t>م</w:t>
      </w:r>
      <w:r w:rsidR="00FD7B39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442910" w:rsidRPr="00B92884">
        <w:rPr>
          <w:rFonts w:ascii="Traditional Arabic" w:hAnsi="Traditional Arabic" w:cs="Traditional Arabic"/>
          <w:sz w:val="34"/>
          <w:szCs w:val="34"/>
          <w:rtl/>
        </w:rPr>
        <w:t>ا لم يبذل ما بذل من الق</w:t>
      </w:r>
      <w:r w:rsidR="00FD7B39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442910" w:rsidRPr="00B92884">
        <w:rPr>
          <w:rFonts w:ascii="Traditional Arabic" w:hAnsi="Traditional Arabic" w:cs="Traditional Arabic"/>
          <w:sz w:val="34"/>
          <w:szCs w:val="34"/>
          <w:rtl/>
        </w:rPr>
        <w:t>ربة</w:t>
      </w:r>
      <w:r w:rsidR="004C0070">
        <w:rPr>
          <w:rFonts w:ascii="Traditional Arabic" w:hAnsi="Traditional Arabic" w:cs="Traditional Arabic"/>
          <w:sz w:val="34"/>
          <w:szCs w:val="34"/>
          <w:rtl/>
        </w:rPr>
        <w:t xml:space="preserve"> إلا </w:t>
      </w:r>
      <w:r w:rsidR="00442910" w:rsidRPr="00B92884">
        <w:rPr>
          <w:rFonts w:ascii="Traditional Arabic" w:hAnsi="Traditional Arabic" w:cs="Traditional Arabic"/>
          <w:sz w:val="34"/>
          <w:szCs w:val="34"/>
          <w:rtl/>
        </w:rPr>
        <w:t>بشرط</w:t>
      </w:r>
      <w:r w:rsidR="0017308A">
        <w:rPr>
          <w:rFonts w:ascii="Traditional Arabic" w:hAnsi="Traditional Arabic" w:cs="Traditional Arabic"/>
          <w:sz w:val="34"/>
          <w:szCs w:val="34"/>
          <w:rtl/>
        </w:rPr>
        <w:t xml:space="preserve"> أن </w:t>
      </w:r>
      <w:r w:rsidR="00442910" w:rsidRPr="00B92884">
        <w:rPr>
          <w:rFonts w:ascii="Traditional Arabic" w:hAnsi="Traditional Arabic" w:cs="Traditional Arabic"/>
          <w:sz w:val="34"/>
          <w:szCs w:val="34"/>
          <w:rtl/>
        </w:rPr>
        <w:t xml:space="preserve">يفعل </w:t>
      </w:r>
      <w:r w:rsidR="000C198D" w:rsidRPr="00B92884">
        <w:rPr>
          <w:rFonts w:ascii="Traditional Arabic" w:hAnsi="Traditional Arabic" w:cs="Traditional Arabic"/>
          <w:sz w:val="34"/>
          <w:szCs w:val="34"/>
          <w:rtl/>
        </w:rPr>
        <w:t>له ما يختار</w:t>
      </w:r>
      <w:r w:rsidR="00FD7B39">
        <w:rPr>
          <w:rFonts w:ascii="Traditional Arabic" w:hAnsi="Traditional Arabic" w:cs="Traditional Arabic"/>
          <w:sz w:val="34"/>
          <w:szCs w:val="34"/>
          <w:rtl/>
        </w:rPr>
        <w:t>،</w:t>
      </w:r>
      <w:r w:rsidR="000C198D" w:rsidRPr="00B92884">
        <w:rPr>
          <w:rFonts w:ascii="Traditional Arabic" w:hAnsi="Traditional Arabic" w:cs="Traditional Arabic"/>
          <w:sz w:val="34"/>
          <w:szCs w:val="34"/>
          <w:rtl/>
        </w:rPr>
        <w:t xml:space="preserve"> صار ذلك كالمعاوضة التي تقدح في نية المتقرب</w:t>
      </w:r>
      <w:r w:rsidR="00FD7B39">
        <w:rPr>
          <w:rFonts w:ascii="Traditional Arabic" w:hAnsi="Traditional Arabic" w:cs="Traditional Arabic"/>
          <w:sz w:val="34"/>
          <w:szCs w:val="34"/>
          <w:rtl/>
        </w:rPr>
        <w:t>،</w:t>
      </w:r>
      <w:r w:rsidR="000C198D" w:rsidRPr="00B92884">
        <w:rPr>
          <w:rFonts w:ascii="Traditional Arabic" w:hAnsi="Traditional Arabic" w:cs="Traditional Arabic"/>
          <w:sz w:val="34"/>
          <w:szCs w:val="34"/>
          <w:rtl/>
        </w:rPr>
        <w:t xml:space="preserve"> ويذه</w:t>
      </w:r>
      <w:r w:rsidR="00BB75DA" w:rsidRPr="00B92884">
        <w:rPr>
          <w:rFonts w:ascii="Traditional Arabic" w:hAnsi="Traditional Arabic" w:cs="Traditional Arabic"/>
          <w:sz w:val="34"/>
          <w:szCs w:val="34"/>
          <w:rtl/>
        </w:rPr>
        <w:t>ب الأجر الثابت للقربة المجردة</w:t>
      </w:r>
      <w:r w:rsidR="00FD7B39">
        <w:rPr>
          <w:rFonts w:ascii="Traditional Arabic" w:hAnsi="Traditional Arabic" w:cs="Traditional Arabic"/>
          <w:sz w:val="34"/>
          <w:szCs w:val="34"/>
          <w:rtl/>
        </w:rPr>
        <w:t>،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0C198D" w:rsidRPr="00B92884">
        <w:rPr>
          <w:rFonts w:ascii="Traditional Arabic" w:hAnsi="Traditional Arabic" w:cs="Traditional Arabic"/>
          <w:sz w:val="34"/>
          <w:szCs w:val="34"/>
          <w:rtl/>
        </w:rPr>
        <w:t>وفي الحديث</w:t>
      </w:r>
      <w:r w:rsidR="00FD7B39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0C198D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D7B39">
        <w:rPr>
          <w:rFonts w:ascii="Traditional Arabic" w:hAnsi="Traditional Arabic" w:cs="Traditional Arabic"/>
          <w:b/>
          <w:bCs/>
          <w:sz w:val="34"/>
          <w:szCs w:val="34"/>
          <w:rtl/>
        </w:rPr>
        <w:t>((</w:t>
      </w:r>
      <w:r w:rsidR="00ED4803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من عمل عملا</w:t>
      </w:r>
      <w:r w:rsidR="00FD7B39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ً</w:t>
      </w:r>
      <w:r w:rsidR="00ED4803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أ</w:t>
      </w:r>
      <w:r w:rsidR="000C198D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شرك فيه غيري</w:t>
      </w:r>
      <w:r w:rsidR="00FD7B39"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="000C198D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فهو له</w:t>
      </w:r>
      <w:r w:rsidR="00FD7B39">
        <w:rPr>
          <w:rFonts w:ascii="Traditional Arabic" w:hAnsi="Traditional Arabic" w:cs="Traditional Arabic"/>
          <w:b/>
          <w:bCs/>
          <w:sz w:val="34"/>
          <w:szCs w:val="34"/>
          <w:rtl/>
        </w:rPr>
        <w:t>))،</w:t>
      </w:r>
      <w:r w:rsidR="000C198D" w:rsidRPr="00B92884">
        <w:rPr>
          <w:rFonts w:ascii="Traditional Arabic" w:hAnsi="Traditional Arabic" w:cs="Traditional Arabic"/>
          <w:sz w:val="34"/>
          <w:szCs w:val="34"/>
          <w:rtl/>
        </w:rPr>
        <w:t xml:space="preserve"> ويشير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 إلى </w:t>
      </w:r>
      <w:r w:rsidR="000C198D" w:rsidRPr="00B92884">
        <w:rPr>
          <w:rFonts w:ascii="Traditional Arabic" w:hAnsi="Traditional Arabic" w:cs="Traditional Arabic"/>
          <w:sz w:val="34"/>
          <w:szCs w:val="34"/>
          <w:rtl/>
        </w:rPr>
        <w:t>هذا التأويل قوله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 صلى الله عليه وسلم</w:t>
      </w:r>
      <w:r w:rsidR="008F5851">
        <w:rPr>
          <w:rFonts w:ascii="Traditional Arabic" w:hAnsi="Traditional Arabic" w:cs="Traditional Arabic"/>
          <w:sz w:val="34"/>
          <w:szCs w:val="34"/>
          <w:rtl/>
        </w:rPr>
        <w:t>: ((</w:t>
      </w:r>
      <w:r w:rsidR="00E733D5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إن النذر </w:t>
      </w:r>
      <w:r w:rsidR="000C198D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لا</w:t>
      </w:r>
      <w:r w:rsidR="00FD7B39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 </w:t>
      </w:r>
      <w:r w:rsidR="000C198D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يقر</w:t>
      </w:r>
      <w:r w:rsidR="00FD7B39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ِّ</w:t>
      </w:r>
      <w:r w:rsidR="000C198D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ب من ابن </w:t>
      </w:r>
      <w:r w:rsidR="00E733D5">
        <w:rPr>
          <w:rFonts w:ascii="Traditional Arabic" w:hAnsi="Traditional Arabic" w:cs="Traditional Arabic"/>
          <w:b/>
          <w:bCs/>
          <w:sz w:val="34"/>
          <w:szCs w:val="34"/>
          <w:rtl/>
        </w:rPr>
        <w:t>آدم</w:t>
      </w:r>
      <w:r w:rsidR="000C198D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49618E">
        <w:rPr>
          <w:rFonts w:ascii="Traditional Arabic" w:hAnsi="Traditional Arabic" w:cs="Traditional Arabic"/>
          <w:b/>
          <w:bCs/>
          <w:sz w:val="34"/>
          <w:szCs w:val="34"/>
          <w:rtl/>
        </w:rPr>
        <w:t>شيئًا</w:t>
      </w:r>
      <w:r w:rsidR="000C198D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لم يكن الله قد</w:t>
      </w:r>
      <w:r w:rsidR="00FD7B39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َّ</w:t>
      </w:r>
      <w:r w:rsidR="000C198D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ره له</w:t>
      </w:r>
      <w:r w:rsidR="00FD7B39">
        <w:rPr>
          <w:rFonts w:ascii="Traditional Arabic" w:hAnsi="Traditional Arabic" w:cs="Traditional Arabic"/>
          <w:b/>
          <w:bCs/>
          <w:sz w:val="34"/>
          <w:szCs w:val="34"/>
          <w:rtl/>
        </w:rPr>
        <w:t>))،</w:t>
      </w:r>
      <w:r w:rsidR="000C198D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0C198D" w:rsidRPr="00B92884">
        <w:rPr>
          <w:rFonts w:ascii="Traditional Arabic" w:hAnsi="Traditional Arabic" w:cs="Traditional Arabic"/>
          <w:sz w:val="34"/>
          <w:szCs w:val="34"/>
          <w:rtl/>
        </w:rPr>
        <w:t>ولكن النذر قد يوافق القدر</w:t>
      </w:r>
      <w:r w:rsidR="00FD7B39">
        <w:rPr>
          <w:rFonts w:ascii="Traditional Arabic" w:hAnsi="Traditional Arabic" w:cs="Traditional Arabic"/>
          <w:sz w:val="34"/>
          <w:szCs w:val="34"/>
          <w:rtl/>
        </w:rPr>
        <w:t>،</w:t>
      </w:r>
      <w:r w:rsidR="000C198D" w:rsidRPr="00B92884">
        <w:rPr>
          <w:rFonts w:ascii="Traditional Arabic" w:hAnsi="Traditional Arabic" w:cs="Traditional Arabic"/>
          <w:sz w:val="34"/>
          <w:szCs w:val="34"/>
          <w:rtl/>
        </w:rPr>
        <w:t xml:space="preserve"> فيخرج بذلك من البخيل ما لم يكن البخيل يريد</w:t>
      </w:r>
      <w:r w:rsidR="0017308A">
        <w:rPr>
          <w:rFonts w:ascii="Traditional Arabic" w:hAnsi="Traditional Arabic" w:cs="Traditional Arabic"/>
          <w:sz w:val="34"/>
          <w:szCs w:val="34"/>
          <w:rtl/>
        </w:rPr>
        <w:t xml:space="preserve"> أن </w:t>
      </w:r>
      <w:r w:rsidR="000C198D" w:rsidRPr="00B92884">
        <w:rPr>
          <w:rFonts w:ascii="Traditional Arabic" w:hAnsi="Traditional Arabic" w:cs="Traditional Arabic"/>
          <w:sz w:val="34"/>
          <w:szCs w:val="34"/>
          <w:rtl/>
        </w:rPr>
        <w:t>يخرج</w:t>
      </w:r>
      <w:r w:rsidR="00FD7B39">
        <w:rPr>
          <w:rFonts w:ascii="Traditional Arabic" w:hAnsi="Traditional Arabic" w:cs="Traditional Arabic"/>
          <w:sz w:val="34"/>
          <w:szCs w:val="34"/>
          <w:rtl/>
        </w:rPr>
        <w:t>،</w:t>
      </w:r>
      <w:r w:rsidR="000C198D" w:rsidRPr="00B92884">
        <w:rPr>
          <w:rFonts w:ascii="Traditional Arabic" w:hAnsi="Traditional Arabic" w:cs="Traditional Arabic"/>
          <w:sz w:val="34"/>
          <w:szCs w:val="34"/>
          <w:rtl/>
        </w:rPr>
        <w:t xml:space="preserve"> وهذا كالنص على هذا التعليل الذي </w:t>
      </w:r>
      <w:proofErr w:type="spellStart"/>
      <w:r w:rsidR="000C198D" w:rsidRPr="00B92884">
        <w:rPr>
          <w:rFonts w:ascii="Traditional Arabic" w:hAnsi="Traditional Arabic" w:cs="Traditional Arabic"/>
          <w:sz w:val="34"/>
          <w:szCs w:val="34"/>
          <w:rtl/>
        </w:rPr>
        <w:t>قلناه</w:t>
      </w:r>
      <w:proofErr w:type="spellEnd"/>
      <w:r w:rsidR="00FD7B39">
        <w:rPr>
          <w:rFonts w:ascii="Traditional Arabic" w:hAnsi="Traditional Arabic" w:cs="Traditional Arabic"/>
          <w:sz w:val="34"/>
          <w:szCs w:val="34"/>
          <w:rtl/>
        </w:rPr>
        <w:t>؛</w:t>
      </w:r>
      <w:r w:rsidR="000C198D" w:rsidRPr="00B92884">
        <w:rPr>
          <w:rFonts w:ascii="Traditional Arabic" w:hAnsi="Traditional Arabic" w:cs="Traditional Arabic"/>
          <w:sz w:val="34"/>
          <w:szCs w:val="34"/>
          <w:rtl/>
        </w:rPr>
        <w:t xml:space="preserve"> لأنه </w:t>
      </w:r>
      <w:r w:rsidR="00FD7B39">
        <w:rPr>
          <w:rFonts w:ascii="Traditional Arabic" w:hAnsi="Traditional Arabic" w:cs="Traditional Arabic" w:hint="cs"/>
          <w:sz w:val="34"/>
          <w:szCs w:val="34"/>
          <w:rtl/>
        </w:rPr>
        <w:t>أ</w:t>
      </w:r>
      <w:r w:rsidR="000C198D" w:rsidRPr="00B92884">
        <w:rPr>
          <w:rFonts w:ascii="Traditional Arabic" w:hAnsi="Traditional Arabic" w:cs="Traditional Arabic"/>
          <w:sz w:val="34"/>
          <w:szCs w:val="34"/>
          <w:rtl/>
        </w:rPr>
        <w:t>خبر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 صلى الله عليه وسلم</w:t>
      </w:r>
      <w:r w:rsidR="0017308A">
        <w:rPr>
          <w:rFonts w:ascii="Traditional Arabic" w:hAnsi="Traditional Arabic" w:cs="Traditional Arabic"/>
          <w:sz w:val="34"/>
          <w:szCs w:val="34"/>
          <w:rtl/>
        </w:rPr>
        <w:t xml:space="preserve"> أن </w:t>
      </w:r>
      <w:r w:rsidR="000C198D" w:rsidRPr="00B92884">
        <w:rPr>
          <w:rFonts w:ascii="Traditional Arabic" w:hAnsi="Traditional Arabic" w:cs="Traditional Arabic"/>
          <w:sz w:val="34"/>
          <w:szCs w:val="34"/>
          <w:rtl/>
        </w:rPr>
        <w:t>موافقة القدر تخرج منه ما</w:t>
      </w:r>
      <w:r w:rsidR="00FD7B39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="000C198D" w:rsidRPr="00B92884">
        <w:rPr>
          <w:rFonts w:ascii="Traditional Arabic" w:hAnsi="Traditional Arabic" w:cs="Traditional Arabic"/>
          <w:sz w:val="34"/>
          <w:szCs w:val="34"/>
          <w:rtl/>
        </w:rPr>
        <w:t>لم ير</w:t>
      </w:r>
      <w:r w:rsidR="00FD7B39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0C198D" w:rsidRPr="00B92884">
        <w:rPr>
          <w:rFonts w:ascii="Traditional Arabic" w:hAnsi="Traditional Arabic" w:cs="Traditional Arabic"/>
          <w:sz w:val="34"/>
          <w:szCs w:val="34"/>
          <w:rtl/>
        </w:rPr>
        <w:t>د</w:t>
      </w:r>
      <w:r w:rsidR="00FD7B39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="0017308A">
        <w:rPr>
          <w:rFonts w:ascii="Traditional Arabic" w:hAnsi="Traditional Arabic" w:cs="Traditional Arabic"/>
          <w:sz w:val="34"/>
          <w:szCs w:val="34"/>
          <w:rtl/>
        </w:rPr>
        <w:t xml:space="preserve"> أن </w:t>
      </w:r>
      <w:r w:rsidR="00670A56" w:rsidRPr="00B92884">
        <w:rPr>
          <w:rFonts w:ascii="Traditional Arabic" w:hAnsi="Traditional Arabic" w:cs="Traditional Arabic"/>
          <w:sz w:val="34"/>
          <w:szCs w:val="34"/>
          <w:rtl/>
        </w:rPr>
        <w:t>يخرج</w:t>
      </w:r>
      <w:r w:rsidR="00FD7B39">
        <w:rPr>
          <w:rFonts w:ascii="Traditional Arabic" w:hAnsi="Traditional Arabic" w:cs="Traditional Arabic"/>
          <w:sz w:val="34"/>
          <w:szCs w:val="34"/>
          <w:rtl/>
        </w:rPr>
        <w:t>،</w:t>
      </w:r>
      <w:r w:rsidR="00ED4803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670A56" w:rsidRPr="00B92884">
        <w:rPr>
          <w:rFonts w:ascii="Traditional Arabic" w:hAnsi="Traditional Arabic" w:cs="Traditional Arabic"/>
          <w:sz w:val="34"/>
          <w:szCs w:val="34"/>
          <w:rtl/>
        </w:rPr>
        <w:t>و</w:t>
      </w:r>
      <w:r w:rsidR="00FD7B39">
        <w:rPr>
          <w:rFonts w:ascii="Traditional Arabic" w:hAnsi="Traditional Arabic" w:cs="Traditional Arabic" w:hint="cs"/>
          <w:sz w:val="34"/>
          <w:szCs w:val="34"/>
          <w:rtl/>
        </w:rPr>
        <w:t>أ</w:t>
      </w:r>
      <w:r w:rsidR="00670A56" w:rsidRPr="00B92884">
        <w:rPr>
          <w:rFonts w:ascii="Traditional Arabic" w:hAnsi="Traditional Arabic" w:cs="Traditional Arabic"/>
          <w:sz w:val="34"/>
          <w:szCs w:val="34"/>
          <w:rtl/>
        </w:rPr>
        <w:t>ن النذر ليس هو الجالب للقدر"</w:t>
      </w:r>
      <w:r w:rsidR="00670A56" w:rsidRPr="00B92884">
        <w:rPr>
          <w:rStyle w:val="a7"/>
          <w:rFonts w:ascii="Traditional Arabic" w:hAnsi="Traditional Arabic" w:cs="Traditional Arabic"/>
          <w:sz w:val="34"/>
          <w:szCs w:val="34"/>
          <w:rtl/>
        </w:rPr>
        <w:footnoteReference w:id="49"/>
      </w:r>
      <w:r w:rsidR="00FD7B39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670A56" w:rsidRPr="00B92884" w:rsidRDefault="00670A56" w:rsidP="005D5022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هذا النذر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 أو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النهي مثاله</w:t>
      </w:r>
      <w:r w:rsidR="0017308A">
        <w:rPr>
          <w:rFonts w:ascii="Traditional Arabic" w:hAnsi="Traditional Arabic" w:cs="Traditional Arabic"/>
          <w:sz w:val="34"/>
          <w:szCs w:val="34"/>
          <w:rtl/>
        </w:rPr>
        <w:t xml:space="preserve"> أن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يقول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>:</w:t>
      </w:r>
      <w:r w:rsidR="0017308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EA058C">
        <w:rPr>
          <w:rFonts w:ascii="Traditional Arabic" w:hAnsi="Traditional Arabic" w:cs="Traditional Arabic" w:hint="cs"/>
          <w:sz w:val="34"/>
          <w:szCs w:val="34"/>
          <w:rtl/>
        </w:rPr>
        <w:t>إ</w:t>
      </w:r>
      <w:r w:rsidR="0017308A">
        <w:rPr>
          <w:rFonts w:ascii="Traditional Arabic" w:hAnsi="Traditional Arabic" w:cs="Traditional Arabic"/>
          <w:sz w:val="34"/>
          <w:szCs w:val="34"/>
          <w:rtl/>
        </w:rPr>
        <w:t xml:space="preserve">ن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شفى الله مريضي</w:t>
      </w:r>
      <w:r w:rsidR="00EA058C">
        <w:rPr>
          <w:rFonts w:ascii="Traditional Arabic" w:hAnsi="Traditional Arabic" w:cs="Traditional Arabic"/>
          <w:sz w:val="34"/>
          <w:szCs w:val="34"/>
          <w:rtl/>
        </w:rPr>
        <w:t>،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 أو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قد</w:t>
      </w:r>
      <w:r w:rsidR="00EA058C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م غائبي</w:t>
      </w:r>
      <w:r w:rsidR="00EA058C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فعلي</w:t>
      </w:r>
      <w:r w:rsidR="00EA058C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عتق رقبة</w:t>
      </w:r>
      <w:r w:rsidR="00EA058C">
        <w:rPr>
          <w:rFonts w:ascii="Traditional Arabic" w:hAnsi="Traditional Arabic" w:cs="Traditional Arabic"/>
          <w:sz w:val="34"/>
          <w:szCs w:val="34"/>
          <w:rtl/>
        </w:rPr>
        <w:t>،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 أو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صدقة كذا</w:t>
      </w:r>
      <w:r w:rsidR="00EA058C">
        <w:rPr>
          <w:rFonts w:ascii="Traditional Arabic" w:hAnsi="Traditional Arabic" w:cs="Traditional Arabic"/>
          <w:sz w:val="34"/>
          <w:szCs w:val="34"/>
          <w:rtl/>
        </w:rPr>
        <w:t>،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 أو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صوم كذا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ووجه هذا النهي هو </w:t>
      </w:r>
      <w:r w:rsidR="00EA058C">
        <w:rPr>
          <w:rFonts w:ascii="Traditional Arabic" w:hAnsi="Traditional Arabic" w:cs="Traditional Arabic" w:hint="cs"/>
          <w:sz w:val="34"/>
          <w:szCs w:val="34"/>
          <w:rtl/>
        </w:rPr>
        <w:t>أ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نه لما وقف فعل هذه القربة</w:t>
      </w:r>
      <w:r w:rsidR="00BA54D4" w:rsidRPr="00B92884">
        <w:rPr>
          <w:rFonts w:ascii="Traditional Arabic" w:hAnsi="Traditional Arabic" w:cs="Traditional Arabic"/>
          <w:sz w:val="34"/>
          <w:szCs w:val="34"/>
          <w:rtl/>
        </w:rPr>
        <w:t xml:space="preserve"> على حصول غرض عاجل</w:t>
      </w:r>
      <w:r w:rsidR="00EA058C">
        <w:rPr>
          <w:rFonts w:ascii="Traditional Arabic" w:hAnsi="Traditional Arabic" w:cs="Traditional Arabic"/>
          <w:sz w:val="34"/>
          <w:szCs w:val="34"/>
          <w:rtl/>
        </w:rPr>
        <w:t>،</w:t>
      </w:r>
      <w:r w:rsidR="00BA54D4" w:rsidRPr="00B92884">
        <w:rPr>
          <w:rFonts w:ascii="Traditional Arabic" w:hAnsi="Traditional Arabic" w:cs="Traditional Arabic"/>
          <w:sz w:val="34"/>
          <w:szCs w:val="34"/>
          <w:rtl/>
        </w:rPr>
        <w:t xml:space="preserve"> ظهر أنه لم </w:t>
      </w:r>
      <w:proofErr w:type="spellStart"/>
      <w:r w:rsidR="00BA54D4" w:rsidRPr="00B92884">
        <w:rPr>
          <w:rFonts w:ascii="Traditional Arabic" w:hAnsi="Traditional Arabic" w:cs="Traditional Arabic"/>
          <w:sz w:val="34"/>
          <w:szCs w:val="34"/>
          <w:rtl/>
        </w:rPr>
        <w:t>يتمحض</w:t>
      </w:r>
      <w:proofErr w:type="spellEnd"/>
      <w:r w:rsidR="00BA54D4" w:rsidRPr="00B92884">
        <w:rPr>
          <w:rFonts w:ascii="Traditional Arabic" w:hAnsi="Traditional Arabic" w:cs="Traditional Arabic"/>
          <w:sz w:val="34"/>
          <w:szCs w:val="34"/>
          <w:rtl/>
        </w:rPr>
        <w:t xml:space="preserve"> له نية التقرب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 إلى </w:t>
      </w:r>
      <w:r w:rsidR="00BA54D4" w:rsidRPr="00B92884">
        <w:rPr>
          <w:rFonts w:ascii="Traditional Arabic" w:hAnsi="Traditional Arabic" w:cs="Traditional Arabic"/>
          <w:sz w:val="34"/>
          <w:szCs w:val="34"/>
          <w:rtl/>
        </w:rPr>
        <w:t>الله تعالى بما صدر منه</w:t>
      </w:r>
      <w:r w:rsidR="00EA058C">
        <w:rPr>
          <w:rFonts w:ascii="Traditional Arabic" w:hAnsi="Traditional Arabic" w:cs="Traditional Arabic"/>
          <w:sz w:val="34"/>
          <w:szCs w:val="34"/>
          <w:rtl/>
        </w:rPr>
        <w:t>،</w:t>
      </w:r>
      <w:r w:rsidR="00BA54D4" w:rsidRPr="00B92884">
        <w:rPr>
          <w:rFonts w:ascii="Traditional Arabic" w:hAnsi="Traditional Arabic" w:cs="Traditional Arabic"/>
          <w:sz w:val="34"/>
          <w:szCs w:val="34"/>
          <w:rtl/>
        </w:rPr>
        <w:t xml:space="preserve"> بل سلك فيها مسلك المعاوضة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BA54D4" w:rsidRPr="00B92884">
        <w:rPr>
          <w:rFonts w:ascii="Traditional Arabic" w:hAnsi="Traditional Arabic" w:cs="Traditional Arabic"/>
          <w:sz w:val="34"/>
          <w:szCs w:val="34"/>
          <w:rtl/>
        </w:rPr>
        <w:t>ألا ترى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BA54D4" w:rsidRPr="00B92884">
        <w:rPr>
          <w:rFonts w:ascii="Traditional Arabic" w:hAnsi="Traditional Arabic" w:cs="Traditional Arabic"/>
          <w:sz w:val="34"/>
          <w:szCs w:val="34"/>
          <w:rtl/>
        </w:rPr>
        <w:t>أنه لو لم يحصل غرضه لم يفعل؟! وهذا حال البخيل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>؛</w:t>
      </w:r>
      <w:r w:rsidR="00ED4803" w:rsidRPr="00B92884">
        <w:rPr>
          <w:rFonts w:ascii="Traditional Arabic" w:hAnsi="Traditional Arabic" w:cs="Traditional Arabic"/>
          <w:sz w:val="34"/>
          <w:szCs w:val="34"/>
          <w:rtl/>
        </w:rPr>
        <w:t xml:space="preserve"> ف</w:t>
      </w:r>
      <w:r w:rsidR="005D5022">
        <w:rPr>
          <w:rFonts w:ascii="Traditional Arabic" w:hAnsi="Traditional Arabic" w:cs="Traditional Arabic" w:hint="cs"/>
          <w:sz w:val="34"/>
          <w:szCs w:val="34"/>
          <w:rtl/>
        </w:rPr>
        <w:t>إ</w:t>
      </w:r>
      <w:r w:rsidR="00ED4803" w:rsidRPr="00B92884">
        <w:rPr>
          <w:rFonts w:ascii="Traditional Arabic" w:hAnsi="Traditional Arabic" w:cs="Traditional Arabic"/>
          <w:sz w:val="34"/>
          <w:szCs w:val="34"/>
          <w:rtl/>
        </w:rPr>
        <w:t>نه لا</w:t>
      </w:r>
      <w:r w:rsidR="005D502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="00ED4803" w:rsidRPr="00B92884">
        <w:rPr>
          <w:rFonts w:ascii="Traditional Arabic" w:hAnsi="Traditional Arabic" w:cs="Traditional Arabic"/>
          <w:sz w:val="34"/>
          <w:szCs w:val="34"/>
          <w:rtl/>
        </w:rPr>
        <w:t xml:space="preserve">يخرج من ماله </w:t>
      </w:r>
      <w:r w:rsidR="0049618E">
        <w:rPr>
          <w:rFonts w:ascii="Traditional Arabic" w:hAnsi="Traditional Arabic" w:cs="Traditional Arabic"/>
          <w:sz w:val="34"/>
          <w:szCs w:val="34"/>
          <w:rtl/>
        </w:rPr>
        <w:t>شيئًا</w:t>
      </w:r>
      <w:r w:rsidR="00ED4803" w:rsidRPr="00B92884">
        <w:rPr>
          <w:rFonts w:ascii="Traditional Arabic" w:hAnsi="Traditional Arabic" w:cs="Traditional Arabic"/>
          <w:sz w:val="34"/>
          <w:szCs w:val="34"/>
          <w:rtl/>
        </w:rPr>
        <w:t xml:space="preserve"> إ</w:t>
      </w:r>
      <w:r w:rsidR="00BA54D4" w:rsidRPr="00B92884">
        <w:rPr>
          <w:rFonts w:ascii="Traditional Arabic" w:hAnsi="Traditional Arabic" w:cs="Traditional Arabic"/>
          <w:sz w:val="34"/>
          <w:szCs w:val="34"/>
          <w:rtl/>
        </w:rPr>
        <w:t>لا بعوض عاجل يرب</w:t>
      </w:r>
      <w:r w:rsidR="005D5022">
        <w:rPr>
          <w:rFonts w:ascii="Traditional Arabic" w:hAnsi="Traditional Arabic" w:cs="Traditional Arabic" w:hint="cs"/>
          <w:sz w:val="34"/>
          <w:szCs w:val="34"/>
          <w:rtl/>
        </w:rPr>
        <w:t>ي</w:t>
      </w:r>
      <w:r w:rsidR="00BA54D4" w:rsidRPr="00B92884">
        <w:rPr>
          <w:rFonts w:ascii="Traditional Arabic" w:hAnsi="Traditional Arabic" w:cs="Traditional Arabic"/>
          <w:sz w:val="34"/>
          <w:szCs w:val="34"/>
          <w:rtl/>
        </w:rPr>
        <w:t xml:space="preserve"> ع</w:t>
      </w:r>
      <w:r w:rsidR="00ED4803" w:rsidRPr="00B92884">
        <w:rPr>
          <w:rFonts w:ascii="Traditional Arabic" w:hAnsi="Traditional Arabic" w:cs="Traditional Arabic"/>
          <w:sz w:val="34"/>
          <w:szCs w:val="34"/>
          <w:rtl/>
        </w:rPr>
        <w:t xml:space="preserve">لى ما </w:t>
      </w:r>
      <w:r w:rsidR="005D5022">
        <w:rPr>
          <w:rFonts w:ascii="Traditional Arabic" w:hAnsi="Traditional Arabic" w:cs="Traditional Arabic" w:hint="cs"/>
          <w:sz w:val="34"/>
          <w:szCs w:val="34"/>
          <w:rtl/>
        </w:rPr>
        <w:t>أ</w:t>
      </w:r>
      <w:r w:rsidR="00ED4803" w:rsidRPr="00B92884">
        <w:rPr>
          <w:rFonts w:ascii="Traditional Arabic" w:hAnsi="Traditional Arabic" w:cs="Traditional Arabic"/>
          <w:sz w:val="34"/>
          <w:szCs w:val="34"/>
          <w:rtl/>
        </w:rPr>
        <w:t>خرج</w:t>
      </w:r>
      <w:r w:rsidR="005D5022">
        <w:rPr>
          <w:rFonts w:ascii="Traditional Arabic" w:hAnsi="Traditional Arabic" w:cs="Traditional Arabic"/>
          <w:sz w:val="34"/>
          <w:szCs w:val="34"/>
          <w:rtl/>
        </w:rPr>
        <w:t>،</w:t>
      </w:r>
      <w:r w:rsidR="00ED4803" w:rsidRPr="00B92884">
        <w:rPr>
          <w:rFonts w:ascii="Traditional Arabic" w:hAnsi="Traditional Arabic" w:cs="Traditional Arabic"/>
          <w:sz w:val="34"/>
          <w:szCs w:val="34"/>
          <w:rtl/>
        </w:rPr>
        <w:t xml:space="preserve"> وهذا المعنى هو الذي أشار إ</w:t>
      </w:r>
      <w:r w:rsidR="00BA54D4" w:rsidRPr="00B92884">
        <w:rPr>
          <w:rFonts w:ascii="Traditional Arabic" w:hAnsi="Traditional Arabic" w:cs="Traditional Arabic"/>
          <w:sz w:val="34"/>
          <w:szCs w:val="34"/>
          <w:rtl/>
        </w:rPr>
        <w:t>ليه بقوله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 صلى الله عليه وسلم</w:t>
      </w:r>
      <w:r w:rsidR="008F5851">
        <w:rPr>
          <w:rFonts w:ascii="Traditional Arabic" w:hAnsi="Traditional Arabic" w:cs="Traditional Arabic"/>
          <w:sz w:val="34"/>
          <w:szCs w:val="34"/>
          <w:rtl/>
        </w:rPr>
        <w:t>: ((</w:t>
      </w:r>
      <w:r w:rsidR="00C85ED7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و</w:t>
      </w:r>
      <w:r w:rsidR="007B2623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إنما </w:t>
      </w:r>
      <w:r w:rsidR="00C85ED7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يستخرج به من البخيل ما لم يكن البخيل يريد</w:t>
      </w:r>
      <w:r w:rsidR="0017308A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أن </w:t>
      </w:r>
      <w:r w:rsidR="00C85ED7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يخرج</w:t>
      </w:r>
      <w:r w:rsidR="005D5022">
        <w:rPr>
          <w:rFonts w:ascii="Traditional Arabic" w:hAnsi="Traditional Arabic" w:cs="Traditional Arabic"/>
          <w:b/>
          <w:bCs/>
          <w:sz w:val="34"/>
          <w:szCs w:val="34"/>
          <w:rtl/>
        </w:rPr>
        <w:t>))،</w:t>
      </w:r>
      <w:r w:rsidR="00C85ED7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ED4803" w:rsidRPr="00B92884">
        <w:rPr>
          <w:rFonts w:ascii="Traditional Arabic" w:hAnsi="Traditional Arabic" w:cs="Traditional Arabic"/>
          <w:sz w:val="34"/>
          <w:szCs w:val="34"/>
          <w:rtl/>
        </w:rPr>
        <w:t>ثم يضاف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 إلى </w:t>
      </w:r>
      <w:r w:rsidR="00ED4803" w:rsidRPr="00B92884">
        <w:rPr>
          <w:rFonts w:ascii="Traditional Arabic" w:hAnsi="Traditional Arabic" w:cs="Traditional Arabic"/>
          <w:sz w:val="34"/>
          <w:szCs w:val="34"/>
          <w:rtl/>
        </w:rPr>
        <w:t xml:space="preserve">هذا </w:t>
      </w:r>
      <w:r w:rsidR="005D5022">
        <w:rPr>
          <w:rFonts w:ascii="Traditional Arabic" w:hAnsi="Traditional Arabic" w:cs="Traditional Arabic" w:hint="cs"/>
          <w:sz w:val="34"/>
          <w:szCs w:val="34"/>
          <w:rtl/>
        </w:rPr>
        <w:t>ا</w:t>
      </w:r>
      <w:r w:rsidR="00C85ED7" w:rsidRPr="00B92884">
        <w:rPr>
          <w:rFonts w:ascii="Traditional Arabic" w:hAnsi="Traditional Arabic" w:cs="Traditional Arabic"/>
          <w:sz w:val="34"/>
          <w:szCs w:val="34"/>
          <w:rtl/>
        </w:rPr>
        <w:t>عت</w:t>
      </w:r>
      <w:r w:rsidR="005D5022">
        <w:rPr>
          <w:rFonts w:ascii="Traditional Arabic" w:hAnsi="Traditional Arabic" w:cs="Traditional Arabic" w:hint="cs"/>
          <w:sz w:val="34"/>
          <w:szCs w:val="34"/>
          <w:rtl/>
        </w:rPr>
        <w:t>ق</w:t>
      </w:r>
      <w:r w:rsidR="00C85ED7" w:rsidRPr="00B92884">
        <w:rPr>
          <w:rFonts w:ascii="Traditional Arabic" w:hAnsi="Traditional Arabic" w:cs="Traditional Arabic"/>
          <w:sz w:val="34"/>
          <w:szCs w:val="34"/>
          <w:rtl/>
        </w:rPr>
        <w:t>اد جاهل يظن</w:t>
      </w:r>
      <w:r w:rsidR="0017308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5D5022">
        <w:rPr>
          <w:rFonts w:ascii="Traditional Arabic" w:hAnsi="Traditional Arabic" w:cs="Traditional Arabic" w:hint="cs"/>
          <w:sz w:val="34"/>
          <w:szCs w:val="34"/>
          <w:rtl/>
        </w:rPr>
        <w:t>أ</w:t>
      </w:r>
      <w:r w:rsidR="00E733D5">
        <w:rPr>
          <w:rFonts w:ascii="Traditional Arabic" w:hAnsi="Traditional Arabic" w:cs="Traditional Arabic"/>
          <w:sz w:val="34"/>
          <w:szCs w:val="34"/>
          <w:rtl/>
        </w:rPr>
        <w:t xml:space="preserve">ن النذر </w:t>
      </w:r>
      <w:r w:rsidR="00C85ED7" w:rsidRPr="00B92884">
        <w:rPr>
          <w:rFonts w:ascii="Traditional Arabic" w:hAnsi="Traditional Arabic" w:cs="Traditional Arabic"/>
          <w:sz w:val="34"/>
          <w:szCs w:val="34"/>
          <w:rtl/>
        </w:rPr>
        <w:t>يوجب حصول ذلك الغرض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>، أو</w:t>
      </w:r>
      <w:r w:rsidR="0017308A">
        <w:rPr>
          <w:rFonts w:ascii="Traditional Arabic" w:hAnsi="Traditional Arabic" w:cs="Traditional Arabic"/>
          <w:sz w:val="34"/>
          <w:szCs w:val="34"/>
          <w:rtl/>
        </w:rPr>
        <w:t xml:space="preserve"> أن </w:t>
      </w:r>
      <w:r w:rsidR="00C85ED7" w:rsidRPr="00B92884">
        <w:rPr>
          <w:rFonts w:ascii="Traditional Arabic" w:hAnsi="Traditional Arabic" w:cs="Traditional Arabic"/>
          <w:sz w:val="34"/>
          <w:szCs w:val="34"/>
          <w:rtl/>
        </w:rPr>
        <w:t>الله تعالى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C85ED7" w:rsidRPr="00B92884">
        <w:rPr>
          <w:rFonts w:ascii="Traditional Arabic" w:hAnsi="Traditional Arabic" w:cs="Traditional Arabic"/>
          <w:sz w:val="34"/>
          <w:szCs w:val="34"/>
          <w:rtl/>
        </w:rPr>
        <w:t>يفعل معه ذلك ال</w:t>
      </w:r>
      <w:r w:rsidR="00ED4803" w:rsidRPr="00B92884">
        <w:rPr>
          <w:rFonts w:ascii="Traditional Arabic" w:hAnsi="Traditional Arabic" w:cs="Traditional Arabic"/>
          <w:sz w:val="34"/>
          <w:szCs w:val="34"/>
          <w:rtl/>
        </w:rPr>
        <w:t>غرض لأجل ذلك النذر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ED4803" w:rsidRPr="00B92884">
        <w:rPr>
          <w:rFonts w:ascii="Traditional Arabic" w:hAnsi="Traditional Arabic" w:cs="Traditional Arabic"/>
          <w:sz w:val="34"/>
          <w:szCs w:val="34"/>
          <w:rtl/>
        </w:rPr>
        <w:t>و</w:t>
      </w:r>
      <w:r w:rsidR="005D5022">
        <w:rPr>
          <w:rFonts w:ascii="Traditional Arabic" w:hAnsi="Traditional Arabic" w:cs="Traditional Arabic" w:hint="cs"/>
          <w:sz w:val="34"/>
          <w:szCs w:val="34"/>
          <w:rtl/>
        </w:rPr>
        <w:t>إ</w:t>
      </w:r>
      <w:r w:rsidR="00ED4803" w:rsidRPr="00B92884">
        <w:rPr>
          <w:rFonts w:ascii="Traditional Arabic" w:hAnsi="Traditional Arabic" w:cs="Traditional Arabic"/>
          <w:sz w:val="34"/>
          <w:szCs w:val="34"/>
          <w:rtl/>
        </w:rPr>
        <w:t>ليهما الإ</w:t>
      </w:r>
      <w:r w:rsidR="00C85ED7" w:rsidRPr="00B92884">
        <w:rPr>
          <w:rFonts w:ascii="Traditional Arabic" w:hAnsi="Traditional Arabic" w:cs="Traditional Arabic"/>
          <w:sz w:val="34"/>
          <w:szCs w:val="34"/>
          <w:rtl/>
        </w:rPr>
        <w:t>شارة بقوله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 صلى الله عليه وسلم</w:t>
      </w:r>
      <w:r w:rsidR="008F5851">
        <w:rPr>
          <w:rFonts w:ascii="Traditional Arabic" w:hAnsi="Traditional Arabic" w:cs="Traditional Arabic"/>
          <w:sz w:val="34"/>
          <w:szCs w:val="34"/>
          <w:rtl/>
        </w:rPr>
        <w:t>: ((</w:t>
      </w:r>
      <w:r w:rsidR="00C85ED7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ف</w:t>
      </w:r>
      <w:r w:rsidR="005D5022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إ</w:t>
      </w:r>
      <w:r w:rsidR="00C85ED7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ن النذر </w:t>
      </w:r>
      <w:r w:rsidR="003E2E1B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لا</w:t>
      </w:r>
      <w:r w:rsidR="005D5022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 </w:t>
      </w:r>
      <w:r w:rsidR="003E2E1B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يرد من قدر الله </w:t>
      </w:r>
      <w:r w:rsidR="0049618E">
        <w:rPr>
          <w:rFonts w:ascii="Traditional Arabic" w:hAnsi="Traditional Arabic" w:cs="Traditional Arabic"/>
          <w:b/>
          <w:bCs/>
          <w:sz w:val="34"/>
          <w:szCs w:val="34"/>
          <w:rtl/>
        </w:rPr>
        <w:t>شيئًا</w:t>
      </w:r>
      <w:r w:rsidR="005D5022">
        <w:rPr>
          <w:rFonts w:ascii="Traditional Arabic" w:hAnsi="Traditional Arabic" w:cs="Traditional Arabic"/>
          <w:b/>
          <w:bCs/>
          <w:sz w:val="34"/>
          <w:szCs w:val="34"/>
          <w:rtl/>
        </w:rPr>
        <w:t>))،</w:t>
      </w:r>
      <w:r w:rsidR="003E2E1B" w:rsidRPr="00B92884">
        <w:rPr>
          <w:rFonts w:ascii="Traditional Arabic" w:hAnsi="Traditional Arabic" w:cs="Traditional Arabic"/>
          <w:sz w:val="34"/>
          <w:szCs w:val="34"/>
          <w:rtl/>
        </w:rPr>
        <w:t xml:space="preserve"> وهاتان جهالتان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3E2E1B" w:rsidRPr="00B92884">
        <w:rPr>
          <w:rFonts w:ascii="Traditional Arabic" w:hAnsi="Traditional Arabic" w:cs="Traditional Arabic"/>
          <w:sz w:val="34"/>
          <w:szCs w:val="34"/>
          <w:rtl/>
        </w:rPr>
        <w:t>الأولى</w:t>
      </w:r>
      <w:r w:rsidR="005D5022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3E2E1B" w:rsidRPr="00B92884">
        <w:rPr>
          <w:rFonts w:ascii="Traditional Arabic" w:hAnsi="Traditional Arabic" w:cs="Traditional Arabic"/>
          <w:sz w:val="34"/>
          <w:szCs w:val="34"/>
          <w:rtl/>
        </w:rPr>
        <w:t xml:space="preserve"> تقارب الكفر</w:t>
      </w:r>
      <w:r w:rsidR="005D5022">
        <w:rPr>
          <w:rFonts w:ascii="Traditional Arabic" w:hAnsi="Traditional Arabic" w:cs="Traditional Arabic"/>
          <w:sz w:val="34"/>
          <w:szCs w:val="34"/>
          <w:rtl/>
        </w:rPr>
        <w:t>،</w:t>
      </w:r>
      <w:r w:rsidR="003E2E1B" w:rsidRPr="00B92884">
        <w:rPr>
          <w:rFonts w:ascii="Traditional Arabic" w:hAnsi="Traditional Arabic" w:cs="Traditional Arabic"/>
          <w:sz w:val="34"/>
          <w:szCs w:val="34"/>
          <w:rtl/>
        </w:rPr>
        <w:t xml:space="preserve"> والثانية</w:t>
      </w:r>
      <w:r w:rsidR="005D5022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3E2E1B" w:rsidRPr="00B92884">
        <w:rPr>
          <w:rFonts w:ascii="Traditional Arabic" w:hAnsi="Traditional Arabic" w:cs="Traditional Arabic"/>
          <w:sz w:val="34"/>
          <w:szCs w:val="34"/>
          <w:rtl/>
        </w:rPr>
        <w:t xml:space="preserve"> خطأ صراح</w:t>
      </w:r>
      <w:r w:rsidR="003E2E1B" w:rsidRPr="00B92884">
        <w:rPr>
          <w:rStyle w:val="a7"/>
          <w:rFonts w:ascii="Traditional Arabic" w:hAnsi="Traditional Arabic" w:cs="Traditional Arabic"/>
          <w:sz w:val="34"/>
          <w:szCs w:val="34"/>
          <w:rtl/>
        </w:rPr>
        <w:footnoteReference w:id="50"/>
      </w:r>
      <w:r w:rsidR="005D502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F85355" w:rsidRDefault="003E2E1B" w:rsidP="005B17F3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 w:rsidRPr="005B17F3">
        <w:rPr>
          <w:rFonts w:ascii="Traditional Arabic" w:hAnsi="Traditional Arabic" w:cs="Traditional Arabic"/>
          <w:sz w:val="34"/>
          <w:szCs w:val="34"/>
          <w:rtl/>
        </w:rPr>
        <w:t>قال أبو عيسى الترمذي</w:t>
      </w:r>
      <w:r w:rsidR="00DE3B8B" w:rsidRPr="005B17F3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ED4803" w:rsidRPr="005B17F3">
        <w:rPr>
          <w:rFonts w:ascii="Traditional Arabic" w:hAnsi="Traditional Arabic" w:cs="Traditional Arabic"/>
          <w:sz w:val="34"/>
          <w:szCs w:val="34"/>
          <w:rtl/>
        </w:rPr>
        <w:t>العمل على هذا عند بعض أهل العلم</w:t>
      </w:r>
      <w:r w:rsidR="00FE7491" w:rsidRPr="005B17F3">
        <w:rPr>
          <w:rFonts w:ascii="Traditional Arabic" w:hAnsi="Traditional Arabic" w:cs="Traditional Arabic"/>
          <w:sz w:val="34"/>
          <w:szCs w:val="34"/>
          <w:rtl/>
        </w:rPr>
        <w:t xml:space="preserve"> من </w:t>
      </w:r>
      <w:r w:rsidR="005B17F3" w:rsidRPr="005B17F3">
        <w:rPr>
          <w:rFonts w:ascii="Traditional Arabic" w:hAnsi="Traditional Arabic" w:cs="Traditional Arabic" w:hint="cs"/>
          <w:sz w:val="34"/>
          <w:szCs w:val="34"/>
          <w:rtl/>
        </w:rPr>
        <w:t xml:space="preserve">أصحاب </w:t>
      </w:r>
      <w:r w:rsidR="00FE7491" w:rsidRPr="005B17F3">
        <w:rPr>
          <w:rFonts w:ascii="Traditional Arabic" w:hAnsi="Traditional Arabic" w:cs="Traditional Arabic"/>
          <w:sz w:val="34"/>
          <w:szCs w:val="34"/>
          <w:rtl/>
        </w:rPr>
        <w:t>النبي</w:t>
      </w:r>
      <w:r w:rsidR="00DE3B8B" w:rsidRPr="005B17F3">
        <w:rPr>
          <w:rFonts w:ascii="Traditional Arabic" w:hAnsi="Traditional Arabic" w:cs="Traditional Arabic"/>
          <w:sz w:val="34"/>
          <w:szCs w:val="34"/>
          <w:rtl/>
        </w:rPr>
        <w:t xml:space="preserve"> صلى الله عليه وسلم </w:t>
      </w:r>
      <w:r w:rsidR="00FE7491" w:rsidRPr="005B17F3">
        <w:rPr>
          <w:rFonts w:ascii="Traditional Arabic" w:hAnsi="Traditional Arabic" w:cs="Traditional Arabic"/>
          <w:sz w:val="34"/>
          <w:szCs w:val="34"/>
          <w:rtl/>
        </w:rPr>
        <w:t>وغيرهم</w:t>
      </w:r>
      <w:r w:rsidR="0010235E" w:rsidRPr="005B17F3">
        <w:rPr>
          <w:rFonts w:ascii="Traditional Arabic" w:hAnsi="Traditional Arabic" w:cs="Traditional Arabic"/>
          <w:sz w:val="34"/>
          <w:szCs w:val="34"/>
          <w:rtl/>
        </w:rPr>
        <w:t>،</w:t>
      </w:r>
      <w:r w:rsidR="00FE7491" w:rsidRPr="00B92884">
        <w:rPr>
          <w:rFonts w:ascii="Traditional Arabic" w:hAnsi="Traditional Arabic" w:cs="Traditional Arabic"/>
          <w:sz w:val="34"/>
          <w:szCs w:val="34"/>
          <w:rtl/>
        </w:rPr>
        <w:t xml:space="preserve"> كرهوا النذر</w:t>
      </w:r>
      <w:r w:rsidR="0010235E">
        <w:rPr>
          <w:rFonts w:ascii="Traditional Arabic" w:hAnsi="Traditional Arabic" w:cs="Traditional Arabic"/>
          <w:sz w:val="34"/>
          <w:szCs w:val="34"/>
          <w:rtl/>
        </w:rPr>
        <w:t>،</w:t>
      </w:r>
      <w:r w:rsidR="00FE7491" w:rsidRPr="00B92884">
        <w:rPr>
          <w:rFonts w:ascii="Traditional Arabic" w:hAnsi="Traditional Arabic" w:cs="Traditional Arabic"/>
          <w:sz w:val="34"/>
          <w:szCs w:val="34"/>
          <w:rtl/>
        </w:rPr>
        <w:t xml:space="preserve"> وقال 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>عبدا</w:t>
      </w:r>
      <w:r w:rsidR="00FE7491" w:rsidRPr="00B92884">
        <w:rPr>
          <w:rFonts w:ascii="Traditional Arabic" w:hAnsi="Traditional Arabic" w:cs="Traditional Arabic"/>
          <w:sz w:val="34"/>
          <w:szCs w:val="34"/>
          <w:rtl/>
        </w:rPr>
        <w:t>لله بن المبارك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FE7491" w:rsidRPr="00B92884">
        <w:rPr>
          <w:rFonts w:ascii="Traditional Arabic" w:hAnsi="Traditional Arabic" w:cs="Traditional Arabic"/>
          <w:sz w:val="34"/>
          <w:szCs w:val="34"/>
          <w:rtl/>
        </w:rPr>
        <w:t>معنى الكراهية في النذر</w:t>
      </w:r>
      <w:r w:rsidR="008B6F77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="00FE7491" w:rsidRPr="00B92884">
        <w:rPr>
          <w:rFonts w:ascii="Traditional Arabic" w:hAnsi="Traditional Arabic" w:cs="Traditional Arabic"/>
          <w:sz w:val="34"/>
          <w:szCs w:val="34"/>
          <w:rtl/>
        </w:rPr>
        <w:t>في الطاعة والمعصية</w:t>
      </w:r>
      <w:r w:rsidR="008B6F77">
        <w:rPr>
          <w:rFonts w:ascii="Traditional Arabic" w:hAnsi="Traditional Arabic" w:cs="Traditional Arabic"/>
          <w:sz w:val="34"/>
          <w:szCs w:val="34"/>
          <w:rtl/>
        </w:rPr>
        <w:t>،</w:t>
      </w:r>
      <w:r w:rsidR="00FE7491" w:rsidRPr="00B92884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="008B6F77">
        <w:rPr>
          <w:rFonts w:ascii="Traditional Arabic" w:hAnsi="Traditional Arabic" w:cs="Traditional Arabic" w:hint="cs"/>
          <w:sz w:val="34"/>
          <w:szCs w:val="34"/>
          <w:rtl/>
        </w:rPr>
        <w:t>إ</w:t>
      </w:r>
      <w:r w:rsidR="00FE7491" w:rsidRPr="00B92884">
        <w:rPr>
          <w:rFonts w:ascii="Traditional Arabic" w:hAnsi="Traditional Arabic" w:cs="Traditional Arabic"/>
          <w:sz w:val="34"/>
          <w:szCs w:val="34"/>
          <w:rtl/>
        </w:rPr>
        <w:t>ن نذ</w:t>
      </w:r>
      <w:r w:rsidR="008B6F77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FE7491" w:rsidRPr="00B92884">
        <w:rPr>
          <w:rFonts w:ascii="Traditional Arabic" w:hAnsi="Traditional Arabic" w:cs="Traditional Arabic"/>
          <w:sz w:val="34"/>
          <w:szCs w:val="34"/>
          <w:rtl/>
        </w:rPr>
        <w:t xml:space="preserve">ر الرجل بالطاعة فوفى به فله فيه </w:t>
      </w:r>
      <w:r w:rsidR="008B6F77">
        <w:rPr>
          <w:rFonts w:ascii="Traditional Arabic" w:hAnsi="Traditional Arabic" w:cs="Traditional Arabic" w:hint="cs"/>
          <w:sz w:val="34"/>
          <w:szCs w:val="34"/>
          <w:rtl/>
        </w:rPr>
        <w:t>أ</w:t>
      </w:r>
      <w:r w:rsidR="00FE7491" w:rsidRPr="00B92884">
        <w:rPr>
          <w:rFonts w:ascii="Traditional Arabic" w:hAnsi="Traditional Arabic" w:cs="Traditional Arabic"/>
          <w:sz w:val="34"/>
          <w:szCs w:val="34"/>
          <w:rtl/>
        </w:rPr>
        <w:t>جر</w:t>
      </w:r>
      <w:r w:rsidR="008B6F77">
        <w:rPr>
          <w:rFonts w:ascii="Traditional Arabic" w:hAnsi="Traditional Arabic" w:cs="Traditional Arabic"/>
          <w:sz w:val="34"/>
          <w:szCs w:val="34"/>
          <w:rtl/>
        </w:rPr>
        <w:t>،</w:t>
      </w:r>
      <w:r w:rsidR="00FE7491" w:rsidRPr="00B92884">
        <w:rPr>
          <w:rFonts w:ascii="Traditional Arabic" w:hAnsi="Traditional Arabic" w:cs="Traditional Arabic"/>
          <w:sz w:val="34"/>
          <w:szCs w:val="34"/>
          <w:rtl/>
        </w:rPr>
        <w:t xml:space="preserve"> ويكره له النذر</w:t>
      </w:r>
      <w:r w:rsidR="00FE7491" w:rsidRPr="00B92884">
        <w:rPr>
          <w:rStyle w:val="a7"/>
          <w:rFonts w:ascii="Traditional Arabic" w:hAnsi="Traditional Arabic" w:cs="Traditional Arabic"/>
          <w:sz w:val="34"/>
          <w:szCs w:val="34"/>
          <w:rtl/>
        </w:rPr>
        <w:footnoteReference w:id="51"/>
      </w:r>
      <w:r w:rsidR="008B6F77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F85355" w:rsidRDefault="00F85355">
      <w:pPr>
        <w:bidi w:val="0"/>
        <w:rPr>
          <w:rFonts w:ascii="Traditional Arabic" w:hAnsi="Traditional Arabic" w:cs="Traditional Arabic"/>
          <w:sz w:val="34"/>
          <w:szCs w:val="34"/>
          <w:rtl/>
          <w:lang w:bidi="ar-EG"/>
        </w:rPr>
      </w:pPr>
      <w:r>
        <w:rPr>
          <w:rFonts w:ascii="Traditional Arabic" w:hAnsi="Traditional Arabic" w:cs="Traditional Arabic"/>
          <w:sz w:val="34"/>
          <w:szCs w:val="34"/>
          <w:rtl/>
          <w:lang w:bidi="ar-EG"/>
        </w:rPr>
        <w:br w:type="page"/>
      </w:r>
    </w:p>
    <w:p w:rsidR="00FE7491" w:rsidRPr="00B92884" w:rsidRDefault="008B6F77" w:rsidP="008B6F77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b/>
          <w:bCs/>
          <w:sz w:val="34"/>
          <w:szCs w:val="34"/>
        </w:rPr>
      </w:pPr>
      <w:r>
        <w:rPr>
          <w:rFonts w:ascii="Traditional Arabic" w:hAnsi="Traditional Arabic" w:cs="Traditional Arabic" w:hint="cs"/>
          <w:b/>
          <w:bCs/>
          <w:sz w:val="34"/>
          <w:szCs w:val="34"/>
          <w:rtl/>
        </w:rPr>
        <w:lastRenderedPageBreak/>
        <w:t xml:space="preserve">* </w:t>
      </w:r>
      <w:r w:rsidR="00FE7491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هل هذا </w:t>
      </w:r>
      <w:r w:rsidR="00353984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النهي محمول على التحريم </w:t>
      </w:r>
      <w:r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أ</w:t>
      </w:r>
      <w:r w:rsidR="00353984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م على الكراهة</w:t>
      </w:r>
      <w:r>
        <w:rPr>
          <w:rFonts w:ascii="Traditional Arabic" w:hAnsi="Traditional Arabic" w:cs="Traditional Arabic"/>
          <w:b/>
          <w:bCs/>
          <w:sz w:val="34"/>
          <w:szCs w:val="34"/>
          <w:rtl/>
        </w:rPr>
        <w:t>؟</w:t>
      </w:r>
      <w:r w:rsidR="00353984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</w:p>
    <w:p w:rsidR="00353984" w:rsidRPr="00B92884" w:rsidRDefault="00353984" w:rsidP="008B6F77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يقول الشيخ محمد ال</w:t>
      </w:r>
      <w:r w:rsidR="0086366E">
        <w:rPr>
          <w:rFonts w:ascii="Traditional Arabic" w:hAnsi="Traditional Arabic" w:cs="Traditional Arabic" w:hint="cs"/>
          <w:sz w:val="34"/>
          <w:szCs w:val="34"/>
          <w:rtl/>
        </w:rPr>
        <w:t>أثيوبي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المعروف من مذاهب العلماء</w:t>
      </w:r>
      <w:r w:rsidR="008B6F77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الكراهة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قال القرطبي 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>-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رحمه الله -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والذي يظهر لي حمله على التحريم في حق من يخاف عليه ذلك الاعتقاد الفاسد</w:t>
      </w:r>
      <w:r w:rsidR="008B6F77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ED4803" w:rsidRPr="00B92884">
        <w:rPr>
          <w:rFonts w:ascii="Traditional Arabic" w:hAnsi="Traditional Arabic" w:cs="Traditional Arabic"/>
          <w:sz w:val="34"/>
          <w:szCs w:val="34"/>
          <w:rtl/>
        </w:rPr>
        <w:t>فيكون إ</w:t>
      </w:r>
      <w:r w:rsidR="005B49D9" w:rsidRPr="00B92884">
        <w:rPr>
          <w:rFonts w:ascii="Traditional Arabic" w:hAnsi="Traditional Arabic" w:cs="Traditional Arabic"/>
          <w:sz w:val="34"/>
          <w:szCs w:val="34"/>
          <w:rtl/>
        </w:rPr>
        <w:t>قدامه على ذلك محرم</w:t>
      </w:r>
      <w:r w:rsidR="008B6F77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="005B49D9" w:rsidRPr="00B92884">
        <w:rPr>
          <w:rFonts w:ascii="Traditional Arabic" w:hAnsi="Traditional Arabic" w:cs="Traditional Arabic"/>
          <w:sz w:val="34"/>
          <w:szCs w:val="34"/>
          <w:rtl/>
        </w:rPr>
        <w:t>ا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5B49D9" w:rsidRPr="00B92884">
        <w:rPr>
          <w:rFonts w:ascii="Traditional Arabic" w:hAnsi="Traditional Arabic" w:cs="Traditional Arabic"/>
          <w:sz w:val="34"/>
          <w:szCs w:val="34"/>
          <w:rtl/>
        </w:rPr>
        <w:t>والكراهة في حق من لم يعتقد ذلك</w:t>
      </w:r>
      <w:r w:rsidR="008B6F77">
        <w:rPr>
          <w:rFonts w:ascii="Traditional Arabic" w:hAnsi="Traditional Arabic" w:cs="Traditional Arabic"/>
          <w:sz w:val="34"/>
          <w:szCs w:val="34"/>
          <w:rtl/>
        </w:rPr>
        <w:t>،</w:t>
      </w:r>
      <w:r w:rsidR="005B49D9" w:rsidRPr="00B92884">
        <w:rPr>
          <w:rFonts w:ascii="Traditional Arabic" w:hAnsi="Traditional Arabic" w:cs="Traditional Arabic"/>
          <w:sz w:val="34"/>
          <w:szCs w:val="34"/>
          <w:rtl/>
        </w:rPr>
        <w:t xml:space="preserve"> والله </w:t>
      </w:r>
      <w:r w:rsidR="008B6F77">
        <w:rPr>
          <w:rFonts w:ascii="Traditional Arabic" w:hAnsi="Traditional Arabic" w:cs="Traditional Arabic" w:hint="cs"/>
          <w:sz w:val="34"/>
          <w:szCs w:val="34"/>
          <w:rtl/>
        </w:rPr>
        <w:t>أ</w:t>
      </w:r>
      <w:r w:rsidR="005B49D9" w:rsidRPr="00B92884">
        <w:rPr>
          <w:rFonts w:ascii="Traditional Arabic" w:hAnsi="Traditional Arabic" w:cs="Traditional Arabic"/>
          <w:sz w:val="34"/>
          <w:szCs w:val="34"/>
          <w:rtl/>
        </w:rPr>
        <w:t>علم</w:t>
      </w:r>
      <w:r w:rsidR="008B6F77">
        <w:rPr>
          <w:rFonts w:ascii="Traditional Arabic" w:hAnsi="Traditional Arabic" w:cs="Traditional Arabic"/>
          <w:sz w:val="34"/>
          <w:szCs w:val="34"/>
          <w:rtl/>
        </w:rPr>
        <w:t>،</w:t>
      </w:r>
      <w:r w:rsidR="005B49D9" w:rsidRPr="00B92884">
        <w:rPr>
          <w:rFonts w:ascii="Traditional Arabic" w:hAnsi="Traditional Arabic" w:cs="Traditional Arabic"/>
          <w:sz w:val="34"/>
          <w:szCs w:val="34"/>
          <w:rtl/>
        </w:rPr>
        <w:t xml:space="preserve"> انتهى كلام القرطبي رحمه الله</w:t>
      </w:r>
      <w:r w:rsidR="008B6F77">
        <w:rPr>
          <w:rFonts w:ascii="Traditional Arabic" w:hAnsi="Traditional Arabic" w:cs="Traditional Arabic"/>
          <w:sz w:val="34"/>
          <w:szCs w:val="34"/>
          <w:rtl/>
        </w:rPr>
        <w:t>،</w:t>
      </w:r>
      <w:r w:rsidR="005B49D9" w:rsidRPr="00B92884">
        <w:rPr>
          <w:rFonts w:ascii="Traditional Arabic" w:hAnsi="Traditional Arabic" w:cs="Traditional Arabic"/>
          <w:sz w:val="34"/>
          <w:szCs w:val="34"/>
          <w:rtl/>
        </w:rPr>
        <w:t xml:space="preserve"> ويعلق الشيخ محمد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5B49D9" w:rsidRPr="00B92884">
        <w:rPr>
          <w:rFonts w:ascii="Traditional Arabic" w:hAnsi="Traditional Arabic" w:cs="Traditional Arabic"/>
          <w:sz w:val="34"/>
          <w:szCs w:val="34"/>
          <w:rtl/>
        </w:rPr>
        <w:t>وهو حسن جد</w:t>
      </w:r>
      <w:r w:rsidR="008B6F77">
        <w:rPr>
          <w:rFonts w:ascii="Traditional Arabic" w:hAnsi="Traditional Arabic" w:cs="Traditional Arabic" w:hint="cs"/>
          <w:sz w:val="34"/>
          <w:szCs w:val="34"/>
          <w:rtl/>
        </w:rPr>
        <w:t>ًّ</w:t>
      </w:r>
      <w:r w:rsidR="005B49D9" w:rsidRPr="00B92884">
        <w:rPr>
          <w:rFonts w:ascii="Traditional Arabic" w:hAnsi="Traditional Arabic" w:cs="Traditional Arabic"/>
          <w:sz w:val="34"/>
          <w:szCs w:val="34"/>
          <w:rtl/>
        </w:rPr>
        <w:t>ا</w:t>
      </w:r>
      <w:r w:rsidR="005B49D9" w:rsidRPr="00B92884">
        <w:rPr>
          <w:rStyle w:val="a7"/>
          <w:rFonts w:ascii="Traditional Arabic" w:hAnsi="Traditional Arabic" w:cs="Traditional Arabic"/>
          <w:sz w:val="34"/>
          <w:szCs w:val="34"/>
          <w:rtl/>
        </w:rPr>
        <w:footnoteReference w:id="52"/>
      </w:r>
      <w:r w:rsidR="008B6F77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ED4803" w:rsidRPr="00B92884" w:rsidRDefault="00ED4803" w:rsidP="0086366E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"</w:t>
      </w:r>
      <w:r w:rsidR="005B49D9" w:rsidRPr="00B92884">
        <w:rPr>
          <w:rFonts w:ascii="Traditional Arabic" w:hAnsi="Traditional Arabic" w:cs="Traditional Arabic"/>
          <w:sz w:val="34"/>
          <w:szCs w:val="34"/>
          <w:rtl/>
        </w:rPr>
        <w:t>وعلى هذا فتكون الكراهة من باب تسمية الترك الأولى مكروه</w:t>
      </w:r>
      <w:r w:rsidR="008B6F77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="005B49D9" w:rsidRPr="00B92884">
        <w:rPr>
          <w:rFonts w:ascii="Traditional Arabic" w:hAnsi="Traditional Arabic" w:cs="Traditional Arabic"/>
          <w:sz w:val="34"/>
          <w:szCs w:val="34"/>
          <w:rtl/>
        </w:rPr>
        <w:t>ا</w:t>
      </w:r>
      <w:r w:rsidR="008B6F77">
        <w:rPr>
          <w:rFonts w:ascii="Traditional Arabic" w:hAnsi="Traditional Arabic" w:cs="Traditional Arabic"/>
          <w:sz w:val="34"/>
          <w:szCs w:val="34"/>
          <w:rtl/>
        </w:rPr>
        <w:t>،</w:t>
      </w:r>
      <w:r w:rsidR="005B49D9" w:rsidRPr="00B92884">
        <w:rPr>
          <w:rFonts w:ascii="Traditional Arabic" w:hAnsi="Traditional Arabic" w:cs="Traditional Arabic"/>
          <w:sz w:val="34"/>
          <w:szCs w:val="34"/>
          <w:rtl/>
        </w:rPr>
        <w:t xml:space="preserve"> ووجه هذا واضح</w:t>
      </w:r>
      <w:r w:rsidR="008B6F77">
        <w:rPr>
          <w:rFonts w:ascii="Traditional Arabic" w:hAnsi="Traditional Arabic" w:cs="Traditional Arabic"/>
          <w:sz w:val="34"/>
          <w:szCs w:val="34"/>
          <w:rtl/>
        </w:rPr>
        <w:t>،</w:t>
      </w:r>
      <w:r w:rsidR="005B49D9" w:rsidRPr="00B92884">
        <w:rPr>
          <w:rFonts w:ascii="Traditional Arabic" w:hAnsi="Traditional Arabic" w:cs="Traditional Arabic"/>
          <w:sz w:val="34"/>
          <w:szCs w:val="34"/>
          <w:rtl/>
        </w:rPr>
        <w:t xml:space="preserve"> وهو</w:t>
      </w:r>
      <w:r w:rsidR="0017308A">
        <w:rPr>
          <w:rFonts w:ascii="Traditional Arabic" w:hAnsi="Traditional Arabic" w:cs="Traditional Arabic"/>
          <w:sz w:val="34"/>
          <w:szCs w:val="34"/>
          <w:rtl/>
        </w:rPr>
        <w:t xml:space="preserve"> أن </w:t>
      </w:r>
      <w:r w:rsidR="005B49D9" w:rsidRPr="00B92884">
        <w:rPr>
          <w:rFonts w:ascii="Traditional Arabic" w:hAnsi="Traditional Arabic" w:cs="Traditional Arabic"/>
          <w:sz w:val="34"/>
          <w:szCs w:val="34"/>
          <w:rtl/>
        </w:rPr>
        <w:t>فعل الق</w:t>
      </w:r>
      <w:r w:rsidR="008B6F77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5B49D9" w:rsidRPr="00B92884">
        <w:rPr>
          <w:rFonts w:ascii="Traditional Arabic" w:hAnsi="Traditional Arabic" w:cs="Traditional Arabic"/>
          <w:sz w:val="34"/>
          <w:szCs w:val="34"/>
          <w:rtl/>
        </w:rPr>
        <w:t>ر</w:t>
      </w:r>
      <w:r w:rsidR="008B6F77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5B49D9" w:rsidRPr="00B92884">
        <w:rPr>
          <w:rFonts w:ascii="Traditional Arabic" w:hAnsi="Traditional Arabic" w:cs="Traditional Arabic"/>
          <w:sz w:val="34"/>
          <w:szCs w:val="34"/>
          <w:rtl/>
        </w:rPr>
        <w:t xml:space="preserve">ب من غير التزامها خير محض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عري عن خوف العقاب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بخلاف الملتزم لها</w:t>
      </w:r>
      <w:r w:rsidR="008B6F77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ف</w:t>
      </w:r>
      <w:r w:rsidR="008B6F77">
        <w:rPr>
          <w:rFonts w:ascii="Traditional Arabic" w:hAnsi="Traditional Arabic" w:cs="Traditional Arabic" w:hint="cs"/>
          <w:sz w:val="34"/>
          <w:szCs w:val="34"/>
          <w:rtl/>
        </w:rPr>
        <w:t>إ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نه يخاف عليه ذلك فيها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ED4803" w:rsidRPr="00B92884" w:rsidRDefault="00ED4803" w:rsidP="0086366E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وقد شهد لهذا ذم من قصر فيما التزم في قوله تعالى</w:t>
      </w:r>
      <w:r w:rsidR="0086366E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86366E" w:rsidRPr="0086366E">
        <w:rPr>
          <w:rFonts w:ascii="Traditional Arabic" w:hAnsi="Traditional Arabic" w:cs="Traditional Arabic"/>
          <w:b/>
          <w:bCs/>
          <w:sz w:val="34"/>
          <w:szCs w:val="34"/>
          <w:rtl/>
        </w:rPr>
        <w:t>{</w:t>
      </w:r>
      <w:r w:rsidR="0086366E" w:rsidRPr="0086366E">
        <w:rPr>
          <w:rFonts w:ascii="Traditional Arabic" w:hAnsi="Traditional Arabic" w:cs="Traditional Arabic" w:hint="eastAsia"/>
          <w:b/>
          <w:bCs/>
          <w:sz w:val="34"/>
          <w:szCs w:val="34"/>
          <w:rtl/>
        </w:rPr>
        <w:t>فَمَا</w:t>
      </w:r>
      <w:r w:rsidR="0086366E" w:rsidRPr="0086366E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86366E" w:rsidRPr="0086366E">
        <w:rPr>
          <w:rFonts w:ascii="Traditional Arabic" w:hAnsi="Traditional Arabic" w:cs="Traditional Arabic" w:hint="eastAsia"/>
          <w:b/>
          <w:bCs/>
          <w:sz w:val="34"/>
          <w:szCs w:val="34"/>
          <w:rtl/>
        </w:rPr>
        <w:t>رَعَوْهَا</w:t>
      </w:r>
      <w:r w:rsidR="0086366E" w:rsidRPr="0086366E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86366E" w:rsidRPr="0086366E">
        <w:rPr>
          <w:rFonts w:ascii="Traditional Arabic" w:hAnsi="Traditional Arabic" w:cs="Traditional Arabic" w:hint="eastAsia"/>
          <w:b/>
          <w:bCs/>
          <w:sz w:val="34"/>
          <w:szCs w:val="34"/>
          <w:rtl/>
        </w:rPr>
        <w:t>حَقَّ</w:t>
      </w:r>
      <w:r w:rsidR="0086366E" w:rsidRPr="0086366E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86366E" w:rsidRPr="0086366E">
        <w:rPr>
          <w:rFonts w:ascii="Traditional Arabic" w:hAnsi="Traditional Arabic" w:cs="Traditional Arabic" w:hint="eastAsia"/>
          <w:b/>
          <w:bCs/>
          <w:sz w:val="34"/>
          <w:szCs w:val="34"/>
          <w:rtl/>
        </w:rPr>
        <w:t>رِعَايَتِهَا</w:t>
      </w:r>
      <w:r w:rsidR="0086366E" w:rsidRPr="0086366E">
        <w:rPr>
          <w:rFonts w:ascii="Traditional Arabic" w:hAnsi="Traditional Arabic" w:cs="Traditional Arabic"/>
          <w:b/>
          <w:bCs/>
          <w:sz w:val="34"/>
          <w:szCs w:val="34"/>
          <w:rtl/>
        </w:rPr>
        <w:t>} [</w:t>
      </w:r>
      <w:r w:rsidR="0086366E" w:rsidRPr="0086366E">
        <w:rPr>
          <w:rFonts w:ascii="Traditional Arabic" w:hAnsi="Traditional Arabic" w:cs="Traditional Arabic" w:hint="eastAsia"/>
          <w:b/>
          <w:bCs/>
          <w:sz w:val="34"/>
          <w:szCs w:val="34"/>
          <w:rtl/>
        </w:rPr>
        <w:t>الحديد</w:t>
      </w:r>
      <w:r w:rsidR="0086366E" w:rsidRPr="0086366E">
        <w:rPr>
          <w:rFonts w:ascii="Traditional Arabic" w:hAnsi="Traditional Arabic" w:cs="Traditional Arabic"/>
          <w:b/>
          <w:bCs/>
          <w:sz w:val="34"/>
          <w:szCs w:val="34"/>
          <w:rtl/>
        </w:rPr>
        <w:t>: 27]</w:t>
      </w:r>
      <w:r w:rsidR="0086366E">
        <w:rPr>
          <w:rFonts w:ascii="Traditional Arabic" w:hAnsi="Traditional Arabic" w:cs="Traditional Arabic"/>
          <w:sz w:val="34"/>
          <w:szCs w:val="34"/>
          <w:rtl/>
        </w:rPr>
        <w:t>،</w:t>
      </w:r>
      <w:r w:rsidR="005B49D9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ولا </w:t>
      </w:r>
      <w:r w:rsidR="0086366E">
        <w:rPr>
          <w:rFonts w:ascii="Traditional Arabic" w:hAnsi="Traditional Arabic" w:cs="Traditional Arabic" w:hint="cs"/>
          <w:sz w:val="34"/>
          <w:szCs w:val="34"/>
          <w:rtl/>
        </w:rPr>
        <w:t>إ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شكال في</w:t>
      </w:r>
      <w:r w:rsidR="0017308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86366E">
        <w:rPr>
          <w:rFonts w:ascii="Traditional Arabic" w:hAnsi="Traditional Arabic" w:cs="Traditional Arabic" w:hint="cs"/>
          <w:sz w:val="34"/>
          <w:szCs w:val="34"/>
          <w:rtl/>
        </w:rPr>
        <w:t>أ</w:t>
      </w:r>
      <w:r w:rsidR="00E733D5">
        <w:rPr>
          <w:rFonts w:ascii="Traditional Arabic" w:hAnsi="Traditional Arabic" w:cs="Traditional Arabic"/>
          <w:sz w:val="34"/>
          <w:szCs w:val="34"/>
          <w:rtl/>
        </w:rPr>
        <w:t xml:space="preserve">ن النذر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من جملة العقود والعهود المأمور بالوفاء بها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وأن الوفاء بذلك من أعظم الق</w:t>
      </w:r>
      <w:r w:rsidR="0086366E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ر</w:t>
      </w:r>
      <w:r w:rsidR="0086366E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ب المثنى عليها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>.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F85355" w:rsidRDefault="00ED4803" w:rsidP="0086366E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وكفى بذلك مدح</w:t>
      </w:r>
      <w:r w:rsidR="0086366E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 وتعزيز</w:t>
      </w:r>
      <w:r w:rsidR="0086366E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 قوله تعالى</w:t>
      </w:r>
      <w:r w:rsidR="0086366E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86366E" w:rsidRPr="0086366E">
        <w:rPr>
          <w:rFonts w:ascii="Traditional Arabic" w:hAnsi="Traditional Arabic" w:cs="Traditional Arabic"/>
          <w:b/>
          <w:bCs/>
          <w:sz w:val="34"/>
          <w:szCs w:val="34"/>
          <w:rtl/>
        </w:rPr>
        <w:t>{</w:t>
      </w:r>
      <w:r w:rsidR="0086366E" w:rsidRPr="0086366E">
        <w:rPr>
          <w:rFonts w:ascii="Traditional Arabic" w:hAnsi="Traditional Arabic" w:cs="Traditional Arabic" w:hint="eastAsia"/>
          <w:b/>
          <w:bCs/>
          <w:sz w:val="34"/>
          <w:szCs w:val="34"/>
          <w:rtl/>
        </w:rPr>
        <w:t>يُوفُونَ</w:t>
      </w:r>
      <w:r w:rsidR="0086366E" w:rsidRPr="0086366E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86366E" w:rsidRPr="0086366E">
        <w:rPr>
          <w:rFonts w:ascii="Traditional Arabic" w:hAnsi="Traditional Arabic" w:cs="Traditional Arabic" w:hint="eastAsia"/>
          <w:b/>
          <w:bCs/>
          <w:sz w:val="34"/>
          <w:szCs w:val="34"/>
          <w:rtl/>
        </w:rPr>
        <w:t>بِالنَّذْرِ</w:t>
      </w:r>
      <w:r w:rsidR="0086366E" w:rsidRPr="0086366E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86366E" w:rsidRPr="0086366E">
        <w:rPr>
          <w:rFonts w:ascii="Traditional Arabic" w:hAnsi="Traditional Arabic" w:cs="Traditional Arabic" w:hint="eastAsia"/>
          <w:b/>
          <w:bCs/>
          <w:sz w:val="34"/>
          <w:szCs w:val="34"/>
          <w:rtl/>
        </w:rPr>
        <w:t>وَيَخَافُونَ</w:t>
      </w:r>
      <w:r w:rsidR="0086366E" w:rsidRPr="0086366E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86366E" w:rsidRPr="0086366E">
        <w:rPr>
          <w:rFonts w:ascii="Traditional Arabic" w:hAnsi="Traditional Arabic" w:cs="Traditional Arabic" w:hint="eastAsia"/>
          <w:b/>
          <w:bCs/>
          <w:sz w:val="34"/>
          <w:szCs w:val="34"/>
          <w:rtl/>
        </w:rPr>
        <w:t>يَوْمًا</w:t>
      </w:r>
      <w:r w:rsidR="0086366E" w:rsidRPr="0086366E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86366E" w:rsidRPr="0086366E">
        <w:rPr>
          <w:rFonts w:ascii="Traditional Arabic" w:hAnsi="Traditional Arabic" w:cs="Traditional Arabic" w:hint="eastAsia"/>
          <w:b/>
          <w:bCs/>
          <w:sz w:val="34"/>
          <w:szCs w:val="34"/>
          <w:rtl/>
        </w:rPr>
        <w:t>كَانَ</w:t>
      </w:r>
      <w:r w:rsidR="0086366E" w:rsidRPr="0086366E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86366E" w:rsidRPr="0086366E">
        <w:rPr>
          <w:rFonts w:ascii="Traditional Arabic" w:hAnsi="Traditional Arabic" w:cs="Traditional Arabic" w:hint="eastAsia"/>
          <w:b/>
          <w:bCs/>
          <w:sz w:val="34"/>
          <w:szCs w:val="34"/>
          <w:rtl/>
        </w:rPr>
        <w:t>شَرُّهُ</w:t>
      </w:r>
      <w:r w:rsidR="0086366E" w:rsidRPr="0086366E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86366E" w:rsidRPr="0086366E">
        <w:rPr>
          <w:rFonts w:ascii="Traditional Arabic" w:hAnsi="Traditional Arabic" w:cs="Traditional Arabic" w:hint="eastAsia"/>
          <w:b/>
          <w:bCs/>
          <w:sz w:val="34"/>
          <w:szCs w:val="34"/>
          <w:rtl/>
        </w:rPr>
        <w:t>مُسْتَطِيرًا</w:t>
      </w:r>
      <w:r w:rsidR="0086366E" w:rsidRPr="0086366E">
        <w:rPr>
          <w:rFonts w:ascii="Traditional Arabic" w:hAnsi="Traditional Arabic" w:cs="Traditional Arabic"/>
          <w:b/>
          <w:bCs/>
          <w:sz w:val="34"/>
          <w:szCs w:val="34"/>
          <w:rtl/>
        </w:rPr>
        <w:t>} [</w:t>
      </w:r>
      <w:r w:rsidR="0086366E" w:rsidRPr="0086366E">
        <w:rPr>
          <w:rFonts w:ascii="Traditional Arabic" w:hAnsi="Traditional Arabic" w:cs="Traditional Arabic" w:hint="eastAsia"/>
          <w:b/>
          <w:bCs/>
          <w:sz w:val="34"/>
          <w:szCs w:val="34"/>
          <w:rtl/>
        </w:rPr>
        <w:t>الإنسان</w:t>
      </w:r>
      <w:r w:rsidR="0086366E" w:rsidRPr="0086366E">
        <w:rPr>
          <w:rFonts w:ascii="Traditional Arabic" w:hAnsi="Traditional Arabic" w:cs="Traditional Arabic"/>
          <w:b/>
          <w:bCs/>
          <w:sz w:val="34"/>
          <w:szCs w:val="34"/>
          <w:rtl/>
        </w:rPr>
        <w:t>: 7]</w:t>
      </w:r>
      <w:r w:rsidR="0086366E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F85355" w:rsidRPr="00C662AA" w:rsidRDefault="00F85355">
      <w:pPr>
        <w:bidi w:val="0"/>
        <w:rPr>
          <w:rFonts w:cs="Traditional Arabic"/>
          <w:sz w:val="34"/>
          <w:szCs w:val="34"/>
        </w:rPr>
      </w:pPr>
      <w:r>
        <w:rPr>
          <w:rFonts w:ascii="Traditional Arabic" w:hAnsi="Traditional Arabic" w:cs="Traditional Arabic"/>
          <w:sz w:val="34"/>
          <w:szCs w:val="34"/>
          <w:rtl/>
        </w:rPr>
        <w:br w:type="page"/>
      </w:r>
    </w:p>
    <w:p w:rsidR="00BB75DA" w:rsidRPr="00B92884" w:rsidRDefault="00BB75DA" w:rsidP="009344C2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lastRenderedPageBreak/>
        <w:t>الفصل الثاني</w:t>
      </w:r>
      <w:r w:rsidR="00DE3B8B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وفيه مباحث</w:t>
      </w:r>
      <w:r w:rsidR="00DE3B8B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: </w:t>
      </w:r>
    </w:p>
    <w:p w:rsidR="002C44C7" w:rsidRPr="00B92884" w:rsidRDefault="00BB75DA" w:rsidP="009344C2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المبحث الأول</w:t>
      </w:r>
      <w:r w:rsidR="00DE3B8B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الأحكام الفقهية المستنبطة من الحديث</w:t>
      </w:r>
      <w:r w:rsidR="00BD343E"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="002C44C7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وفيه مطالب</w:t>
      </w:r>
      <w:r w:rsidR="00DE3B8B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: </w:t>
      </w:r>
    </w:p>
    <w:p w:rsidR="002C44C7" w:rsidRPr="00B92884" w:rsidRDefault="002C44C7" w:rsidP="009344C2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المطلب الأول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حكم النذر </w:t>
      </w:r>
    </w:p>
    <w:p w:rsidR="002C44C7" w:rsidRPr="00B92884" w:rsidRDefault="002C44C7" w:rsidP="009344C2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المطلب الثاني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أنواع النذر </w:t>
      </w:r>
    </w:p>
    <w:p w:rsidR="002C44C7" w:rsidRPr="00B92884" w:rsidRDefault="002C44C7" w:rsidP="009344C2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المطلب الثالث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قضاء النذر عن الميت </w:t>
      </w:r>
    </w:p>
    <w:p w:rsidR="00BB75DA" w:rsidRPr="00B92884" w:rsidRDefault="002C44C7" w:rsidP="00BD343E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ال</w:t>
      </w:r>
      <w:r w:rsidR="00BD343E">
        <w:rPr>
          <w:rFonts w:ascii="Traditional Arabic" w:hAnsi="Traditional Arabic" w:cs="Traditional Arabic" w:hint="cs"/>
          <w:sz w:val="34"/>
          <w:szCs w:val="34"/>
          <w:rtl/>
        </w:rPr>
        <w:t>م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طلب الرابع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العجز عن الوفاء بالنذر</w:t>
      </w:r>
    </w:p>
    <w:p w:rsidR="00BB75DA" w:rsidRPr="00B92884" w:rsidRDefault="00BB75DA" w:rsidP="009344C2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المبحث الثاني</w:t>
      </w:r>
      <w:r w:rsidR="00DE3B8B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الفوائد واللطائف المستنبطة من الحديث </w:t>
      </w:r>
    </w:p>
    <w:p w:rsidR="002C44C7" w:rsidRPr="00B92884" w:rsidRDefault="00BB75DA" w:rsidP="009344C2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2C44C7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المبحث الثالث</w:t>
      </w:r>
      <w:r w:rsidR="00DE3B8B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: </w:t>
      </w:r>
      <w:r w:rsidR="002C44C7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مسائل معاصرة تتعلق بالحديث</w:t>
      </w:r>
    </w:p>
    <w:p w:rsidR="002C44C7" w:rsidRPr="00B92884" w:rsidRDefault="002C44C7" w:rsidP="009344C2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المبحث الرابع</w:t>
      </w:r>
      <w:r w:rsidR="00DE3B8B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التعريف بالراوي الأدنى </w:t>
      </w:r>
    </w:p>
    <w:p w:rsidR="00BB75DA" w:rsidRDefault="002C44C7" w:rsidP="009344C2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المبحث الخامس</w:t>
      </w:r>
      <w:r w:rsidR="00DE3B8B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خلاصة البحث</w:t>
      </w:r>
      <w:r w:rsid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</w:p>
    <w:p w:rsidR="00F85355" w:rsidRPr="00B92884" w:rsidRDefault="00F85355" w:rsidP="009344C2">
      <w:pPr>
        <w:spacing w:after="0" w:line="240" w:lineRule="auto"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2C44C7" w:rsidRPr="00F84D5E" w:rsidRDefault="002C44C7" w:rsidP="00F84D5E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F84D5E">
        <w:rPr>
          <w:rFonts w:ascii="Traditional Arabic" w:hAnsi="Traditional Arabic" w:cs="Traditional Arabic"/>
          <w:b/>
          <w:bCs/>
          <w:sz w:val="34"/>
          <w:szCs w:val="34"/>
          <w:rtl/>
        </w:rPr>
        <w:t>المبحث الأول</w:t>
      </w:r>
      <w:r w:rsidR="00DE3B8B" w:rsidRPr="00F84D5E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: </w:t>
      </w:r>
      <w:r w:rsidRPr="00F84D5E">
        <w:rPr>
          <w:rFonts w:ascii="Traditional Arabic" w:hAnsi="Traditional Arabic" w:cs="Traditional Arabic"/>
          <w:b/>
          <w:bCs/>
          <w:sz w:val="34"/>
          <w:szCs w:val="34"/>
          <w:rtl/>
        </w:rPr>
        <w:t>الأحكام الفقهية المستنبطة من الحديث</w:t>
      </w:r>
      <w:r w:rsidR="00F84D5E"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="00B92884" w:rsidRPr="00F84D5E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Pr="00F84D5E">
        <w:rPr>
          <w:rFonts w:ascii="Traditional Arabic" w:hAnsi="Traditional Arabic" w:cs="Traditional Arabic"/>
          <w:b/>
          <w:bCs/>
          <w:sz w:val="34"/>
          <w:szCs w:val="34"/>
          <w:rtl/>
        </w:rPr>
        <w:t>وفيه مطالب</w:t>
      </w:r>
      <w:r w:rsidR="00DE3B8B" w:rsidRPr="00F84D5E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831DBE" w:rsidRPr="00F84D5E" w:rsidRDefault="002C44C7" w:rsidP="00F84D5E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F84D5E">
        <w:rPr>
          <w:rFonts w:ascii="Traditional Arabic" w:hAnsi="Traditional Arabic" w:cs="Traditional Arabic"/>
          <w:b/>
          <w:bCs/>
          <w:sz w:val="34"/>
          <w:szCs w:val="34"/>
          <w:rtl/>
        </w:rPr>
        <w:t>المطلب الأول</w:t>
      </w:r>
      <w:r w:rsidR="00DE3B8B" w:rsidRPr="00F84D5E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: </w:t>
      </w:r>
      <w:r w:rsidR="00831DBE" w:rsidRPr="00F84D5E">
        <w:rPr>
          <w:rFonts w:ascii="Traditional Arabic" w:hAnsi="Traditional Arabic" w:cs="Traditional Arabic"/>
          <w:b/>
          <w:bCs/>
          <w:sz w:val="34"/>
          <w:szCs w:val="34"/>
          <w:rtl/>
        </w:rPr>
        <w:t>حكم النذر</w:t>
      </w:r>
      <w:r w:rsidR="00DE3B8B" w:rsidRPr="00F84D5E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831DBE" w:rsidRPr="00B92884" w:rsidRDefault="00831DBE" w:rsidP="00F84D5E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اختلف الفقهاء في حكم النذر</w:t>
      </w:r>
      <w:r w:rsidR="00F84D5E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هل هو مباح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 أو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مكروه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 أو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حرام</w:t>
      </w:r>
      <w:r w:rsidR="00F84D5E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وللفقهاء في هذه المسألة ثلاثة أقوال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>:</w:t>
      </w:r>
    </w:p>
    <w:p w:rsidR="00831DBE" w:rsidRPr="00B92884" w:rsidRDefault="00831DBE" w:rsidP="00F84D5E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القول الأول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غير مستحب</w:t>
      </w:r>
      <w:r w:rsidR="00F84D5E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ومكروه</w:t>
      </w:r>
      <w:r w:rsidR="00F84D5E">
        <w:rPr>
          <w:rFonts w:ascii="Traditional Arabic" w:hAnsi="Traditional Arabic" w:cs="Traditional Arabic" w:hint="cs"/>
          <w:sz w:val="34"/>
          <w:szCs w:val="34"/>
          <w:rtl/>
        </w:rPr>
        <w:t>ٌ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ذهب إلى هذا الرأي الحنابلة</w:t>
      </w:r>
      <w:r w:rsidRPr="00B92884">
        <w:rPr>
          <w:rStyle w:val="a7"/>
          <w:rFonts w:ascii="Traditional Arabic" w:hAnsi="Traditional Arabic" w:cs="Traditional Arabic"/>
          <w:b/>
          <w:bCs/>
          <w:sz w:val="34"/>
          <w:szCs w:val="34"/>
          <w:rtl/>
        </w:rPr>
        <w:footnoteReference w:id="53"/>
      </w:r>
      <w:r w:rsidR="00F84D5E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وأكثر الشافعية </w:t>
      </w:r>
      <w:r w:rsidR="004057E6" w:rsidRPr="00B92884">
        <w:rPr>
          <w:rFonts w:ascii="Traditional Arabic" w:hAnsi="Traditional Arabic" w:cs="Traditional Arabic"/>
          <w:sz w:val="34"/>
          <w:szCs w:val="34"/>
          <w:rtl/>
        </w:rPr>
        <w:t>والمالكية</w:t>
      </w:r>
      <w:r w:rsidR="004057E6" w:rsidRPr="00B92884">
        <w:rPr>
          <w:rStyle w:val="a7"/>
          <w:rFonts w:ascii="Traditional Arabic" w:hAnsi="Traditional Arabic" w:cs="Traditional Arabic"/>
          <w:sz w:val="34"/>
          <w:szCs w:val="34"/>
          <w:rtl/>
        </w:rPr>
        <w:footnoteReference w:id="54"/>
      </w:r>
      <w:r w:rsidR="00F84D5E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4057E6" w:rsidRPr="00B92884" w:rsidRDefault="004057E6" w:rsidP="009344C2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القول الثاني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النذر قربة مشروعة</w:t>
      </w:r>
      <w:r w:rsidR="00F84D5E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وقال به القاضي والمتولي والغزالي والرافعي من الشافعية</w:t>
      </w:r>
      <w:r w:rsidR="00F84D5E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وقال به الحنفية</w:t>
      </w:r>
      <w:r w:rsidRPr="00B92884">
        <w:rPr>
          <w:rStyle w:val="a7"/>
          <w:rFonts w:ascii="Traditional Arabic" w:hAnsi="Traditional Arabic" w:cs="Traditional Arabic"/>
          <w:sz w:val="34"/>
          <w:szCs w:val="34"/>
          <w:rtl/>
        </w:rPr>
        <w:footnoteReference w:id="55"/>
      </w:r>
      <w:r w:rsidR="00F84D5E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52516F" w:rsidRPr="00B92884" w:rsidRDefault="0052516F" w:rsidP="00F84D5E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القول الثالث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النذر حرام</w:t>
      </w:r>
      <w:r w:rsidR="00F84D5E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وقال به الصنعاني</w:t>
      </w:r>
      <w:r w:rsidRPr="00B92884">
        <w:rPr>
          <w:rStyle w:val="a7"/>
          <w:rFonts w:ascii="Traditional Arabic" w:hAnsi="Traditional Arabic" w:cs="Traditional Arabic"/>
          <w:b/>
          <w:bCs/>
          <w:sz w:val="34"/>
          <w:szCs w:val="34"/>
          <w:rtl/>
        </w:rPr>
        <w:footnoteReference w:id="56"/>
      </w:r>
      <w:r w:rsidR="00F84D5E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E65CEC" w:rsidRPr="00B92884" w:rsidRDefault="0052516F" w:rsidP="00F84D5E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lastRenderedPageBreak/>
        <w:t>أدلة أصحاب القول الأول "كراهة النذر"</w:t>
      </w:r>
      <w:r w:rsidR="00DE3B8B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52516F" w:rsidRPr="00F84D5E" w:rsidRDefault="00F84D5E" w:rsidP="002B2532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</w:rPr>
      </w:pPr>
      <w:r w:rsidRPr="00F84D5E">
        <w:rPr>
          <w:rFonts w:ascii="Traditional Arabic" w:hAnsi="Traditional Arabic" w:cs="Traditional Arabic" w:hint="cs"/>
          <w:sz w:val="34"/>
          <w:szCs w:val="34"/>
          <w:rtl/>
        </w:rPr>
        <w:t xml:space="preserve">1- </w:t>
      </w:r>
      <w:r w:rsidR="002B2532">
        <w:rPr>
          <w:rFonts w:ascii="Traditional Arabic" w:hAnsi="Traditional Arabic" w:cs="Traditional Arabic" w:hint="cs"/>
          <w:sz w:val="34"/>
          <w:szCs w:val="34"/>
          <w:rtl/>
        </w:rPr>
        <w:t>ما</w:t>
      </w:r>
      <w:r w:rsidR="0052516F" w:rsidRPr="00F84D5E">
        <w:rPr>
          <w:rFonts w:ascii="Traditional Arabic" w:hAnsi="Traditional Arabic" w:cs="Traditional Arabic"/>
          <w:sz w:val="34"/>
          <w:szCs w:val="34"/>
          <w:rtl/>
        </w:rPr>
        <w:t xml:space="preserve"> رواه ابن عمر</w:t>
      </w:r>
      <w:r w:rsidR="00B92884" w:rsidRPr="00F84D5E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B92884" w:rsidRPr="00F84D5E">
        <w:rPr>
          <w:rFonts w:ascii="Traditional Arabic" w:hAnsi="Traditional Arabic" w:cs="Traditional Arabic"/>
          <w:b/>
          <w:bCs/>
          <w:sz w:val="34"/>
          <w:szCs w:val="34"/>
          <w:rtl/>
        </w:rPr>
        <w:t>رضي الله عنه</w:t>
      </w:r>
      <w:r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ما</w:t>
      </w:r>
      <w:r>
        <w:rPr>
          <w:rFonts w:ascii="Traditional Arabic" w:hAnsi="Traditional Arabic" w:cs="Traditional Arabic" w:hint="eastAsia"/>
          <w:b/>
          <w:bCs/>
          <w:sz w:val="34"/>
          <w:szCs w:val="34"/>
          <w:rtl/>
        </w:rPr>
        <w:t>،</w:t>
      </w:r>
      <w:r w:rsidR="0052516F" w:rsidRPr="00F84D5E">
        <w:rPr>
          <w:rFonts w:ascii="Traditional Arabic" w:hAnsi="Traditional Arabic" w:cs="Traditional Arabic"/>
          <w:sz w:val="34"/>
          <w:szCs w:val="34"/>
          <w:rtl/>
        </w:rPr>
        <w:t xml:space="preserve"> عن النبي</w:t>
      </w:r>
      <w:r w:rsidR="00DE3B8B" w:rsidRPr="00F84D5E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DE3B8B" w:rsidRPr="00F84D5E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صلى الله عليه وسلم </w:t>
      </w:r>
      <w:r w:rsidR="0052516F" w:rsidRPr="00F84D5E">
        <w:rPr>
          <w:rFonts w:ascii="Traditional Arabic" w:hAnsi="Traditional Arabic" w:cs="Traditional Arabic"/>
          <w:sz w:val="34"/>
          <w:szCs w:val="34"/>
          <w:rtl/>
        </w:rPr>
        <w:t>أنه نهى عن النذر</w:t>
      </w:r>
      <w:r>
        <w:rPr>
          <w:rFonts w:ascii="Traditional Arabic" w:hAnsi="Traditional Arabic" w:cs="Traditional Arabic"/>
          <w:sz w:val="34"/>
          <w:szCs w:val="34"/>
          <w:rtl/>
        </w:rPr>
        <w:t>،</w:t>
      </w:r>
      <w:r w:rsidR="0052516F" w:rsidRPr="00F84D5E">
        <w:rPr>
          <w:rFonts w:ascii="Traditional Arabic" w:hAnsi="Traditional Arabic" w:cs="Traditional Arabic"/>
          <w:sz w:val="34"/>
          <w:szCs w:val="34"/>
          <w:rtl/>
        </w:rPr>
        <w:t xml:space="preserve"> وأنه قال</w:t>
      </w:r>
      <w:r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52516F" w:rsidRPr="00F84D5E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>
        <w:rPr>
          <w:rFonts w:ascii="Traditional Arabic" w:hAnsi="Traditional Arabic" w:cs="Traditional Arabic"/>
          <w:sz w:val="34"/>
          <w:szCs w:val="34"/>
          <w:rtl/>
        </w:rPr>
        <w:t>((</w:t>
      </w:r>
      <w:r w:rsidR="0052516F" w:rsidRPr="00F84D5E">
        <w:rPr>
          <w:rFonts w:ascii="Traditional Arabic" w:hAnsi="Traditional Arabic" w:cs="Traditional Arabic"/>
          <w:sz w:val="34"/>
          <w:szCs w:val="34"/>
          <w:rtl/>
        </w:rPr>
        <w:t>لا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="0052516F" w:rsidRPr="00F84D5E">
        <w:rPr>
          <w:rFonts w:ascii="Traditional Arabic" w:hAnsi="Traditional Arabic" w:cs="Traditional Arabic"/>
          <w:sz w:val="34"/>
          <w:szCs w:val="34"/>
          <w:rtl/>
        </w:rPr>
        <w:t>يأتي بخير</w:t>
      </w:r>
      <w:r w:rsidR="00DE3B8B" w:rsidRPr="00F84D5E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52516F" w:rsidRPr="00F84D5E">
        <w:rPr>
          <w:rFonts w:ascii="Traditional Arabic" w:hAnsi="Traditional Arabic" w:cs="Traditional Arabic"/>
          <w:sz w:val="34"/>
          <w:szCs w:val="34"/>
          <w:rtl/>
        </w:rPr>
        <w:t>وإنما يستخرج به من البخيل</w:t>
      </w:r>
      <w:r>
        <w:rPr>
          <w:rFonts w:ascii="Traditional Arabic" w:hAnsi="Traditional Arabic" w:cs="Traditional Arabic"/>
          <w:sz w:val="34"/>
          <w:szCs w:val="34"/>
          <w:rtl/>
        </w:rPr>
        <w:t>))</w:t>
      </w:r>
      <w:r>
        <w:rPr>
          <w:rFonts w:ascii="Traditional Arabic" w:hAnsi="Traditional Arabic" w:cs="Traditional Arabic" w:hint="cs"/>
          <w:sz w:val="34"/>
          <w:szCs w:val="34"/>
          <w:rtl/>
        </w:rPr>
        <w:t>؛</w:t>
      </w:r>
      <w:r w:rsidR="0052516F" w:rsidRPr="00F84D5E">
        <w:rPr>
          <w:rFonts w:ascii="Traditional Arabic" w:hAnsi="Traditional Arabic" w:cs="Traditional Arabic"/>
          <w:sz w:val="34"/>
          <w:szCs w:val="34"/>
          <w:rtl/>
        </w:rPr>
        <w:t xml:space="preserve"> متفق عليه</w:t>
      </w:r>
      <w:r>
        <w:rPr>
          <w:rFonts w:ascii="Traditional Arabic" w:hAnsi="Traditional Arabic" w:cs="Traditional Arabic"/>
          <w:sz w:val="34"/>
          <w:szCs w:val="34"/>
          <w:rtl/>
        </w:rPr>
        <w:t>،</w:t>
      </w:r>
      <w:r w:rsidR="0052516F" w:rsidRPr="00F84D5E">
        <w:rPr>
          <w:rFonts w:ascii="Traditional Arabic" w:hAnsi="Traditional Arabic" w:cs="Traditional Arabic"/>
          <w:sz w:val="34"/>
          <w:szCs w:val="34"/>
          <w:rtl/>
        </w:rPr>
        <w:t xml:space="preserve"> وهذا نهي كراهة لا نهي تحريم</w:t>
      </w:r>
      <w:r>
        <w:rPr>
          <w:rFonts w:ascii="Traditional Arabic" w:hAnsi="Traditional Arabic" w:cs="Traditional Arabic"/>
          <w:sz w:val="34"/>
          <w:szCs w:val="34"/>
          <w:rtl/>
        </w:rPr>
        <w:t>؛</w:t>
      </w:r>
      <w:r w:rsidR="0052516F" w:rsidRPr="00F84D5E">
        <w:rPr>
          <w:rFonts w:ascii="Traditional Arabic" w:hAnsi="Traditional Arabic" w:cs="Traditional Arabic"/>
          <w:sz w:val="34"/>
          <w:szCs w:val="34"/>
          <w:rtl/>
        </w:rPr>
        <w:t xml:space="preserve"> لأنه لو كان حرام</w:t>
      </w:r>
      <w:r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="0052516F" w:rsidRPr="00F84D5E">
        <w:rPr>
          <w:rFonts w:ascii="Traditional Arabic" w:hAnsi="Traditional Arabic" w:cs="Traditional Arabic"/>
          <w:sz w:val="34"/>
          <w:szCs w:val="34"/>
          <w:rtl/>
        </w:rPr>
        <w:t>ا ل</w:t>
      </w:r>
      <w:r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52516F" w:rsidRPr="00F84D5E">
        <w:rPr>
          <w:rFonts w:ascii="Traditional Arabic" w:hAnsi="Traditional Arabic" w:cs="Traditional Arabic"/>
          <w:sz w:val="34"/>
          <w:szCs w:val="34"/>
          <w:rtl/>
        </w:rPr>
        <w:t>م</w:t>
      </w:r>
      <w:r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52516F" w:rsidRPr="00F84D5E">
        <w:rPr>
          <w:rFonts w:ascii="Traditional Arabic" w:hAnsi="Traditional Arabic" w:cs="Traditional Arabic"/>
          <w:sz w:val="34"/>
          <w:szCs w:val="34"/>
          <w:rtl/>
        </w:rPr>
        <w:t>ا مدح الموفين به</w:t>
      </w:r>
      <w:r>
        <w:rPr>
          <w:rFonts w:ascii="Traditional Arabic" w:hAnsi="Traditional Arabic" w:cs="Traditional Arabic"/>
          <w:sz w:val="34"/>
          <w:szCs w:val="34"/>
          <w:rtl/>
        </w:rPr>
        <w:t>؛</w:t>
      </w:r>
      <w:r w:rsidR="0052516F" w:rsidRPr="00F84D5E">
        <w:rPr>
          <w:rFonts w:ascii="Traditional Arabic" w:hAnsi="Traditional Arabic" w:cs="Traditional Arabic"/>
          <w:sz w:val="34"/>
          <w:szCs w:val="34"/>
          <w:rtl/>
        </w:rPr>
        <w:t xml:space="preserve"> لأن ذنبهم في ارتكاب المحرم أشد من طاعتهم في وفائه</w:t>
      </w:r>
      <w:r>
        <w:rPr>
          <w:rFonts w:ascii="Traditional Arabic" w:hAnsi="Traditional Arabic" w:cs="Traditional Arabic"/>
          <w:sz w:val="34"/>
          <w:szCs w:val="34"/>
          <w:rtl/>
        </w:rPr>
        <w:t>،</w:t>
      </w:r>
      <w:r w:rsidR="0052516F" w:rsidRPr="00F84D5E">
        <w:rPr>
          <w:rFonts w:ascii="Traditional Arabic" w:hAnsi="Traditional Arabic" w:cs="Traditional Arabic"/>
          <w:sz w:val="34"/>
          <w:szCs w:val="34"/>
          <w:rtl/>
        </w:rPr>
        <w:t xml:space="preserve"> ول</w:t>
      </w:r>
      <w:r>
        <w:rPr>
          <w:rFonts w:ascii="Traditional Arabic" w:hAnsi="Traditional Arabic" w:cs="Traditional Arabic" w:hint="cs"/>
          <w:sz w:val="34"/>
          <w:szCs w:val="34"/>
          <w:rtl/>
        </w:rPr>
        <w:t>أ</w:t>
      </w:r>
      <w:r w:rsidR="00E733D5" w:rsidRPr="00F84D5E">
        <w:rPr>
          <w:rFonts w:ascii="Traditional Arabic" w:hAnsi="Traditional Arabic" w:cs="Traditional Arabic"/>
          <w:sz w:val="34"/>
          <w:szCs w:val="34"/>
          <w:rtl/>
        </w:rPr>
        <w:t xml:space="preserve">ن النذر </w:t>
      </w:r>
      <w:r w:rsidR="0052516F" w:rsidRPr="00F84D5E">
        <w:rPr>
          <w:rFonts w:ascii="Traditional Arabic" w:hAnsi="Traditional Arabic" w:cs="Traditional Arabic"/>
          <w:sz w:val="34"/>
          <w:szCs w:val="34"/>
          <w:rtl/>
        </w:rPr>
        <w:t>لو كان مستحب</w:t>
      </w:r>
      <w:r>
        <w:rPr>
          <w:rFonts w:ascii="Traditional Arabic" w:hAnsi="Traditional Arabic" w:cs="Traditional Arabic" w:hint="cs"/>
          <w:sz w:val="34"/>
          <w:szCs w:val="34"/>
          <w:rtl/>
        </w:rPr>
        <w:t>ًّ</w:t>
      </w:r>
      <w:r w:rsidR="0052516F" w:rsidRPr="00F84D5E">
        <w:rPr>
          <w:rFonts w:ascii="Traditional Arabic" w:hAnsi="Traditional Arabic" w:cs="Traditional Arabic"/>
          <w:sz w:val="34"/>
          <w:szCs w:val="34"/>
          <w:rtl/>
        </w:rPr>
        <w:t>ا لفعله النبي</w:t>
      </w:r>
      <w:r w:rsidR="00DE3B8B" w:rsidRPr="00F84D5E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DE3B8B" w:rsidRPr="00F84D5E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صلى الله عليه وسلم </w:t>
      </w:r>
      <w:r w:rsidR="0052516F" w:rsidRPr="00F84D5E">
        <w:rPr>
          <w:rFonts w:ascii="Traditional Arabic" w:hAnsi="Traditional Arabic" w:cs="Traditional Arabic"/>
          <w:sz w:val="34"/>
          <w:szCs w:val="34"/>
          <w:rtl/>
        </w:rPr>
        <w:t>وأفاضل أصحابه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رضي الله عنهم"</w:t>
      </w:r>
      <w:r w:rsidR="0052516F" w:rsidRPr="00B92884">
        <w:rPr>
          <w:rStyle w:val="a7"/>
          <w:rFonts w:ascii="Traditional Arabic" w:hAnsi="Traditional Arabic" w:cs="Traditional Arabic"/>
          <w:b/>
          <w:bCs/>
          <w:sz w:val="34"/>
          <w:szCs w:val="34"/>
          <w:rtl/>
        </w:rPr>
        <w:footnoteReference w:id="57"/>
      </w:r>
      <w:r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52516F" w:rsidRPr="00F84D5E" w:rsidRDefault="00F84D5E" w:rsidP="00F84D5E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84D5E">
        <w:rPr>
          <w:rFonts w:ascii="Traditional Arabic" w:hAnsi="Traditional Arabic" w:cs="Traditional Arabic" w:hint="cs"/>
          <w:sz w:val="34"/>
          <w:szCs w:val="34"/>
          <w:rtl/>
        </w:rPr>
        <w:t xml:space="preserve">2- </w:t>
      </w:r>
      <w:r w:rsidR="000617D0" w:rsidRPr="00F84D5E">
        <w:rPr>
          <w:rFonts w:ascii="Traditional Arabic" w:hAnsi="Traditional Arabic" w:cs="Traditional Arabic"/>
          <w:sz w:val="34"/>
          <w:szCs w:val="34"/>
          <w:rtl/>
        </w:rPr>
        <w:t xml:space="preserve">ما </w:t>
      </w:r>
      <w:r w:rsidR="009C4827" w:rsidRPr="00F84D5E">
        <w:rPr>
          <w:rFonts w:ascii="Traditional Arabic" w:hAnsi="Traditional Arabic" w:cs="Traditional Arabic"/>
          <w:sz w:val="34"/>
          <w:szCs w:val="34"/>
          <w:rtl/>
        </w:rPr>
        <w:t>رواه أبو</w:t>
      </w:r>
      <w:r w:rsidR="004C0070" w:rsidRPr="00F84D5E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0617D0" w:rsidRPr="00F84D5E">
        <w:rPr>
          <w:rFonts w:ascii="Traditional Arabic" w:hAnsi="Traditional Arabic" w:cs="Traditional Arabic"/>
          <w:sz w:val="34"/>
          <w:szCs w:val="34"/>
          <w:rtl/>
        </w:rPr>
        <w:t>هريرة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رضي الله عنه</w:t>
      </w:r>
      <w:r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="000617D0" w:rsidRPr="00F84D5E">
        <w:rPr>
          <w:rFonts w:ascii="Traditional Arabic" w:hAnsi="Traditional Arabic" w:cs="Traditional Arabic"/>
          <w:sz w:val="34"/>
          <w:szCs w:val="34"/>
          <w:rtl/>
        </w:rPr>
        <w:t>عن النبي</w:t>
      </w:r>
      <w:r w:rsidR="00DE3B8B" w:rsidRPr="00F84D5E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DE3B8B" w:rsidRPr="00F84D5E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صلى الله عليه وسلم </w:t>
      </w:r>
      <w:r w:rsidR="000617D0" w:rsidRPr="00F84D5E">
        <w:rPr>
          <w:rFonts w:ascii="Traditional Arabic" w:hAnsi="Traditional Arabic" w:cs="Traditional Arabic"/>
          <w:sz w:val="34"/>
          <w:szCs w:val="34"/>
          <w:rtl/>
        </w:rPr>
        <w:t>قال</w:t>
      </w:r>
      <w:r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B92884" w:rsidRPr="00F84D5E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>
        <w:rPr>
          <w:rFonts w:ascii="Traditional Arabic" w:hAnsi="Traditional Arabic" w:cs="Traditional Arabic"/>
          <w:b/>
          <w:bCs/>
          <w:sz w:val="34"/>
          <w:szCs w:val="34"/>
          <w:rtl/>
        </w:rPr>
        <w:t>((</w:t>
      </w:r>
      <w:r w:rsidR="000617D0" w:rsidRPr="00F84D5E">
        <w:rPr>
          <w:rFonts w:ascii="Traditional Arabic" w:hAnsi="Traditional Arabic" w:cs="Traditional Arabic"/>
          <w:b/>
          <w:bCs/>
          <w:sz w:val="34"/>
          <w:szCs w:val="34"/>
          <w:rtl/>
        </w:rPr>
        <w:t>لا تنذروا</w:t>
      </w:r>
      <w:r>
        <w:rPr>
          <w:rFonts w:ascii="Traditional Arabic" w:hAnsi="Traditional Arabic" w:cs="Traditional Arabic"/>
          <w:b/>
          <w:bCs/>
          <w:sz w:val="34"/>
          <w:szCs w:val="34"/>
          <w:rtl/>
        </w:rPr>
        <w:t>؛</w:t>
      </w:r>
      <w:r w:rsidR="000617D0" w:rsidRPr="00F84D5E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فإن النذر لا يغني من القدر </w:t>
      </w:r>
      <w:r w:rsidR="0049618E" w:rsidRPr="00F84D5E">
        <w:rPr>
          <w:rFonts w:ascii="Traditional Arabic" w:hAnsi="Traditional Arabic" w:cs="Traditional Arabic"/>
          <w:b/>
          <w:bCs/>
          <w:sz w:val="34"/>
          <w:szCs w:val="34"/>
          <w:rtl/>
        </w:rPr>
        <w:t>شيئًا</w:t>
      </w:r>
      <w:r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="000617D0" w:rsidRPr="00F84D5E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وإنما يستخرج به من البخيل</w:t>
      </w:r>
      <w:r>
        <w:rPr>
          <w:rFonts w:ascii="Traditional Arabic" w:hAnsi="Traditional Arabic" w:cs="Traditional Arabic"/>
          <w:b/>
          <w:bCs/>
          <w:sz w:val="34"/>
          <w:szCs w:val="34"/>
          <w:rtl/>
        </w:rPr>
        <w:t>))</w:t>
      </w:r>
      <w:r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.</w:t>
      </w:r>
    </w:p>
    <w:p w:rsidR="00E65CEC" w:rsidRPr="00B92884" w:rsidRDefault="000617D0" w:rsidP="00F84D5E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أدلة أصحاب ال</w:t>
      </w:r>
      <w:r w:rsidR="00F84D5E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ق</w:t>
      </w: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ول الثاني "قربة مشروعة"</w:t>
      </w:r>
      <w:r w:rsidR="00DE3B8B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017264" w:rsidRPr="00B92884" w:rsidRDefault="00F84D5E" w:rsidP="005B17F3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</w:rPr>
      </w:pPr>
      <w:r>
        <w:rPr>
          <w:rFonts w:ascii="Traditional Arabic" w:hAnsi="Traditional Arabic" w:cs="Traditional Arabic" w:hint="cs"/>
          <w:sz w:val="34"/>
          <w:szCs w:val="34"/>
          <w:rtl/>
        </w:rPr>
        <w:t xml:space="preserve">* </w:t>
      </w:r>
      <w:r w:rsidR="00F21DEA" w:rsidRPr="005B17F3">
        <w:rPr>
          <w:rFonts w:ascii="Traditional Arabic" w:hAnsi="Traditional Arabic" w:cs="Traditional Arabic" w:hint="cs"/>
          <w:sz w:val="34"/>
          <w:szCs w:val="34"/>
          <w:rtl/>
        </w:rPr>
        <w:t>استدل</w:t>
      </w:r>
      <w:r w:rsidR="000617D0" w:rsidRPr="005B17F3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0617D0" w:rsidRPr="00B92884">
        <w:rPr>
          <w:rFonts w:ascii="Traditional Arabic" w:hAnsi="Traditional Arabic" w:cs="Traditional Arabic"/>
          <w:sz w:val="34"/>
          <w:szCs w:val="34"/>
          <w:rtl/>
        </w:rPr>
        <w:t>أصحاب القول الثاني بعموم النصوص التي تأمر بالوفاء بالنذر</w:t>
      </w:r>
      <w:r w:rsidR="000617D0" w:rsidRPr="005B17F3">
        <w:rPr>
          <w:rtl/>
        </w:rPr>
        <w:footnoteReference w:id="58"/>
      </w:r>
      <w:r w:rsidR="00F21DEA">
        <w:rPr>
          <w:rFonts w:ascii="Traditional Arabic" w:hAnsi="Traditional Arabic" w:cs="Traditional Arabic"/>
          <w:sz w:val="34"/>
          <w:szCs w:val="34"/>
          <w:rtl/>
        </w:rPr>
        <w:t>؛</w:t>
      </w:r>
      <w:r w:rsidR="00C050E3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0617D0" w:rsidRPr="00B92884">
        <w:rPr>
          <w:rFonts w:ascii="Traditional Arabic" w:hAnsi="Traditional Arabic" w:cs="Traditional Arabic"/>
          <w:sz w:val="34"/>
          <w:szCs w:val="34"/>
          <w:rtl/>
        </w:rPr>
        <w:t>قال ابن الأثير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>:</w:t>
      </w:r>
      <w:r w:rsidR="0017308A">
        <w:rPr>
          <w:rFonts w:ascii="Traditional Arabic" w:hAnsi="Traditional Arabic" w:cs="Traditional Arabic"/>
          <w:sz w:val="34"/>
          <w:szCs w:val="34"/>
          <w:rtl/>
        </w:rPr>
        <w:t xml:space="preserve"> (</w:t>
      </w:r>
      <w:r w:rsidR="00C050E3" w:rsidRPr="00B92884">
        <w:rPr>
          <w:rFonts w:ascii="Traditional Arabic" w:hAnsi="Traditional Arabic" w:cs="Traditional Arabic"/>
          <w:sz w:val="34"/>
          <w:szCs w:val="34"/>
          <w:rtl/>
        </w:rPr>
        <w:t>وقد تكرر في أحاديثه ذكر النهي عنه</w:t>
      </w:r>
      <w:r w:rsidR="000B5B9F">
        <w:rPr>
          <w:rFonts w:ascii="Traditional Arabic" w:hAnsi="Traditional Arabic" w:cs="Traditional Arabic"/>
          <w:sz w:val="34"/>
          <w:szCs w:val="34"/>
          <w:rtl/>
        </w:rPr>
        <w:t>،</w:t>
      </w:r>
      <w:r w:rsidR="00C050E3" w:rsidRPr="00B92884">
        <w:rPr>
          <w:rFonts w:ascii="Traditional Arabic" w:hAnsi="Traditional Arabic" w:cs="Traditional Arabic"/>
          <w:sz w:val="34"/>
          <w:szCs w:val="34"/>
          <w:rtl/>
        </w:rPr>
        <w:t xml:space="preserve"> وهو تأكيد لأمره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C050E3" w:rsidRPr="00B92884">
        <w:rPr>
          <w:rFonts w:ascii="Traditional Arabic" w:hAnsi="Traditional Arabic" w:cs="Traditional Arabic"/>
          <w:sz w:val="34"/>
          <w:szCs w:val="34"/>
          <w:rtl/>
        </w:rPr>
        <w:t>وتحذير عن التهاون به بعد إيجابه</w:t>
      </w:r>
      <w:r w:rsidR="00DE3B8B" w:rsidRPr="00055B2E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C050E3" w:rsidRPr="00055B2E">
        <w:rPr>
          <w:rFonts w:ascii="Traditional Arabic" w:hAnsi="Traditional Arabic" w:cs="Traditional Arabic"/>
          <w:sz w:val="34"/>
          <w:szCs w:val="34"/>
          <w:rtl/>
        </w:rPr>
        <w:t>ولو كان معناه الزجر عنه حتى لا يفعل</w:t>
      </w:r>
      <w:r w:rsidR="00DE3B8B" w:rsidRPr="00055B2E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C050E3" w:rsidRPr="00055B2E">
        <w:rPr>
          <w:rFonts w:ascii="Traditional Arabic" w:hAnsi="Traditional Arabic" w:cs="Traditional Arabic"/>
          <w:sz w:val="34"/>
          <w:szCs w:val="34"/>
          <w:rtl/>
        </w:rPr>
        <w:t>لكان في ذلك إبطال لحكمه</w:t>
      </w:r>
      <w:r w:rsidR="00DE3B8B" w:rsidRPr="00055B2E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C050E3" w:rsidRPr="00055B2E">
        <w:rPr>
          <w:rFonts w:ascii="Traditional Arabic" w:hAnsi="Traditional Arabic" w:cs="Traditional Arabic"/>
          <w:sz w:val="34"/>
          <w:szCs w:val="34"/>
          <w:rtl/>
        </w:rPr>
        <w:t>وإسقاط لزوم الوفاء به</w:t>
      </w:r>
      <w:r w:rsidR="000B5B9F" w:rsidRPr="00055B2E">
        <w:rPr>
          <w:rFonts w:ascii="Traditional Arabic" w:hAnsi="Traditional Arabic" w:cs="Traditional Arabic"/>
          <w:sz w:val="34"/>
          <w:szCs w:val="34"/>
          <w:rtl/>
        </w:rPr>
        <w:t>؛</w:t>
      </w:r>
      <w:r w:rsidR="00DE3B8B" w:rsidRPr="00055B2E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0B5B9F" w:rsidRPr="00055B2E">
        <w:rPr>
          <w:rFonts w:ascii="Traditional Arabic" w:hAnsi="Traditional Arabic" w:cs="Traditional Arabic" w:hint="cs"/>
          <w:sz w:val="34"/>
          <w:szCs w:val="34"/>
          <w:rtl/>
        </w:rPr>
        <w:t>إ</w:t>
      </w:r>
      <w:r w:rsidR="00C050E3" w:rsidRPr="00055B2E">
        <w:rPr>
          <w:rFonts w:ascii="Traditional Arabic" w:hAnsi="Traditional Arabic" w:cs="Traditional Arabic"/>
          <w:sz w:val="34"/>
          <w:szCs w:val="34"/>
          <w:rtl/>
        </w:rPr>
        <w:t>ذ كان</w:t>
      </w:r>
      <w:r w:rsidR="00C050E3" w:rsidRPr="00B92884">
        <w:rPr>
          <w:rFonts w:ascii="Traditional Arabic" w:hAnsi="Traditional Arabic" w:cs="Traditional Arabic"/>
          <w:sz w:val="34"/>
          <w:szCs w:val="34"/>
          <w:rtl/>
        </w:rPr>
        <w:t xml:space="preserve"> بالنهي يصير معصي</w:t>
      </w:r>
      <w:r w:rsidR="000B5B9F">
        <w:rPr>
          <w:rFonts w:ascii="Traditional Arabic" w:hAnsi="Traditional Arabic" w:cs="Traditional Arabic" w:hint="cs"/>
          <w:sz w:val="34"/>
          <w:szCs w:val="34"/>
          <w:rtl/>
        </w:rPr>
        <w:t>ة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C050E3" w:rsidRPr="00B92884">
        <w:rPr>
          <w:rFonts w:ascii="Traditional Arabic" w:hAnsi="Traditional Arabic" w:cs="Traditional Arabic"/>
          <w:sz w:val="34"/>
          <w:szCs w:val="34"/>
          <w:rtl/>
        </w:rPr>
        <w:t>فلا يلزم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C050E3" w:rsidRPr="00B92884">
        <w:rPr>
          <w:rFonts w:ascii="Traditional Arabic" w:hAnsi="Traditional Arabic" w:cs="Traditional Arabic"/>
          <w:sz w:val="34"/>
          <w:szCs w:val="34"/>
          <w:rtl/>
        </w:rPr>
        <w:t>وإنما وجه الحديث أنه قد أعلمهم أن ذلك أمر لا يجر لهم في العاجل نفع</w:t>
      </w:r>
      <w:r w:rsidR="000B5B9F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="00C050E3" w:rsidRPr="00B92884">
        <w:rPr>
          <w:rFonts w:ascii="Traditional Arabic" w:hAnsi="Traditional Arabic" w:cs="Traditional Arabic"/>
          <w:sz w:val="34"/>
          <w:szCs w:val="34"/>
          <w:rtl/>
        </w:rPr>
        <w:t>ا</w:t>
      </w:r>
      <w:r w:rsidR="000B5B9F">
        <w:rPr>
          <w:rFonts w:ascii="Traditional Arabic" w:hAnsi="Traditional Arabic" w:cs="Traditional Arabic"/>
          <w:sz w:val="34"/>
          <w:szCs w:val="34"/>
          <w:rtl/>
        </w:rPr>
        <w:t>،</w:t>
      </w:r>
      <w:r w:rsidR="00C050E3" w:rsidRPr="00B92884">
        <w:rPr>
          <w:rFonts w:ascii="Traditional Arabic" w:hAnsi="Traditional Arabic" w:cs="Traditional Arabic"/>
          <w:sz w:val="34"/>
          <w:szCs w:val="34"/>
          <w:rtl/>
        </w:rPr>
        <w:t xml:space="preserve"> ولا يصرف عنهم ضر</w:t>
      </w:r>
      <w:r w:rsidR="000B5B9F">
        <w:rPr>
          <w:rFonts w:ascii="Traditional Arabic" w:hAnsi="Traditional Arabic" w:cs="Traditional Arabic" w:hint="cs"/>
          <w:sz w:val="34"/>
          <w:szCs w:val="34"/>
          <w:rtl/>
        </w:rPr>
        <w:t>ًّ</w:t>
      </w:r>
      <w:r w:rsidR="00C050E3" w:rsidRPr="00B92884">
        <w:rPr>
          <w:rFonts w:ascii="Traditional Arabic" w:hAnsi="Traditional Arabic" w:cs="Traditional Arabic"/>
          <w:sz w:val="34"/>
          <w:szCs w:val="34"/>
          <w:rtl/>
        </w:rPr>
        <w:t>ا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C050E3" w:rsidRPr="00B92884">
        <w:rPr>
          <w:rFonts w:ascii="Traditional Arabic" w:hAnsi="Traditional Arabic" w:cs="Traditional Arabic"/>
          <w:sz w:val="34"/>
          <w:szCs w:val="34"/>
          <w:rtl/>
        </w:rPr>
        <w:t>ولا يرد قضاء</w:t>
      </w:r>
      <w:r w:rsidR="000B5B9F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="000B5B9F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="00C050E3" w:rsidRPr="00B92884">
        <w:rPr>
          <w:rFonts w:ascii="Traditional Arabic" w:hAnsi="Traditional Arabic" w:cs="Traditional Arabic"/>
          <w:sz w:val="34"/>
          <w:szCs w:val="34"/>
          <w:rtl/>
        </w:rPr>
        <w:t xml:space="preserve"> فقال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0B5B9F">
        <w:rPr>
          <w:rFonts w:ascii="Traditional Arabic" w:hAnsi="Traditional Arabic" w:cs="Traditional Arabic"/>
          <w:sz w:val="34"/>
          <w:szCs w:val="34"/>
          <w:rtl/>
        </w:rPr>
        <w:t>((</w:t>
      </w:r>
      <w:r w:rsidR="00C050E3" w:rsidRPr="00B92884">
        <w:rPr>
          <w:rFonts w:ascii="Traditional Arabic" w:hAnsi="Traditional Arabic" w:cs="Traditional Arabic"/>
          <w:sz w:val="34"/>
          <w:szCs w:val="34"/>
          <w:rtl/>
        </w:rPr>
        <w:t>لا</w:t>
      </w:r>
      <w:r w:rsidR="000B5B9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="00C050E3" w:rsidRPr="00B92884">
        <w:rPr>
          <w:rFonts w:ascii="Traditional Arabic" w:hAnsi="Traditional Arabic" w:cs="Traditional Arabic"/>
          <w:sz w:val="34"/>
          <w:szCs w:val="34"/>
          <w:rtl/>
        </w:rPr>
        <w:t>تنذروا</w:t>
      </w:r>
      <w:r w:rsidR="000B5B9F">
        <w:rPr>
          <w:rFonts w:ascii="Traditional Arabic" w:hAnsi="Traditional Arabic" w:cs="Traditional Arabic"/>
          <w:sz w:val="34"/>
          <w:szCs w:val="34"/>
          <w:rtl/>
        </w:rPr>
        <w:t>))</w:t>
      </w:r>
      <w:r w:rsidR="00C050E3" w:rsidRPr="00B92884">
        <w:rPr>
          <w:rFonts w:ascii="Traditional Arabic" w:hAnsi="Traditional Arabic" w:cs="Traditional Arabic"/>
          <w:sz w:val="34"/>
          <w:szCs w:val="34"/>
          <w:rtl/>
        </w:rPr>
        <w:t xml:space="preserve"> على أنكم تدركون بالنذر </w:t>
      </w:r>
      <w:r w:rsidR="0049618E">
        <w:rPr>
          <w:rFonts w:ascii="Traditional Arabic" w:hAnsi="Traditional Arabic" w:cs="Traditional Arabic"/>
          <w:sz w:val="34"/>
          <w:szCs w:val="34"/>
          <w:rtl/>
        </w:rPr>
        <w:t>شيئًا</w:t>
      </w:r>
      <w:r w:rsidR="00C050E3" w:rsidRPr="00B92884">
        <w:rPr>
          <w:rFonts w:ascii="Traditional Arabic" w:hAnsi="Traditional Arabic" w:cs="Traditional Arabic"/>
          <w:sz w:val="34"/>
          <w:szCs w:val="34"/>
          <w:rtl/>
        </w:rPr>
        <w:t xml:space="preserve"> لم يقدره الله لكم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C050E3" w:rsidRPr="00B92884">
        <w:rPr>
          <w:rFonts w:ascii="Traditional Arabic" w:hAnsi="Traditional Arabic" w:cs="Traditional Arabic"/>
          <w:sz w:val="34"/>
          <w:szCs w:val="34"/>
          <w:rtl/>
        </w:rPr>
        <w:t>أو تصرفون به عنكم ما جرى به القضاء عليكم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C050E3" w:rsidRPr="00B92884">
        <w:rPr>
          <w:rFonts w:ascii="Traditional Arabic" w:hAnsi="Traditional Arabic" w:cs="Traditional Arabic"/>
          <w:sz w:val="34"/>
          <w:szCs w:val="34"/>
          <w:rtl/>
        </w:rPr>
        <w:t>فإذا نذرتم ولم تعتقدوا هذا</w:t>
      </w:r>
      <w:r w:rsidR="000B5B9F">
        <w:rPr>
          <w:rFonts w:ascii="Traditional Arabic" w:hAnsi="Traditional Arabic" w:cs="Traditional Arabic"/>
          <w:sz w:val="34"/>
          <w:szCs w:val="34"/>
          <w:rtl/>
        </w:rPr>
        <w:t>،</w:t>
      </w:r>
      <w:r w:rsidR="00C050E3" w:rsidRPr="00B92884">
        <w:rPr>
          <w:rFonts w:ascii="Traditional Arabic" w:hAnsi="Traditional Arabic" w:cs="Traditional Arabic"/>
          <w:sz w:val="34"/>
          <w:szCs w:val="34"/>
          <w:rtl/>
        </w:rPr>
        <w:t xml:space="preserve"> فأخرجوا عنه بالوفاء</w:t>
      </w:r>
      <w:r w:rsidR="000B5B9F">
        <w:rPr>
          <w:rFonts w:ascii="Traditional Arabic" w:hAnsi="Traditional Arabic" w:cs="Traditional Arabic"/>
          <w:sz w:val="34"/>
          <w:szCs w:val="34"/>
          <w:rtl/>
        </w:rPr>
        <w:t>؛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C050E3" w:rsidRPr="00B92884">
        <w:rPr>
          <w:rFonts w:ascii="Traditional Arabic" w:hAnsi="Traditional Arabic" w:cs="Traditional Arabic"/>
          <w:sz w:val="34"/>
          <w:szCs w:val="34"/>
          <w:rtl/>
        </w:rPr>
        <w:t xml:space="preserve">فإن الذي </w:t>
      </w:r>
      <w:r w:rsidR="00017264" w:rsidRPr="00B92884">
        <w:rPr>
          <w:rFonts w:ascii="Traditional Arabic" w:hAnsi="Traditional Arabic" w:cs="Traditional Arabic"/>
          <w:sz w:val="34"/>
          <w:szCs w:val="34"/>
          <w:rtl/>
        </w:rPr>
        <w:t>نذرتموه لازم لكم</w:t>
      </w:r>
      <w:r w:rsidR="000B5B9F">
        <w:rPr>
          <w:rFonts w:ascii="Traditional Arabic" w:hAnsi="Traditional Arabic" w:cs="Traditional Arabic" w:hint="cs"/>
          <w:sz w:val="34"/>
          <w:szCs w:val="34"/>
          <w:rtl/>
        </w:rPr>
        <w:t>"</w:t>
      </w:r>
      <w:r w:rsidR="00017264" w:rsidRPr="00B92884">
        <w:rPr>
          <w:rStyle w:val="a7"/>
          <w:rFonts w:ascii="Traditional Arabic" w:hAnsi="Traditional Arabic" w:cs="Traditional Arabic"/>
          <w:b/>
          <w:bCs/>
          <w:sz w:val="34"/>
          <w:szCs w:val="34"/>
          <w:rtl/>
        </w:rPr>
        <w:footnoteReference w:id="59"/>
      </w:r>
      <w:r w:rsidR="000B5B9F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.</w:t>
      </w:r>
    </w:p>
    <w:p w:rsidR="000617D0" w:rsidRPr="00B92884" w:rsidRDefault="00017264" w:rsidP="000B5B9F">
      <w:pPr>
        <w:spacing w:after="0" w:line="240" w:lineRule="auto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أدلة أصحاب ال</w:t>
      </w:r>
      <w:r w:rsidR="000B5B9F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ق</w:t>
      </w: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ول الثالث "النذر حرام"</w:t>
      </w:r>
      <w:r w:rsidR="00DE3B8B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017264" w:rsidRPr="00B92884" w:rsidRDefault="00017264" w:rsidP="000B5B9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استدلوا بجميع الأحاديث التي نهت عن النذر</w:t>
      </w:r>
      <w:r w:rsidR="000B5B9F">
        <w:rPr>
          <w:rFonts w:ascii="Traditional Arabic" w:hAnsi="Traditional Arabic" w:cs="Traditional Arabic"/>
          <w:sz w:val="34"/>
          <w:szCs w:val="34"/>
          <w:rtl/>
        </w:rPr>
        <w:t>؛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إذ النذر عندهم يفيد التحريم</w:t>
      </w:r>
      <w:r w:rsidR="000B5B9F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017264" w:rsidRPr="00B92884" w:rsidRDefault="00017264" w:rsidP="009344C2">
      <w:pPr>
        <w:spacing w:after="0" w:line="240" w:lineRule="auto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المطلب الثاني</w:t>
      </w:r>
      <w:r w:rsidR="00DE3B8B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أنواع النذر وأقسامه</w:t>
      </w:r>
      <w:r w:rsidR="00DE3B8B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: </w:t>
      </w:r>
    </w:p>
    <w:p w:rsidR="004C277D" w:rsidRPr="00B92884" w:rsidRDefault="004C277D" w:rsidP="000B5B9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النوع الأول</w:t>
      </w:r>
      <w:r w:rsidR="00DE3B8B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نذر طاعة</w:t>
      </w:r>
      <w:r w:rsidR="000B5B9F">
        <w:rPr>
          <w:rFonts w:ascii="Traditional Arabic" w:hAnsi="Traditional Arabic" w:cs="Traditional Arabic"/>
          <w:sz w:val="34"/>
          <w:szCs w:val="34"/>
          <w:rtl/>
        </w:rPr>
        <w:t>،</w:t>
      </w:r>
      <w:r w:rsidR="00D03F7A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مثاله</w:t>
      </w:r>
      <w:r w:rsidR="000B5B9F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لله علي</w:t>
      </w:r>
      <w:r w:rsidR="000B5B9F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صوم ثلاثة أشهر إن ش</w:t>
      </w:r>
      <w:r w:rsidR="000B5B9F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في مريضنا</w:t>
      </w:r>
      <w:r w:rsidR="000B5B9F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فهو يوجب على نفسه فعل طاعة في حال إدراكه ما أمّ</w:t>
      </w:r>
      <w:r w:rsidR="000B5B9F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ل بلوغه</w:t>
      </w:r>
      <w:r w:rsidR="000B5B9F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4C277D" w:rsidRPr="00B92884" w:rsidRDefault="004C277D" w:rsidP="000B5B9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lastRenderedPageBreak/>
        <w:t>النوع الثاني</w:t>
      </w:r>
      <w:r w:rsidR="00DE3B8B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نذر المعصية</w:t>
      </w:r>
      <w:r w:rsidR="000B5B9F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ومثاله قوله</w:t>
      </w:r>
      <w:r w:rsidR="000B5B9F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لله علي</w:t>
      </w:r>
      <w:r w:rsidR="000B5B9F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أن أقتل فلان</w:t>
      </w:r>
      <w:r w:rsidR="000B5B9F">
        <w:rPr>
          <w:rFonts w:ascii="Traditional Arabic" w:hAnsi="Traditional Arabic" w:cs="Traditional Arabic" w:hint="cs"/>
          <w:sz w:val="34"/>
          <w:szCs w:val="34"/>
          <w:rtl/>
        </w:rPr>
        <w:t>ًا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إن قدم غائبي</w:t>
      </w:r>
      <w:r w:rsidR="000B5B9F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فهو يوجب على نفسه فعل معصية</w:t>
      </w:r>
      <w:r w:rsidR="000B5B9F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وهي قتل النفس التي حرم الله إلا بالحق</w:t>
      </w:r>
      <w:r w:rsidR="000B5B9F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وهذا ليس بحق</w:t>
      </w:r>
      <w:r w:rsidR="000B5B9F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4C277D" w:rsidRPr="00B92884" w:rsidRDefault="004C277D" w:rsidP="000B5B9F">
      <w:pPr>
        <w:spacing w:after="0" w:line="240" w:lineRule="auto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أقسام النذر</w:t>
      </w:r>
      <w:r w:rsidR="00DE3B8B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4C277D" w:rsidRPr="00B92884" w:rsidRDefault="000B5B9F" w:rsidP="00665454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/>
          <w:b/>
          <w:bCs/>
          <w:sz w:val="34"/>
          <w:szCs w:val="34"/>
          <w:rtl/>
        </w:rPr>
        <w:t>1.</w:t>
      </w:r>
      <w:r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 </w:t>
      </w:r>
      <w:r w:rsidR="004C277D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نذر الل</w:t>
      </w:r>
      <w:r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َّ</w:t>
      </w:r>
      <w:r w:rsidR="004C277D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جاج والغضب</w:t>
      </w:r>
      <w:r w:rsidR="00DE3B8B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: </w:t>
      </w:r>
      <w:r w:rsidR="004C277D" w:rsidRPr="00B92884">
        <w:rPr>
          <w:rFonts w:ascii="Traditional Arabic" w:hAnsi="Traditional Arabic" w:cs="Traditional Arabic"/>
          <w:sz w:val="34"/>
          <w:szCs w:val="34"/>
          <w:rtl/>
        </w:rPr>
        <w:t>بفتح الل</w:t>
      </w:r>
      <w:r>
        <w:rPr>
          <w:rFonts w:ascii="Traditional Arabic" w:hAnsi="Traditional Arabic" w:cs="Traditional Arabic" w:hint="cs"/>
          <w:sz w:val="34"/>
          <w:szCs w:val="34"/>
          <w:rtl/>
        </w:rPr>
        <w:t>ا</w:t>
      </w:r>
      <w:r w:rsidR="004C277D" w:rsidRPr="00B92884">
        <w:rPr>
          <w:rFonts w:ascii="Traditional Arabic" w:hAnsi="Traditional Arabic" w:cs="Traditional Arabic"/>
          <w:sz w:val="34"/>
          <w:szCs w:val="34"/>
          <w:rtl/>
        </w:rPr>
        <w:t>م</w:t>
      </w:r>
      <w:r>
        <w:rPr>
          <w:rFonts w:ascii="Traditional Arabic" w:hAnsi="Traditional Arabic" w:cs="Traditional Arabic"/>
          <w:sz w:val="34"/>
          <w:szCs w:val="34"/>
          <w:rtl/>
        </w:rPr>
        <w:t>،</w:t>
      </w:r>
      <w:r w:rsidR="004C277D" w:rsidRPr="00B92884">
        <w:rPr>
          <w:rFonts w:ascii="Traditional Arabic" w:hAnsi="Traditional Arabic" w:cs="Traditional Arabic"/>
          <w:sz w:val="34"/>
          <w:szCs w:val="34"/>
          <w:rtl/>
        </w:rPr>
        <w:t xml:space="preserve"> وهو التمادي في الخصومة</w:t>
      </w:r>
      <w:r w:rsidR="004C277D" w:rsidRPr="00B92884">
        <w:rPr>
          <w:rStyle w:val="a7"/>
          <w:rFonts w:ascii="Traditional Arabic" w:hAnsi="Traditional Arabic" w:cs="Traditional Arabic"/>
          <w:b/>
          <w:bCs/>
          <w:sz w:val="34"/>
          <w:szCs w:val="34"/>
          <w:rtl/>
        </w:rPr>
        <w:footnoteReference w:id="60"/>
      </w:r>
      <w:r>
        <w:rPr>
          <w:rFonts w:ascii="Traditional Arabic" w:hAnsi="Traditional Arabic" w:cs="Traditional Arabic"/>
          <w:sz w:val="34"/>
          <w:szCs w:val="34"/>
          <w:rtl/>
        </w:rPr>
        <w:t>،</w:t>
      </w:r>
      <w:r w:rsid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4C277D" w:rsidRPr="00B92884">
        <w:rPr>
          <w:rFonts w:ascii="Traditional Arabic" w:hAnsi="Traditional Arabic" w:cs="Traditional Arabic"/>
          <w:sz w:val="34"/>
          <w:szCs w:val="34"/>
          <w:rtl/>
        </w:rPr>
        <w:t>سمي بذلك لوقوعه عند الغضب</w:t>
      </w:r>
      <w:r>
        <w:rPr>
          <w:rFonts w:ascii="Traditional Arabic" w:hAnsi="Traditional Arabic" w:cs="Traditional Arabic"/>
          <w:sz w:val="34"/>
          <w:szCs w:val="34"/>
          <w:rtl/>
        </w:rPr>
        <w:t>،</w:t>
      </w:r>
      <w:r w:rsidR="004C277D" w:rsidRPr="00B92884">
        <w:rPr>
          <w:rFonts w:ascii="Traditional Arabic" w:hAnsi="Traditional Arabic" w:cs="Traditional Arabic"/>
          <w:sz w:val="34"/>
          <w:szCs w:val="34"/>
          <w:rtl/>
        </w:rPr>
        <w:t xml:space="preserve"> ويسمى الل</w:t>
      </w:r>
      <w:r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4C277D" w:rsidRPr="00B92884">
        <w:rPr>
          <w:rFonts w:ascii="Traditional Arabic" w:hAnsi="Traditional Arabic" w:cs="Traditional Arabic"/>
          <w:sz w:val="34"/>
          <w:szCs w:val="34"/>
          <w:rtl/>
        </w:rPr>
        <w:t>جاج والغضب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4C277D" w:rsidRPr="00B92884">
        <w:rPr>
          <w:rFonts w:ascii="Traditional Arabic" w:hAnsi="Traditional Arabic" w:cs="Traditional Arabic"/>
          <w:sz w:val="34"/>
          <w:szCs w:val="34"/>
          <w:rtl/>
        </w:rPr>
        <w:t>يمين الغلق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4C277D" w:rsidRPr="00B92884">
        <w:rPr>
          <w:rFonts w:ascii="Traditional Arabic" w:hAnsi="Traditional Arabic" w:cs="Traditional Arabic"/>
          <w:sz w:val="34"/>
          <w:szCs w:val="34"/>
          <w:rtl/>
        </w:rPr>
        <w:t>نذر الغلق</w:t>
      </w:r>
      <w:r>
        <w:rPr>
          <w:rFonts w:ascii="Traditional Arabic" w:hAnsi="Traditional Arabic" w:cs="Traditional Arabic"/>
          <w:sz w:val="34"/>
          <w:szCs w:val="34"/>
          <w:rtl/>
        </w:rPr>
        <w:t>،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4C277D" w:rsidRPr="00B92884">
        <w:rPr>
          <w:rFonts w:ascii="Traditional Arabic" w:hAnsi="Traditional Arabic" w:cs="Traditional Arabic"/>
          <w:sz w:val="34"/>
          <w:szCs w:val="34"/>
          <w:rtl/>
        </w:rPr>
        <w:t>وهو ما يقصده الناذر لمنع نفسه أو غيرها من شيء</w:t>
      </w:r>
      <w:r>
        <w:rPr>
          <w:rFonts w:ascii="Traditional Arabic" w:hAnsi="Traditional Arabic" w:cs="Traditional Arabic"/>
          <w:sz w:val="34"/>
          <w:szCs w:val="34"/>
          <w:rtl/>
        </w:rPr>
        <w:t>،</w:t>
      </w:r>
      <w:r w:rsidR="004C277D" w:rsidRPr="00B92884">
        <w:rPr>
          <w:rFonts w:ascii="Traditional Arabic" w:hAnsi="Traditional Arabic" w:cs="Traditional Arabic"/>
          <w:sz w:val="34"/>
          <w:szCs w:val="34"/>
          <w:rtl/>
        </w:rPr>
        <w:t xml:space="preserve"> أو يحث عليه</w:t>
      </w:r>
      <w:r>
        <w:rPr>
          <w:rFonts w:ascii="Traditional Arabic" w:hAnsi="Traditional Arabic" w:cs="Traditional Arabic"/>
          <w:sz w:val="34"/>
          <w:szCs w:val="34"/>
          <w:rtl/>
        </w:rPr>
        <w:t>،</w:t>
      </w:r>
      <w:r w:rsidR="004C277D" w:rsidRPr="00B92884">
        <w:rPr>
          <w:rFonts w:ascii="Traditional Arabic" w:hAnsi="Traditional Arabic" w:cs="Traditional Arabic"/>
          <w:sz w:val="34"/>
          <w:szCs w:val="34"/>
          <w:rtl/>
        </w:rPr>
        <w:t xml:space="preserve"> أو يحقق خير</w:t>
      </w:r>
      <w:r w:rsidR="00665454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="004C277D" w:rsidRPr="00B92884">
        <w:rPr>
          <w:rFonts w:ascii="Traditional Arabic" w:hAnsi="Traditional Arabic" w:cs="Traditional Arabic"/>
          <w:sz w:val="34"/>
          <w:szCs w:val="34"/>
          <w:rtl/>
        </w:rPr>
        <w:t>ا أو غضب</w:t>
      </w:r>
      <w:r w:rsidR="00665454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="004C277D" w:rsidRPr="00B92884">
        <w:rPr>
          <w:rFonts w:ascii="Traditional Arabic" w:hAnsi="Traditional Arabic" w:cs="Traditional Arabic"/>
          <w:sz w:val="34"/>
          <w:szCs w:val="34"/>
          <w:rtl/>
        </w:rPr>
        <w:t>ا</w:t>
      </w:r>
      <w:r w:rsidR="00767FA3">
        <w:rPr>
          <w:rFonts w:ascii="Traditional Arabic" w:hAnsi="Traditional Arabic" w:cs="Traditional Arabic"/>
          <w:sz w:val="34"/>
          <w:szCs w:val="34"/>
          <w:rtl/>
        </w:rPr>
        <w:t>،</w:t>
      </w:r>
      <w:r w:rsidR="004C277D" w:rsidRPr="00B92884">
        <w:rPr>
          <w:rFonts w:ascii="Traditional Arabic" w:hAnsi="Traditional Arabic" w:cs="Traditional Arabic"/>
          <w:sz w:val="34"/>
          <w:szCs w:val="34"/>
          <w:rtl/>
        </w:rPr>
        <w:t xml:space="preserve"> بالتزام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4C277D" w:rsidRPr="00B92884">
        <w:rPr>
          <w:rFonts w:ascii="Traditional Arabic" w:hAnsi="Traditional Arabic" w:cs="Traditional Arabic"/>
          <w:sz w:val="34"/>
          <w:szCs w:val="34"/>
          <w:rtl/>
        </w:rPr>
        <w:t>قربة</w:t>
      </w:r>
      <w:r w:rsidR="00767FA3">
        <w:rPr>
          <w:rFonts w:ascii="Traditional Arabic" w:hAnsi="Traditional Arabic" w:cs="Traditional Arabic"/>
          <w:sz w:val="34"/>
          <w:szCs w:val="34"/>
          <w:rtl/>
        </w:rPr>
        <w:t>،</w:t>
      </w:r>
      <w:r w:rsidR="004C277D" w:rsidRPr="00B92884">
        <w:rPr>
          <w:rFonts w:ascii="Traditional Arabic" w:hAnsi="Traditional Arabic" w:cs="Traditional Arabic"/>
          <w:sz w:val="34"/>
          <w:szCs w:val="34"/>
          <w:rtl/>
        </w:rPr>
        <w:t xml:space="preserve"> غير قاصد به النذر ولا القربة</w:t>
      </w:r>
      <w:r w:rsidR="004C277D" w:rsidRPr="00B92884">
        <w:rPr>
          <w:rStyle w:val="a7"/>
          <w:rFonts w:ascii="Traditional Arabic" w:hAnsi="Traditional Arabic" w:cs="Traditional Arabic"/>
          <w:b/>
          <w:bCs/>
          <w:sz w:val="34"/>
          <w:szCs w:val="34"/>
          <w:rtl/>
        </w:rPr>
        <w:footnoteReference w:id="61"/>
      </w:r>
      <w:r w:rsidR="00665454">
        <w:rPr>
          <w:rFonts w:ascii="Traditional Arabic" w:hAnsi="Traditional Arabic" w:cs="Traditional Arabic"/>
          <w:sz w:val="34"/>
          <w:szCs w:val="34"/>
          <w:rtl/>
        </w:rPr>
        <w:t>،</w:t>
      </w:r>
      <w:r w:rsid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4C277D" w:rsidRPr="00B92884">
        <w:rPr>
          <w:rFonts w:ascii="Traditional Arabic" w:hAnsi="Traditional Arabic" w:cs="Traditional Arabic"/>
          <w:sz w:val="34"/>
          <w:szCs w:val="34"/>
          <w:rtl/>
        </w:rPr>
        <w:t>مثاله</w:t>
      </w:r>
      <w:r w:rsidR="00665454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4C277D" w:rsidRPr="00B92884">
        <w:rPr>
          <w:rFonts w:ascii="Traditional Arabic" w:hAnsi="Traditional Arabic" w:cs="Traditional Arabic"/>
          <w:sz w:val="34"/>
          <w:szCs w:val="34"/>
          <w:rtl/>
        </w:rPr>
        <w:t xml:space="preserve"> لله علي</w:t>
      </w:r>
      <w:r w:rsidR="00665454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4C277D" w:rsidRPr="00B92884">
        <w:rPr>
          <w:rFonts w:ascii="Traditional Arabic" w:hAnsi="Traditional Arabic" w:cs="Traditional Arabic"/>
          <w:sz w:val="34"/>
          <w:szCs w:val="34"/>
          <w:rtl/>
        </w:rPr>
        <w:t xml:space="preserve"> إن كلمت زيد</w:t>
      </w:r>
      <w:r w:rsidR="00665454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="004C277D" w:rsidRPr="00B92884">
        <w:rPr>
          <w:rFonts w:ascii="Traditional Arabic" w:hAnsi="Traditional Arabic" w:cs="Traditional Arabic"/>
          <w:sz w:val="34"/>
          <w:szCs w:val="34"/>
          <w:rtl/>
        </w:rPr>
        <w:t>ا صوم ثلاثة أيام</w:t>
      </w:r>
      <w:r w:rsidR="00665454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4C277D" w:rsidRPr="00B92884" w:rsidRDefault="004C277D" w:rsidP="00767FA3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2.</w:t>
      </w:r>
      <w:r w:rsidR="000B5B9F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نذر طاعة وتبرر</w:t>
      </w:r>
      <w:r w:rsidR="00DE3B8B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وهو كل التزام يقصد به الناذر البر</w:t>
      </w:r>
      <w:r w:rsidR="00751C32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والتقرب إلى الله عز وجل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ويندرج تحت هذا القسم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>:</w:t>
      </w:r>
    </w:p>
    <w:p w:rsidR="004C277D" w:rsidRPr="00B92884" w:rsidRDefault="004C277D" w:rsidP="00767FA3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أ‌-</w:t>
      </w:r>
      <w:r w:rsidR="00767FA3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نذر المجازاة أو المعلق بشيء</w:t>
      </w:r>
      <w:r w:rsidRPr="00B92884">
        <w:rPr>
          <w:rStyle w:val="a7"/>
          <w:rFonts w:ascii="Traditional Arabic" w:hAnsi="Traditional Arabic" w:cs="Traditional Arabic"/>
          <w:b/>
          <w:bCs/>
          <w:sz w:val="34"/>
          <w:szCs w:val="34"/>
          <w:rtl/>
        </w:rPr>
        <w:footnoteReference w:id="62"/>
      </w:r>
      <w:r w:rsidR="00767FA3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:</w:t>
      </w: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وهو التزام طاعة في مقابل نعمة </w:t>
      </w:r>
      <w:proofErr w:type="spellStart"/>
      <w:r w:rsidRPr="00B92884">
        <w:rPr>
          <w:rFonts w:ascii="Traditional Arabic" w:hAnsi="Traditional Arabic" w:cs="Traditional Arabic"/>
          <w:sz w:val="34"/>
          <w:szCs w:val="34"/>
          <w:rtl/>
        </w:rPr>
        <w:t>استجلبها</w:t>
      </w:r>
      <w:proofErr w:type="spellEnd"/>
      <w:r w:rsidR="00767FA3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أو نقمة </w:t>
      </w:r>
      <w:proofErr w:type="spellStart"/>
      <w:r w:rsidR="00BF58EF" w:rsidRPr="00B92884">
        <w:rPr>
          <w:rFonts w:ascii="Traditional Arabic" w:hAnsi="Traditional Arabic" w:cs="Traditional Arabic"/>
          <w:sz w:val="34"/>
          <w:szCs w:val="34"/>
          <w:rtl/>
        </w:rPr>
        <w:t>ا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ستدفعها</w:t>
      </w:r>
      <w:proofErr w:type="spellEnd"/>
      <w:r w:rsidR="00767FA3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ومثاله</w:t>
      </w:r>
      <w:r w:rsidR="00767FA3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قوله</w:t>
      </w:r>
      <w:r w:rsidR="00767FA3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لله علي</w:t>
      </w:r>
      <w:r w:rsidR="00767FA3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صوم شهر إن </w:t>
      </w:r>
      <w:proofErr w:type="spellStart"/>
      <w:r w:rsidRPr="00B92884">
        <w:rPr>
          <w:rFonts w:ascii="Traditional Arabic" w:hAnsi="Traditional Arabic" w:cs="Traditional Arabic"/>
          <w:sz w:val="34"/>
          <w:szCs w:val="34"/>
          <w:rtl/>
        </w:rPr>
        <w:t>شفاني</w:t>
      </w:r>
      <w:proofErr w:type="spellEnd"/>
      <w:r w:rsidR="00767FA3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وقد أجمع أهل العلم على الوفاء به</w:t>
      </w:r>
      <w:r w:rsidR="00767FA3">
        <w:rPr>
          <w:rFonts w:ascii="Traditional Arabic" w:hAnsi="Traditional Arabic" w:cs="Traditional Arabic" w:hint="cs"/>
          <w:sz w:val="34"/>
          <w:szCs w:val="34"/>
          <w:rtl/>
        </w:rPr>
        <w:t>.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4C277D" w:rsidRPr="00B92884" w:rsidRDefault="004C277D" w:rsidP="00767FA3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ب‌-</w:t>
      </w:r>
      <w:r w:rsidR="00767FA3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النذر المطلق أو المنجز</w:t>
      </w:r>
      <w:r w:rsidRPr="00B92884">
        <w:rPr>
          <w:rStyle w:val="a7"/>
          <w:rFonts w:ascii="Traditional Arabic" w:hAnsi="Traditional Arabic" w:cs="Traditional Arabic"/>
          <w:b/>
          <w:bCs/>
          <w:sz w:val="34"/>
          <w:szCs w:val="34"/>
          <w:rtl/>
        </w:rPr>
        <w:footnoteReference w:id="63"/>
      </w:r>
      <w:r w:rsidR="00767FA3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:</w:t>
      </w:r>
      <w:r w:rsid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بغير شرط</w:t>
      </w:r>
      <w:r w:rsidR="00767FA3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مثاله</w:t>
      </w:r>
      <w:r w:rsidR="00767FA3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لله علي</w:t>
      </w:r>
      <w:r w:rsidR="00767FA3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صوم شهر</w:t>
      </w:r>
      <w:r w:rsidR="00767FA3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فيلزمه الوفاء به عند أكثر أهل العلم</w:t>
      </w:r>
      <w:r w:rsidR="00767FA3">
        <w:rPr>
          <w:rFonts w:ascii="Traditional Arabic" w:hAnsi="Traditional Arabic" w:cs="Traditional Arabic" w:hint="cs"/>
          <w:sz w:val="34"/>
          <w:szCs w:val="34"/>
          <w:rtl/>
        </w:rPr>
        <w:t>.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4C277D" w:rsidRPr="00B92884" w:rsidRDefault="004C277D" w:rsidP="00767FA3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ت‌-</w:t>
      </w:r>
      <w:r w:rsidR="00767FA3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نذر طاعة ليس لها أصل وجوب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مثاله</w:t>
      </w:r>
      <w:r w:rsidR="00767FA3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لله علي</w:t>
      </w:r>
      <w:r w:rsidR="00767FA3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767FA3">
        <w:rPr>
          <w:rFonts w:ascii="Traditional Arabic" w:hAnsi="Traditional Arabic" w:cs="Traditional Arabic" w:hint="cs"/>
          <w:sz w:val="34"/>
          <w:szCs w:val="34"/>
          <w:rtl/>
        </w:rPr>
        <w:t>ا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عتكاف ليلة</w:t>
      </w:r>
      <w:r w:rsidR="00767FA3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أو عيادة مريض</w:t>
      </w:r>
      <w:r w:rsidR="00767FA3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فيلزم الوفاء به عند عامة أهل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العلم</w:t>
      </w:r>
      <w:r w:rsidR="00767FA3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وقال أب</w:t>
      </w:r>
      <w:r w:rsidR="00767FA3">
        <w:rPr>
          <w:rFonts w:ascii="Traditional Arabic" w:hAnsi="Traditional Arabic" w:cs="Traditional Arabic" w:hint="cs"/>
          <w:sz w:val="34"/>
          <w:szCs w:val="34"/>
          <w:rtl/>
        </w:rPr>
        <w:t>و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حنيفة</w:t>
      </w:r>
      <w:r w:rsidR="00767FA3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ولا يصح النذر بما ليس لله تعالى من جنسها واجب</w:t>
      </w:r>
      <w:r w:rsidR="00767FA3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كالتسبيح</w:t>
      </w:r>
      <w:r w:rsidR="00767FA3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وعيادة المرضى</w:t>
      </w:r>
      <w:r w:rsidR="00767FA3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وبناء المساجد</w:t>
      </w:r>
      <w:r w:rsidRPr="00B92884">
        <w:rPr>
          <w:rStyle w:val="a7"/>
          <w:rFonts w:ascii="Traditional Arabic" w:hAnsi="Traditional Arabic" w:cs="Traditional Arabic"/>
          <w:b/>
          <w:bCs/>
          <w:sz w:val="34"/>
          <w:szCs w:val="34"/>
          <w:rtl/>
        </w:rPr>
        <w:footnoteReference w:id="64"/>
      </w:r>
      <w:r w:rsidR="00767FA3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4C277D" w:rsidRPr="00B92884" w:rsidRDefault="004C277D" w:rsidP="00767FA3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3</w:t>
      </w: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.</w:t>
      </w:r>
      <w:r w:rsidR="00767FA3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النذر المبهم</w:t>
      </w:r>
      <w:r w:rsidR="00DE3B8B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وهو النذر غير </w:t>
      </w:r>
      <w:r w:rsidR="00767FA3">
        <w:rPr>
          <w:rFonts w:ascii="Traditional Arabic" w:hAnsi="Traditional Arabic" w:cs="Traditional Arabic" w:hint="cs"/>
          <w:sz w:val="34"/>
          <w:szCs w:val="34"/>
          <w:rtl/>
        </w:rPr>
        <w:t>ال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محدد في نوع القربة وجنسها وعددها ووقتها</w:t>
      </w:r>
      <w:r w:rsidR="00767FA3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مثاله</w:t>
      </w:r>
      <w:r w:rsidR="00767FA3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لله علي نذر</w:t>
      </w:r>
      <w:r w:rsidR="00767FA3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فهذا تجب فيه الكفارة في قول أكثر أهل العلم</w:t>
      </w:r>
      <w:r w:rsidR="00767FA3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وقال ابن قدامة في المغني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ولا أعلم فيه مخالف</w:t>
      </w:r>
      <w:r w:rsidR="00767FA3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 إلا الشافعي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قال</w:t>
      </w:r>
      <w:r w:rsidR="00767FA3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لا</w:t>
      </w:r>
      <w:r w:rsidR="00767FA3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ينعقد نذره</w:t>
      </w:r>
      <w:r w:rsidR="00767FA3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ولا كفارة فيه</w:t>
      </w:r>
      <w:r w:rsidR="00767FA3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لأن من النذر ما لا كفارة فيه</w:t>
      </w:r>
      <w:r w:rsidR="00767FA3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ورد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lastRenderedPageBreak/>
        <w:t>ابن قدامة هو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أن عليه كفارة</w:t>
      </w:r>
      <w:r w:rsidR="00767FA3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ل</w:t>
      </w:r>
      <w:r w:rsidR="00767FA3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ما روى عقبة بن عامر قال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قال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 صلى الله عليه وسلم</w:t>
      </w:r>
      <w:r w:rsidR="00767FA3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767FA3">
        <w:rPr>
          <w:rFonts w:ascii="Traditional Arabic" w:hAnsi="Traditional Arabic" w:cs="Traditional Arabic" w:hint="cs"/>
          <w:sz w:val="34"/>
          <w:szCs w:val="34"/>
          <w:rtl/>
        </w:rPr>
        <w:t>((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كفارة النذر إذا لم يسم</w:t>
      </w:r>
      <w:r w:rsidR="00767FA3">
        <w:rPr>
          <w:rFonts w:ascii="Traditional Arabic" w:hAnsi="Traditional Arabic" w:cs="Traditional Arabic" w:hint="cs"/>
          <w:sz w:val="34"/>
          <w:szCs w:val="34"/>
          <w:rtl/>
        </w:rPr>
        <w:t>َّ: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كفارة</w:t>
      </w:r>
      <w:r w:rsidR="00767FA3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يمين</w:t>
      </w:r>
      <w:r w:rsidR="00471C32">
        <w:rPr>
          <w:rFonts w:ascii="Traditional Arabic" w:hAnsi="Traditional Arabic" w:cs="Traditional Arabic"/>
          <w:sz w:val="34"/>
          <w:szCs w:val="34"/>
          <w:rtl/>
        </w:rPr>
        <w:t>))؛ رواه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الترمذي</w:t>
      </w:r>
      <w:r w:rsidR="00767FA3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باب ما جاء في كفارة النذر إذا لم يسم</w:t>
      </w:r>
      <w:r w:rsidR="00767FA3">
        <w:rPr>
          <w:rFonts w:ascii="Traditional Arabic" w:hAnsi="Traditional Arabic" w:cs="Traditional Arabic" w:hint="cs"/>
          <w:sz w:val="34"/>
          <w:szCs w:val="34"/>
          <w:rtl/>
        </w:rPr>
        <w:t>َّ.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751D79" w:rsidRPr="00055B2E" w:rsidRDefault="004C277D" w:rsidP="00F5318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4</w:t>
      </w: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.</w:t>
      </w:r>
      <w:r w:rsidR="00767FA3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نذر المعصية</w:t>
      </w:r>
      <w:r w:rsidR="00DE3B8B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وهو</w:t>
      </w: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التزام الناذر فعل</w:t>
      </w:r>
      <w:r w:rsidR="00F5318F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معصية نهى الشارع عنها نهي</w:t>
      </w:r>
      <w:r w:rsidR="00F5318F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 جازم</w:t>
      </w:r>
      <w:r w:rsidR="00F5318F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أو النذر بالامتناع عن فعل ما أوجبه الله</w:t>
      </w:r>
      <w:r w:rsidRPr="00B92884">
        <w:rPr>
          <w:rStyle w:val="a7"/>
          <w:rFonts w:ascii="Traditional Arabic" w:hAnsi="Traditional Arabic" w:cs="Traditional Arabic"/>
          <w:b/>
          <w:bCs/>
          <w:sz w:val="34"/>
          <w:szCs w:val="34"/>
          <w:rtl/>
        </w:rPr>
        <w:footnoteReference w:id="65"/>
      </w:r>
      <w:r w:rsidR="00F5318F">
        <w:rPr>
          <w:rFonts w:ascii="Traditional Arabic" w:hAnsi="Traditional Arabic" w:cs="Traditional Arabic"/>
          <w:sz w:val="34"/>
          <w:szCs w:val="34"/>
          <w:rtl/>
        </w:rPr>
        <w:t>،</w:t>
      </w:r>
      <w:r w:rsid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BF58EF" w:rsidRPr="00B92884">
        <w:rPr>
          <w:rFonts w:ascii="Traditional Arabic" w:hAnsi="Traditional Arabic" w:cs="Traditional Arabic"/>
          <w:sz w:val="34"/>
          <w:szCs w:val="34"/>
          <w:rtl/>
        </w:rPr>
        <w:t>مثاله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BF58EF" w:rsidRPr="00B92884">
        <w:rPr>
          <w:rFonts w:ascii="Traditional Arabic" w:hAnsi="Traditional Arabic" w:cs="Traditional Arabic"/>
          <w:sz w:val="34"/>
          <w:szCs w:val="34"/>
          <w:rtl/>
        </w:rPr>
        <w:t>لله علي</w:t>
      </w:r>
      <w:r w:rsidR="00F5318F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BF58EF" w:rsidRPr="00B92884">
        <w:rPr>
          <w:rFonts w:ascii="Traditional Arabic" w:hAnsi="Traditional Arabic" w:cs="Traditional Arabic"/>
          <w:sz w:val="34"/>
          <w:szCs w:val="34"/>
          <w:rtl/>
        </w:rPr>
        <w:t xml:space="preserve"> صوم يوم العيد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BF58EF" w:rsidRPr="00B92884">
        <w:rPr>
          <w:rFonts w:ascii="Traditional Arabic" w:hAnsi="Traditional Arabic" w:cs="Traditional Arabic"/>
          <w:sz w:val="34"/>
          <w:szCs w:val="34"/>
          <w:rtl/>
        </w:rPr>
        <w:t>لله علي</w:t>
      </w:r>
      <w:r w:rsidR="00F5318F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BF58EF" w:rsidRPr="00B92884">
        <w:rPr>
          <w:rFonts w:ascii="Traditional Arabic" w:hAnsi="Traditional Arabic" w:cs="Traditional Arabic"/>
          <w:sz w:val="34"/>
          <w:szCs w:val="34"/>
          <w:rtl/>
        </w:rPr>
        <w:t xml:space="preserve"> شرب الخمر في حال ال</w:t>
      </w:r>
      <w:r w:rsidR="00F5318F">
        <w:rPr>
          <w:rFonts w:ascii="Traditional Arabic" w:hAnsi="Traditional Arabic" w:cs="Traditional Arabic" w:hint="cs"/>
          <w:sz w:val="34"/>
          <w:szCs w:val="34"/>
          <w:rtl/>
        </w:rPr>
        <w:t>ا</w:t>
      </w:r>
      <w:r w:rsidR="00BF58EF" w:rsidRPr="00B92884">
        <w:rPr>
          <w:rFonts w:ascii="Traditional Arabic" w:hAnsi="Traditional Arabic" w:cs="Traditional Arabic"/>
          <w:sz w:val="34"/>
          <w:szCs w:val="34"/>
          <w:rtl/>
        </w:rPr>
        <w:t xml:space="preserve">نتصار </w:t>
      </w:r>
      <w:r w:rsidR="00545722" w:rsidRPr="00B92884">
        <w:rPr>
          <w:rFonts w:ascii="Traditional Arabic" w:hAnsi="Traditional Arabic" w:cs="Traditional Arabic"/>
          <w:sz w:val="34"/>
          <w:szCs w:val="34"/>
          <w:rtl/>
        </w:rPr>
        <w:t>على العدو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545722" w:rsidRPr="00B92884">
        <w:rPr>
          <w:rFonts w:ascii="Traditional Arabic" w:hAnsi="Traditional Arabic" w:cs="Traditional Arabic"/>
          <w:sz w:val="34"/>
          <w:szCs w:val="34"/>
          <w:rtl/>
        </w:rPr>
        <w:t>وهذا لا</w:t>
      </w:r>
      <w:r w:rsidR="005D5DF9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545722" w:rsidRPr="00B92884">
        <w:rPr>
          <w:rFonts w:ascii="Traditional Arabic" w:hAnsi="Traditional Arabic" w:cs="Traditional Arabic"/>
          <w:sz w:val="34"/>
          <w:szCs w:val="34"/>
          <w:rtl/>
        </w:rPr>
        <w:t>يحل</w:t>
      </w:r>
      <w:r w:rsidR="00F5318F">
        <w:rPr>
          <w:rFonts w:ascii="Traditional Arabic" w:hAnsi="Traditional Arabic" w:cs="Traditional Arabic" w:hint="cs"/>
          <w:sz w:val="34"/>
          <w:szCs w:val="34"/>
          <w:rtl/>
        </w:rPr>
        <w:t>ُّ</w:t>
      </w:r>
      <w:r w:rsidR="00545722" w:rsidRPr="00B92884">
        <w:rPr>
          <w:rFonts w:ascii="Traditional Arabic" w:hAnsi="Traditional Arabic" w:cs="Traditional Arabic"/>
          <w:sz w:val="34"/>
          <w:szCs w:val="34"/>
          <w:rtl/>
        </w:rPr>
        <w:t xml:space="preserve"> الوفاء به</w:t>
      </w:r>
      <w:r w:rsidR="00BF58EF" w:rsidRPr="00B92884">
        <w:rPr>
          <w:rFonts w:ascii="Traditional Arabic" w:hAnsi="Traditional Arabic" w:cs="Traditional Arabic"/>
          <w:sz w:val="34"/>
          <w:szCs w:val="34"/>
          <w:rtl/>
        </w:rPr>
        <w:t xml:space="preserve"> إجماع</w:t>
      </w:r>
      <w:r w:rsidR="00F5318F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="00BF58EF" w:rsidRPr="00B92884">
        <w:rPr>
          <w:rFonts w:ascii="Traditional Arabic" w:hAnsi="Traditional Arabic" w:cs="Traditional Arabic"/>
          <w:sz w:val="34"/>
          <w:szCs w:val="34"/>
          <w:rtl/>
        </w:rPr>
        <w:t>ا</w:t>
      </w:r>
      <w:r w:rsidR="00F5318F">
        <w:rPr>
          <w:rFonts w:ascii="Traditional Arabic" w:hAnsi="Traditional Arabic" w:cs="Traditional Arabic"/>
          <w:sz w:val="34"/>
          <w:szCs w:val="34"/>
          <w:rtl/>
        </w:rPr>
        <w:t>،</w:t>
      </w:r>
      <w:r w:rsidR="00BF58EF" w:rsidRPr="00B92884">
        <w:rPr>
          <w:rFonts w:ascii="Traditional Arabic" w:hAnsi="Traditional Arabic" w:cs="Traditional Arabic"/>
          <w:sz w:val="34"/>
          <w:szCs w:val="34"/>
          <w:rtl/>
        </w:rPr>
        <w:t xml:space="preserve"> ولأن النبي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 صلى الله عليه وسلم </w:t>
      </w:r>
      <w:r w:rsidR="00BF58EF" w:rsidRPr="00B92884">
        <w:rPr>
          <w:rFonts w:ascii="Traditional Arabic" w:hAnsi="Traditional Arabic" w:cs="Traditional Arabic"/>
          <w:sz w:val="34"/>
          <w:szCs w:val="34"/>
          <w:rtl/>
        </w:rPr>
        <w:t>قال</w:t>
      </w:r>
      <w:r w:rsidR="008F5851">
        <w:rPr>
          <w:rFonts w:ascii="Traditional Arabic" w:hAnsi="Traditional Arabic" w:cs="Traditional Arabic"/>
          <w:sz w:val="34"/>
          <w:szCs w:val="34"/>
          <w:rtl/>
        </w:rPr>
        <w:t>: ((</w:t>
      </w:r>
      <w:r w:rsidR="00751D79" w:rsidRPr="00B92884">
        <w:rPr>
          <w:rFonts w:ascii="Traditional Arabic" w:hAnsi="Traditional Arabic" w:cs="Traditional Arabic"/>
          <w:sz w:val="34"/>
          <w:szCs w:val="34"/>
          <w:rtl/>
        </w:rPr>
        <w:t>ومن نذر أن يعصي</w:t>
      </w:r>
      <w:r w:rsidR="00F5318F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751D79" w:rsidRPr="00B92884">
        <w:rPr>
          <w:rFonts w:ascii="Traditional Arabic" w:hAnsi="Traditional Arabic" w:cs="Traditional Arabic"/>
          <w:sz w:val="34"/>
          <w:szCs w:val="34"/>
          <w:rtl/>
        </w:rPr>
        <w:t xml:space="preserve"> الله فلا </w:t>
      </w:r>
      <w:r w:rsidR="00751D79" w:rsidRPr="00055B2E">
        <w:rPr>
          <w:rFonts w:ascii="Traditional Arabic" w:hAnsi="Traditional Arabic" w:cs="Traditional Arabic"/>
          <w:sz w:val="34"/>
          <w:szCs w:val="34"/>
          <w:rtl/>
        </w:rPr>
        <w:t>يعص</w:t>
      </w:r>
      <w:r w:rsidR="00F5318F" w:rsidRPr="00055B2E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751D79" w:rsidRPr="00055B2E">
        <w:rPr>
          <w:rFonts w:ascii="Traditional Arabic" w:hAnsi="Traditional Arabic" w:cs="Traditional Arabic"/>
          <w:sz w:val="34"/>
          <w:szCs w:val="34"/>
          <w:rtl/>
        </w:rPr>
        <w:t>ه</w:t>
      </w:r>
      <w:r w:rsidR="00F5318F" w:rsidRPr="00055B2E">
        <w:rPr>
          <w:rFonts w:ascii="Traditional Arabic" w:hAnsi="Traditional Arabic" w:cs="Traditional Arabic"/>
          <w:sz w:val="34"/>
          <w:szCs w:val="34"/>
          <w:rtl/>
        </w:rPr>
        <w:t>))</w:t>
      </w:r>
      <w:r w:rsidR="00F5318F" w:rsidRPr="00055B2E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751D79" w:rsidRPr="00055B2E" w:rsidRDefault="00751D79" w:rsidP="00055B2E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055B2E">
        <w:rPr>
          <w:rFonts w:ascii="Traditional Arabic" w:hAnsi="Traditional Arabic" w:cs="Traditional Arabic"/>
          <w:sz w:val="34"/>
          <w:szCs w:val="34"/>
          <w:rtl/>
        </w:rPr>
        <w:t>5- النذر</w:t>
      </w:r>
      <w:r w:rsidR="002D1801" w:rsidRPr="00055B2E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055B2E">
        <w:rPr>
          <w:rFonts w:ascii="Traditional Arabic" w:hAnsi="Traditional Arabic" w:cs="Traditional Arabic"/>
          <w:sz w:val="34"/>
          <w:szCs w:val="34"/>
          <w:rtl/>
        </w:rPr>
        <w:t>المباح</w:t>
      </w:r>
      <w:r w:rsidR="00DE3B8B" w:rsidRPr="00055B2E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055B2E">
        <w:rPr>
          <w:rFonts w:ascii="Traditional Arabic" w:hAnsi="Traditional Arabic" w:cs="Traditional Arabic"/>
          <w:sz w:val="34"/>
          <w:szCs w:val="34"/>
          <w:rtl/>
        </w:rPr>
        <w:t xml:space="preserve">وهو </w:t>
      </w:r>
      <w:r w:rsidR="00F5318F" w:rsidRPr="00055B2E">
        <w:rPr>
          <w:rFonts w:ascii="Traditional Arabic" w:hAnsi="Traditional Arabic" w:cs="Traditional Arabic" w:hint="cs"/>
          <w:sz w:val="34"/>
          <w:szCs w:val="34"/>
          <w:rtl/>
        </w:rPr>
        <w:t>إ</w:t>
      </w:r>
      <w:r w:rsidRPr="00055B2E">
        <w:rPr>
          <w:rFonts w:ascii="Traditional Arabic" w:hAnsi="Traditional Arabic" w:cs="Traditional Arabic"/>
          <w:sz w:val="34"/>
          <w:szCs w:val="34"/>
          <w:rtl/>
        </w:rPr>
        <w:t>لزام</w:t>
      </w:r>
      <w:r w:rsidR="00B92884" w:rsidRPr="00055B2E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055B2E">
        <w:rPr>
          <w:rFonts w:ascii="Traditional Arabic" w:hAnsi="Traditional Arabic" w:cs="Traditional Arabic"/>
          <w:sz w:val="34"/>
          <w:szCs w:val="34"/>
          <w:rtl/>
        </w:rPr>
        <w:t>المكلف نفس</w:t>
      </w:r>
      <w:r w:rsidR="00F5318F" w:rsidRPr="00055B2E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055B2E">
        <w:rPr>
          <w:rFonts w:ascii="Traditional Arabic" w:hAnsi="Traditional Arabic" w:cs="Traditional Arabic"/>
          <w:sz w:val="34"/>
          <w:szCs w:val="34"/>
          <w:rtl/>
        </w:rPr>
        <w:t>ه ف</w:t>
      </w:r>
      <w:r w:rsidR="00F5318F" w:rsidRPr="00055B2E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055B2E">
        <w:rPr>
          <w:rFonts w:ascii="Traditional Arabic" w:hAnsi="Traditional Arabic" w:cs="Traditional Arabic"/>
          <w:sz w:val="34"/>
          <w:szCs w:val="34"/>
          <w:rtl/>
        </w:rPr>
        <w:t>عل</w:t>
      </w:r>
      <w:r w:rsidR="00F5318F" w:rsidRPr="00055B2E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055B2E">
        <w:rPr>
          <w:rFonts w:ascii="Traditional Arabic" w:hAnsi="Traditional Arabic" w:cs="Traditional Arabic"/>
          <w:sz w:val="34"/>
          <w:szCs w:val="34"/>
          <w:rtl/>
        </w:rPr>
        <w:t xml:space="preserve"> أي</w:t>
      </w:r>
      <w:r w:rsidR="00F5318F" w:rsidRPr="00055B2E">
        <w:rPr>
          <w:rFonts w:ascii="Traditional Arabic" w:hAnsi="Traditional Arabic" w:cs="Traditional Arabic" w:hint="cs"/>
          <w:sz w:val="34"/>
          <w:szCs w:val="34"/>
          <w:rtl/>
        </w:rPr>
        <w:t>ٍّ</w:t>
      </w:r>
      <w:r w:rsidRPr="00055B2E">
        <w:rPr>
          <w:rFonts w:ascii="Traditional Arabic" w:hAnsi="Traditional Arabic" w:cs="Traditional Arabic"/>
          <w:sz w:val="34"/>
          <w:szCs w:val="34"/>
          <w:rtl/>
        </w:rPr>
        <w:t xml:space="preserve"> من المباحات</w:t>
      </w:r>
      <w:r w:rsidR="00F5318F" w:rsidRPr="00055B2E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055B2E">
        <w:rPr>
          <w:rFonts w:ascii="Traditional Arabic" w:hAnsi="Traditional Arabic" w:cs="Traditional Arabic"/>
          <w:sz w:val="34"/>
          <w:szCs w:val="34"/>
          <w:rtl/>
        </w:rPr>
        <w:t xml:space="preserve"> أو الكف عن فعل أي من المباحات</w:t>
      </w:r>
      <w:r w:rsidR="00F5318F" w:rsidRPr="00055B2E">
        <w:rPr>
          <w:rFonts w:ascii="Traditional Arabic" w:hAnsi="Traditional Arabic" w:cs="Traditional Arabic"/>
          <w:sz w:val="34"/>
          <w:szCs w:val="34"/>
          <w:rtl/>
        </w:rPr>
        <w:t>،</w:t>
      </w:r>
      <w:r w:rsidR="00B92884" w:rsidRPr="00055B2E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055B2E">
        <w:rPr>
          <w:rFonts w:ascii="Traditional Arabic" w:hAnsi="Traditional Arabic" w:cs="Traditional Arabic"/>
          <w:sz w:val="34"/>
          <w:szCs w:val="34"/>
          <w:rtl/>
        </w:rPr>
        <w:t>مثال</w:t>
      </w:r>
      <w:r w:rsidR="00DE3B8B" w:rsidRPr="00055B2E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055B2E">
        <w:rPr>
          <w:rFonts w:ascii="Traditional Arabic" w:hAnsi="Traditional Arabic" w:cs="Traditional Arabic"/>
          <w:sz w:val="34"/>
          <w:szCs w:val="34"/>
          <w:rtl/>
        </w:rPr>
        <w:t>لله علي</w:t>
      </w:r>
      <w:r w:rsidR="00F5318F" w:rsidRPr="00055B2E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055B2E">
        <w:rPr>
          <w:rFonts w:ascii="Traditional Arabic" w:hAnsi="Traditional Arabic" w:cs="Traditional Arabic"/>
          <w:sz w:val="34"/>
          <w:szCs w:val="34"/>
          <w:rtl/>
        </w:rPr>
        <w:t xml:space="preserve"> ألا </w:t>
      </w:r>
      <w:r w:rsidR="00F5318F" w:rsidRPr="00055B2E">
        <w:rPr>
          <w:rFonts w:ascii="Traditional Arabic" w:hAnsi="Traditional Arabic" w:cs="Traditional Arabic" w:hint="cs"/>
          <w:sz w:val="34"/>
          <w:szCs w:val="34"/>
          <w:rtl/>
        </w:rPr>
        <w:t>آ</w:t>
      </w:r>
      <w:r w:rsidRPr="00055B2E">
        <w:rPr>
          <w:rFonts w:ascii="Traditional Arabic" w:hAnsi="Traditional Arabic" w:cs="Traditional Arabic"/>
          <w:sz w:val="34"/>
          <w:szCs w:val="34"/>
          <w:rtl/>
        </w:rPr>
        <w:t>كل الحلوى شهر</w:t>
      </w:r>
      <w:r w:rsidR="00F5318F" w:rsidRPr="00055B2E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055B2E">
        <w:rPr>
          <w:rFonts w:ascii="Traditional Arabic" w:hAnsi="Traditional Arabic" w:cs="Traditional Arabic"/>
          <w:sz w:val="34"/>
          <w:szCs w:val="34"/>
          <w:rtl/>
        </w:rPr>
        <w:t>ا</w:t>
      </w:r>
      <w:r w:rsidR="00F5318F" w:rsidRPr="00055B2E">
        <w:rPr>
          <w:rFonts w:ascii="Traditional Arabic" w:hAnsi="Traditional Arabic" w:cs="Traditional Arabic" w:hint="cs"/>
          <w:sz w:val="34"/>
          <w:szCs w:val="34"/>
          <w:rtl/>
        </w:rPr>
        <w:t>.</w:t>
      </w:r>
      <w:r w:rsidRPr="00055B2E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751D79" w:rsidRPr="00055B2E" w:rsidRDefault="00751D79" w:rsidP="00055B2E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055B2E">
        <w:rPr>
          <w:rFonts w:ascii="Traditional Arabic" w:hAnsi="Traditional Arabic" w:cs="Traditional Arabic"/>
          <w:sz w:val="34"/>
          <w:szCs w:val="34"/>
          <w:rtl/>
        </w:rPr>
        <w:t>حكمه</w:t>
      </w:r>
      <w:r w:rsidR="00DE3B8B" w:rsidRPr="00055B2E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055B2E">
        <w:rPr>
          <w:rFonts w:ascii="Traditional Arabic" w:hAnsi="Traditional Arabic" w:cs="Traditional Arabic"/>
          <w:sz w:val="34"/>
          <w:szCs w:val="34"/>
          <w:rtl/>
        </w:rPr>
        <w:t>للفقهاء في النذر</w:t>
      </w:r>
      <w:r w:rsidR="002D1801" w:rsidRPr="00055B2E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055B2E">
        <w:rPr>
          <w:rFonts w:ascii="Traditional Arabic" w:hAnsi="Traditional Arabic" w:cs="Traditional Arabic"/>
          <w:sz w:val="34"/>
          <w:szCs w:val="34"/>
          <w:rtl/>
        </w:rPr>
        <w:t>المباح قولان</w:t>
      </w:r>
      <w:r w:rsidR="00DE3B8B" w:rsidRPr="00055B2E">
        <w:rPr>
          <w:rFonts w:ascii="Traditional Arabic" w:hAnsi="Traditional Arabic" w:cs="Traditional Arabic"/>
          <w:sz w:val="34"/>
          <w:szCs w:val="34"/>
          <w:rtl/>
        </w:rPr>
        <w:t>:</w:t>
      </w:r>
    </w:p>
    <w:p w:rsidR="00751D79" w:rsidRPr="00B92884" w:rsidRDefault="00751D79" w:rsidP="00055B2E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055B2E">
        <w:rPr>
          <w:rFonts w:ascii="Traditional Arabic" w:hAnsi="Traditional Arabic" w:cs="Traditional Arabic"/>
          <w:sz w:val="34"/>
          <w:szCs w:val="34"/>
          <w:rtl/>
        </w:rPr>
        <w:t>القول الأول</w:t>
      </w:r>
      <w:r w:rsidR="00DE3B8B" w:rsidRPr="00055B2E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055B2E">
        <w:rPr>
          <w:rFonts w:ascii="Traditional Arabic" w:hAnsi="Traditional Arabic" w:cs="Traditional Arabic"/>
          <w:sz w:val="34"/>
          <w:szCs w:val="34"/>
          <w:rtl/>
        </w:rPr>
        <w:t>ينعقد النذر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المباح</w:t>
      </w:r>
      <w:r w:rsidR="009070F7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والناذر يخير بين أمرين</w:t>
      </w:r>
      <w:r w:rsidR="009070F7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هما الوفاء بالنذر </w:t>
      </w:r>
      <w:r w:rsidRPr="005B17F3">
        <w:rPr>
          <w:rFonts w:ascii="Traditional Arabic" w:hAnsi="Traditional Arabic" w:cs="Traditional Arabic"/>
          <w:sz w:val="34"/>
          <w:szCs w:val="34"/>
          <w:rtl/>
        </w:rPr>
        <w:t>المباح</w:t>
      </w:r>
      <w:r w:rsidR="009070F7" w:rsidRPr="005B17F3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5B17F3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أو يكفر عن هذا النذر بكفارة يمين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وهذا مذهب الحنابلة</w:t>
      </w:r>
      <w:r w:rsidR="009070F7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وعليه جماهير الأصحاب منهم</w:t>
      </w:r>
      <w:r w:rsidR="009070F7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وكذا رجحه الإمام النووي الشافعي في متن المنهاج</w:t>
      </w:r>
      <w:r w:rsidR="009070F7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751D79" w:rsidRPr="00B92884" w:rsidRDefault="00751D79" w:rsidP="002D1801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القول الثاني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لا ينعقد نذر المباح</w:t>
      </w:r>
      <w:r w:rsidR="00F66CCF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وليس عليه كفارة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قال بهذا القول الحنفية والمالكية</w:t>
      </w:r>
      <w:r w:rsidR="001F208B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وهو الأصح في مذهب الشافعي</w:t>
      </w:r>
      <w:r w:rsidR="001F208B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751D79" w:rsidRPr="00B92884" w:rsidRDefault="00751D79" w:rsidP="00726C3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6- نذر الواجب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وهو أن يلتزم الناذر بفعل فرض من الفروض</w:t>
      </w:r>
      <w:r w:rsidR="00726C38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أو واجب من الواجبات التي أوجبها الشارع على المسلم</w:t>
      </w:r>
      <w:r w:rsidR="00726C38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751D79" w:rsidRPr="00B92884" w:rsidRDefault="00751D79" w:rsidP="009344C2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مثاله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لله علي</w:t>
      </w:r>
      <w:r w:rsidR="00726C38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صوم رمضان إن حصل لي كذا وكذا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أو لله علي</w:t>
      </w:r>
      <w:r w:rsidR="00726C38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5D5DF9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ترك شرب الخمر إن حصل كذا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>.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..</w:t>
      </w:r>
    </w:p>
    <w:p w:rsidR="00751D79" w:rsidRPr="00B92884" w:rsidRDefault="00751D79" w:rsidP="00726C3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حكمه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هذا النذر لا يصح</w:t>
      </w:r>
      <w:r w:rsidR="00726C38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ولا ينعقد عند الفقهاء</w:t>
      </w:r>
      <w:r w:rsidR="00726C38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وذلك ل</w:t>
      </w:r>
      <w:r w:rsidR="00726C38">
        <w:rPr>
          <w:rFonts w:ascii="Traditional Arabic" w:hAnsi="Traditional Arabic" w:cs="Traditional Arabic" w:hint="cs"/>
          <w:sz w:val="34"/>
          <w:szCs w:val="34"/>
          <w:rtl/>
        </w:rPr>
        <w:t>أ</w:t>
      </w:r>
      <w:r w:rsidR="00E733D5">
        <w:rPr>
          <w:rFonts w:ascii="Traditional Arabic" w:hAnsi="Traditional Arabic" w:cs="Traditional Arabic"/>
          <w:sz w:val="34"/>
          <w:szCs w:val="34"/>
          <w:rtl/>
        </w:rPr>
        <w:t xml:space="preserve">ن النذر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التزام</w:t>
      </w:r>
      <w:r w:rsidR="00726C38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ولا يصح الالتزام بما هو لازم</w:t>
      </w:r>
      <w:r w:rsidR="00726C38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إذ هذه أمور واجبة بإيجاب الشرع</w:t>
      </w:r>
      <w:r w:rsidR="00726C38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ولكن لو خالف ما نذر به</w:t>
      </w:r>
      <w:r w:rsidR="00726C38">
        <w:rPr>
          <w:rFonts w:ascii="Traditional Arabic" w:hAnsi="Traditional Arabic" w:cs="Traditional Arabic"/>
          <w:sz w:val="34"/>
          <w:szCs w:val="34"/>
          <w:rtl/>
        </w:rPr>
        <w:t>،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فما الحكم</w:t>
      </w:r>
      <w:r w:rsidR="008B6F77">
        <w:rPr>
          <w:rFonts w:ascii="Traditional Arabic" w:hAnsi="Traditional Arabic" w:cs="Traditional Arabic"/>
          <w:sz w:val="34"/>
          <w:szCs w:val="34"/>
          <w:rtl/>
        </w:rPr>
        <w:t>؟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ففي المسألة قولان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>:</w:t>
      </w:r>
    </w:p>
    <w:p w:rsidR="00751D79" w:rsidRPr="00B92884" w:rsidRDefault="00751D79" w:rsidP="009344C2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القول الأول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لا كفارة في حق الناذر</w:t>
      </w:r>
      <w:r w:rsidR="00726C38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وهو مذهب الشافعية والحنابلة ومن نحا نحوهم</w:t>
      </w:r>
      <w:r w:rsidR="00726C38">
        <w:rPr>
          <w:rFonts w:ascii="Traditional Arabic" w:hAnsi="Traditional Arabic" w:cs="Traditional Arabic" w:hint="cs"/>
          <w:sz w:val="34"/>
          <w:szCs w:val="34"/>
          <w:rtl/>
        </w:rPr>
        <w:t>.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751D79" w:rsidRPr="00B92884" w:rsidRDefault="00751D79" w:rsidP="00726C3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القول الثاني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يلزم الناذر الكفارة</w:t>
      </w:r>
      <w:r w:rsidR="00726C38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وهي كفارة اليمين</w:t>
      </w:r>
      <w:r w:rsidR="00726C38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وهذا المذهب ادعى </w:t>
      </w:r>
      <w:proofErr w:type="spellStart"/>
      <w:r w:rsidRPr="00B92884">
        <w:rPr>
          <w:rFonts w:ascii="Traditional Arabic" w:hAnsi="Traditional Arabic" w:cs="Traditional Arabic"/>
          <w:sz w:val="34"/>
          <w:szCs w:val="34"/>
          <w:rtl/>
        </w:rPr>
        <w:t>البغوي</w:t>
      </w:r>
      <w:proofErr w:type="spellEnd"/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أنه الأصح في مذهب الشافعي</w:t>
      </w:r>
      <w:r w:rsidR="00726C38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واحتمله ابن قدامة في مذهب الإمام أحمد</w:t>
      </w:r>
      <w:r w:rsidR="00726C38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5D5DF9" w:rsidRPr="00B92884" w:rsidRDefault="005D5DF9" w:rsidP="009344C2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055B2E">
        <w:rPr>
          <w:rFonts w:ascii="Traditional Arabic" w:hAnsi="Traditional Arabic" w:cs="Traditional Arabic"/>
          <w:sz w:val="34"/>
          <w:szCs w:val="34"/>
          <w:rtl/>
        </w:rPr>
        <w:lastRenderedPageBreak/>
        <w:t>7- نذر المستحيل</w:t>
      </w:r>
      <w:r w:rsidR="00DE3B8B" w:rsidRPr="00055B2E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055B2E">
        <w:rPr>
          <w:rFonts w:ascii="Traditional Arabic" w:hAnsi="Traditional Arabic" w:cs="Traditional Arabic"/>
          <w:sz w:val="34"/>
          <w:szCs w:val="34"/>
          <w:rtl/>
        </w:rPr>
        <w:t>وفيه يلتزم الناذر بفعل شيء</w:t>
      </w:r>
      <w:r w:rsidR="00B92884" w:rsidRPr="00055B2E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055B2E">
        <w:rPr>
          <w:rFonts w:ascii="Traditional Arabic" w:hAnsi="Traditional Arabic" w:cs="Traditional Arabic"/>
          <w:sz w:val="34"/>
          <w:szCs w:val="34"/>
          <w:rtl/>
        </w:rPr>
        <w:t>يستح</w:t>
      </w:r>
      <w:r w:rsidR="00726C38" w:rsidRPr="00055B2E">
        <w:rPr>
          <w:rFonts w:ascii="Traditional Arabic" w:hAnsi="Traditional Arabic" w:cs="Traditional Arabic" w:hint="cs"/>
          <w:sz w:val="34"/>
          <w:szCs w:val="34"/>
          <w:rtl/>
        </w:rPr>
        <w:t>ي</w:t>
      </w:r>
      <w:r w:rsidRPr="00055B2E">
        <w:rPr>
          <w:rFonts w:ascii="Traditional Arabic" w:hAnsi="Traditional Arabic" w:cs="Traditional Arabic"/>
          <w:sz w:val="34"/>
          <w:szCs w:val="34"/>
          <w:rtl/>
        </w:rPr>
        <w:t>ل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فعله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مثاله</w:t>
      </w:r>
      <w:r w:rsidR="00726C38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لله علي صوم يوم أمس</w:t>
      </w:r>
      <w:r w:rsidR="00726C38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5D5DF9" w:rsidRPr="00B92884" w:rsidRDefault="00726C38" w:rsidP="00726C38">
      <w:pPr>
        <w:spacing w:after="0" w:line="240" w:lineRule="auto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>
        <w:rPr>
          <w:rFonts w:ascii="Traditional Arabic" w:hAnsi="Traditional Arabic" w:cs="Traditional Arabic"/>
          <w:b/>
          <w:bCs/>
          <w:sz w:val="34"/>
          <w:szCs w:val="34"/>
          <w:rtl/>
        </w:rPr>
        <w:br w:type="column"/>
      </w:r>
      <w:r w:rsidR="00443B99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lastRenderedPageBreak/>
        <w:t>المطلب الثالث</w:t>
      </w:r>
      <w:r w:rsidR="00DE3B8B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: </w:t>
      </w:r>
      <w:r w:rsidR="005D5DF9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قضاء النذر عن الميت</w:t>
      </w:r>
      <w:r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:</w:t>
      </w:r>
    </w:p>
    <w:p w:rsidR="005D5DF9" w:rsidRPr="00B92884" w:rsidRDefault="005D5DF9" w:rsidP="00BA3FDD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لو نذر مسلم أن يصوم أو يتصدق أو يعتمر أو يحج تطوع</w:t>
      </w:r>
      <w:r w:rsidR="00BA3FDD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 أو يصلي نافلة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فمات دون أن يتمكن من الوفاء بنذره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فما حكم هذا النذر</w:t>
      </w:r>
      <w:r w:rsidR="00BA3FDD">
        <w:rPr>
          <w:rFonts w:ascii="Traditional Arabic" w:hAnsi="Traditional Arabic" w:cs="Traditional Arabic" w:hint="cs"/>
          <w:sz w:val="34"/>
          <w:szCs w:val="34"/>
          <w:rtl/>
        </w:rPr>
        <w:t>؟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وهل يطلب إلى ورثته من أقاربه أن يقضوا عنه نذره؟</w:t>
      </w:r>
      <w:r w:rsidR="00BA3FDD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وهل يجوز القضاء في كل الطاعات</w:t>
      </w:r>
      <w:r w:rsidR="008B6F77">
        <w:rPr>
          <w:rFonts w:ascii="Traditional Arabic" w:hAnsi="Traditional Arabic" w:cs="Traditional Arabic"/>
          <w:sz w:val="34"/>
          <w:szCs w:val="34"/>
          <w:rtl/>
        </w:rPr>
        <w:t>؟</w:t>
      </w:r>
    </w:p>
    <w:p w:rsidR="005D5DF9" w:rsidRPr="00456350" w:rsidRDefault="005D5DF9" w:rsidP="009344C2">
      <w:pPr>
        <w:spacing w:after="0" w:line="240" w:lineRule="auto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456350">
        <w:rPr>
          <w:rFonts w:ascii="Traditional Arabic" w:hAnsi="Traditional Arabic" w:cs="Traditional Arabic"/>
          <w:b/>
          <w:bCs/>
          <w:sz w:val="34"/>
          <w:szCs w:val="34"/>
          <w:rtl/>
        </w:rPr>
        <w:t>مذهب الإمام أبي حنيفة</w:t>
      </w:r>
      <w:r w:rsidR="00BA3FDD" w:rsidRPr="00456350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:</w:t>
      </w:r>
    </w:p>
    <w:p w:rsidR="005D5DF9" w:rsidRPr="00B92884" w:rsidRDefault="005D5DF9" w:rsidP="00456350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ذهب الحنفية إلى أن لا يصوم الولي</w:t>
      </w:r>
      <w:r w:rsidR="00D03F7A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لا يصلي </w:t>
      </w:r>
      <w:r w:rsidR="00456350">
        <w:rPr>
          <w:rFonts w:ascii="Traditional Arabic" w:hAnsi="Traditional Arabic" w:cs="Traditional Arabic" w:hint="cs"/>
          <w:sz w:val="34"/>
          <w:szCs w:val="34"/>
          <w:rtl/>
        </w:rPr>
        <w:t>أ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حد عن </w:t>
      </w:r>
      <w:r w:rsidR="00456350">
        <w:rPr>
          <w:rFonts w:ascii="Traditional Arabic" w:hAnsi="Traditional Arabic" w:cs="Traditional Arabic" w:hint="cs"/>
          <w:sz w:val="34"/>
          <w:szCs w:val="34"/>
          <w:rtl/>
        </w:rPr>
        <w:t>أ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حد في النذر وغيره</w:t>
      </w:r>
      <w:r w:rsidR="00456350">
        <w:rPr>
          <w:rFonts w:ascii="Traditional Arabic" w:hAnsi="Traditional Arabic" w:cs="Traditional Arabic"/>
          <w:sz w:val="34"/>
          <w:szCs w:val="34"/>
          <w:rtl/>
        </w:rPr>
        <w:t>،</w:t>
      </w:r>
      <w:r w:rsidR="00456350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وأجازوا أن يحج الولي والقريب الوارث عن قريب</w:t>
      </w:r>
      <w:r w:rsidR="00456350">
        <w:rPr>
          <w:rFonts w:ascii="Traditional Arabic" w:hAnsi="Traditional Arabic" w:cs="Traditional Arabic" w:hint="cs"/>
          <w:sz w:val="34"/>
          <w:szCs w:val="34"/>
          <w:rtl/>
        </w:rPr>
        <w:t>ه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الميت والعاجز</w:t>
      </w:r>
      <w:r w:rsidR="00456350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لحديث </w:t>
      </w:r>
      <w:proofErr w:type="spellStart"/>
      <w:r w:rsidRPr="00B92884">
        <w:rPr>
          <w:rFonts w:ascii="Traditional Arabic" w:hAnsi="Traditional Arabic" w:cs="Traditional Arabic"/>
          <w:sz w:val="34"/>
          <w:szCs w:val="34"/>
          <w:rtl/>
        </w:rPr>
        <w:t>الخثعمية</w:t>
      </w:r>
      <w:proofErr w:type="spellEnd"/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حين جاءت النبي </w:t>
      </w:r>
      <w:r w:rsidR="00456350">
        <w:rPr>
          <w:rFonts w:ascii="Traditional Arabic" w:hAnsi="Traditional Arabic" w:cs="Traditional Arabic"/>
          <w:sz w:val="34"/>
          <w:szCs w:val="34"/>
          <w:rtl/>
        </w:rPr>
        <w:t>صلى الله عليه وسلم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فقالت</w:t>
      </w:r>
      <w:r w:rsidR="00456350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يا رسول </w:t>
      </w:r>
      <w:r w:rsidR="00456350">
        <w:rPr>
          <w:rFonts w:ascii="Traditional Arabic" w:hAnsi="Traditional Arabic" w:cs="Traditional Arabic" w:hint="cs"/>
          <w:sz w:val="34"/>
          <w:szCs w:val="34"/>
          <w:rtl/>
        </w:rPr>
        <w:t>الله</w:t>
      </w:r>
      <w:r w:rsidR="00456350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="00456350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إن فريضة الحج أدركت أبي شيخ</w:t>
      </w:r>
      <w:r w:rsidR="00456350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 كبير</w:t>
      </w:r>
      <w:r w:rsidR="00456350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لا يستطيع أن يستمسك على الراحلة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فيجز</w:t>
      </w:r>
      <w:r w:rsidR="00456350">
        <w:rPr>
          <w:rFonts w:ascii="Traditional Arabic" w:hAnsi="Traditional Arabic" w:cs="Traditional Arabic" w:hint="cs"/>
          <w:sz w:val="34"/>
          <w:szCs w:val="34"/>
          <w:rtl/>
        </w:rPr>
        <w:t>ئ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أن أحج عنه؟</w:t>
      </w:r>
      <w:r w:rsidR="00456350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فقال رسول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456350">
        <w:rPr>
          <w:rFonts w:ascii="Traditional Arabic" w:hAnsi="Traditional Arabic" w:cs="Traditional Arabic"/>
          <w:sz w:val="34"/>
          <w:szCs w:val="34"/>
          <w:rtl/>
        </w:rPr>
        <w:t>صلى الله عليه وسلم</w:t>
      </w:r>
      <w:r w:rsidR="00456350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456350">
        <w:rPr>
          <w:rFonts w:ascii="Traditional Arabic" w:hAnsi="Traditional Arabic" w:cs="Traditional Arabic"/>
          <w:sz w:val="34"/>
          <w:szCs w:val="34"/>
          <w:rtl/>
        </w:rPr>
        <w:t>((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أرأيت</w:t>
      </w:r>
      <w:r w:rsidR="00456350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لو كان على أبيك د</w:t>
      </w:r>
      <w:r w:rsidR="00456350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ين فقضيت</w:t>
      </w:r>
      <w:r w:rsidR="00456350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ه</w:t>
      </w:r>
      <w:r w:rsidR="00456350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أما كان يقبل منك</w:t>
      </w:r>
      <w:r w:rsidR="008B6F77">
        <w:rPr>
          <w:rFonts w:ascii="Traditional Arabic" w:hAnsi="Traditional Arabic" w:cs="Traditional Arabic"/>
          <w:sz w:val="34"/>
          <w:szCs w:val="34"/>
          <w:rtl/>
        </w:rPr>
        <w:t>؟</w:t>
      </w:r>
      <w:r w:rsidR="00456350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فقالت</w:t>
      </w:r>
      <w:r w:rsidR="00456350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نعم</w:t>
      </w:r>
      <w:r w:rsidR="00456350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قال</w:t>
      </w:r>
      <w:r w:rsidR="00456350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456350">
        <w:rPr>
          <w:rFonts w:ascii="Traditional Arabic" w:hAnsi="Traditional Arabic" w:cs="Traditional Arabic"/>
          <w:sz w:val="34"/>
          <w:szCs w:val="34"/>
          <w:rtl/>
        </w:rPr>
        <w:t>((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فالله أحق أن يقبل</w:t>
      </w:r>
      <w:r w:rsidR="00456350">
        <w:rPr>
          <w:rFonts w:ascii="Traditional Arabic" w:hAnsi="Traditional Arabic" w:cs="Traditional Arabic"/>
          <w:sz w:val="34"/>
          <w:szCs w:val="34"/>
          <w:rtl/>
        </w:rPr>
        <w:t>))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5D5DF9" w:rsidRPr="00B92884" w:rsidRDefault="005D5DF9" w:rsidP="00456350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5B17F3">
        <w:rPr>
          <w:rFonts w:ascii="Traditional Arabic" w:hAnsi="Traditional Arabic" w:cs="Traditional Arabic"/>
          <w:sz w:val="34"/>
          <w:szCs w:val="34"/>
          <w:rtl/>
        </w:rPr>
        <w:t>أما منع صوم الوارث وصلاته عن قريبه</w:t>
      </w:r>
      <w:r w:rsidR="00456350" w:rsidRPr="005B17F3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5B17F3">
        <w:rPr>
          <w:rFonts w:ascii="Traditional Arabic" w:hAnsi="Traditional Arabic" w:cs="Traditional Arabic"/>
          <w:sz w:val="34"/>
          <w:szCs w:val="34"/>
          <w:rtl/>
        </w:rPr>
        <w:t xml:space="preserve"> فاحتجوا له </w:t>
      </w:r>
      <w:r w:rsidR="005B17F3" w:rsidRPr="005B17F3">
        <w:rPr>
          <w:rFonts w:ascii="Traditional Arabic" w:hAnsi="Traditional Arabic" w:cs="Traditional Arabic" w:hint="cs"/>
          <w:sz w:val="34"/>
          <w:szCs w:val="34"/>
          <w:rtl/>
        </w:rPr>
        <w:t>بما</w:t>
      </w:r>
      <w:r w:rsidR="00456350" w:rsidRPr="005B17F3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5B17F3">
        <w:rPr>
          <w:rFonts w:ascii="Traditional Arabic" w:hAnsi="Traditional Arabic" w:cs="Traditional Arabic"/>
          <w:sz w:val="34"/>
          <w:szCs w:val="34"/>
          <w:rtl/>
        </w:rPr>
        <w:t>رو</w:t>
      </w:r>
      <w:r w:rsidR="00456350" w:rsidRPr="005B17F3">
        <w:rPr>
          <w:rFonts w:ascii="Traditional Arabic" w:hAnsi="Traditional Arabic" w:cs="Traditional Arabic" w:hint="cs"/>
          <w:sz w:val="34"/>
          <w:szCs w:val="34"/>
          <w:rtl/>
        </w:rPr>
        <w:t>ي</w:t>
      </w:r>
      <w:r w:rsidRPr="005B17F3">
        <w:rPr>
          <w:rFonts w:ascii="Traditional Arabic" w:hAnsi="Traditional Arabic" w:cs="Traditional Arabic"/>
          <w:sz w:val="34"/>
          <w:szCs w:val="34"/>
          <w:rtl/>
        </w:rPr>
        <w:t xml:space="preserve"> عن النبي</w:t>
      </w:r>
      <w:r w:rsidR="00B92884" w:rsidRPr="005B17F3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456350" w:rsidRPr="005B17F3">
        <w:rPr>
          <w:rFonts w:ascii="Traditional Arabic" w:hAnsi="Traditional Arabic" w:cs="Traditional Arabic"/>
          <w:sz w:val="34"/>
          <w:szCs w:val="34"/>
          <w:rtl/>
        </w:rPr>
        <w:t>صلى الله عليه وسلم</w:t>
      </w:r>
      <w:r w:rsidR="00456350" w:rsidRPr="005B17F3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443B99" w:rsidRPr="005B17F3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456350" w:rsidRPr="005B17F3">
        <w:rPr>
          <w:rFonts w:ascii="Traditional Arabic" w:hAnsi="Traditional Arabic" w:cs="Traditional Arabic"/>
          <w:sz w:val="34"/>
          <w:szCs w:val="34"/>
          <w:rtl/>
        </w:rPr>
        <w:t>((</w:t>
      </w:r>
      <w:r w:rsidR="00443B99" w:rsidRPr="005B17F3">
        <w:rPr>
          <w:rFonts w:ascii="Traditional Arabic" w:hAnsi="Traditional Arabic" w:cs="Traditional Arabic"/>
          <w:sz w:val="34"/>
          <w:szCs w:val="34"/>
          <w:rtl/>
        </w:rPr>
        <w:t>ل</w:t>
      </w:r>
      <w:r w:rsidRPr="005B17F3">
        <w:rPr>
          <w:rFonts w:ascii="Traditional Arabic" w:hAnsi="Traditional Arabic" w:cs="Traditional Arabic"/>
          <w:sz w:val="34"/>
          <w:szCs w:val="34"/>
          <w:rtl/>
        </w:rPr>
        <w:t xml:space="preserve">ا يصوم </w:t>
      </w:r>
      <w:r w:rsidR="00456350" w:rsidRPr="005B17F3">
        <w:rPr>
          <w:rFonts w:ascii="Traditional Arabic" w:hAnsi="Traditional Arabic" w:cs="Traditional Arabic" w:hint="cs"/>
          <w:sz w:val="34"/>
          <w:szCs w:val="34"/>
          <w:rtl/>
        </w:rPr>
        <w:t>أ</w:t>
      </w:r>
      <w:r w:rsidRPr="005B17F3">
        <w:rPr>
          <w:rFonts w:ascii="Traditional Arabic" w:hAnsi="Traditional Arabic" w:cs="Traditional Arabic"/>
          <w:sz w:val="34"/>
          <w:szCs w:val="34"/>
          <w:rtl/>
        </w:rPr>
        <w:t xml:space="preserve">حد </w:t>
      </w:r>
      <w:r w:rsidR="005B17F3" w:rsidRPr="005B17F3">
        <w:rPr>
          <w:rFonts w:ascii="Traditional Arabic" w:hAnsi="Traditional Arabic" w:cs="Traditional Arabic" w:hint="cs"/>
          <w:sz w:val="34"/>
          <w:szCs w:val="34"/>
          <w:rtl/>
        </w:rPr>
        <w:t>عن أحد</w:t>
      </w:r>
      <w:r w:rsidR="00456350" w:rsidRPr="005B17F3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="00456350" w:rsidRPr="005B17F3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5B17F3">
        <w:rPr>
          <w:rFonts w:ascii="Traditional Arabic" w:hAnsi="Traditional Arabic" w:cs="Traditional Arabic"/>
          <w:sz w:val="34"/>
          <w:szCs w:val="34"/>
          <w:rtl/>
        </w:rPr>
        <w:t xml:space="preserve">ولا يصلي </w:t>
      </w:r>
      <w:r w:rsidR="00456350" w:rsidRPr="005B17F3">
        <w:rPr>
          <w:rFonts w:ascii="Traditional Arabic" w:hAnsi="Traditional Arabic" w:cs="Traditional Arabic" w:hint="cs"/>
          <w:sz w:val="34"/>
          <w:szCs w:val="34"/>
          <w:rtl/>
        </w:rPr>
        <w:t>أ</w:t>
      </w:r>
      <w:r w:rsidRPr="005B17F3">
        <w:rPr>
          <w:rFonts w:ascii="Traditional Arabic" w:hAnsi="Traditional Arabic" w:cs="Traditional Arabic"/>
          <w:sz w:val="34"/>
          <w:szCs w:val="34"/>
          <w:rtl/>
        </w:rPr>
        <w:t xml:space="preserve">حد عن </w:t>
      </w:r>
      <w:r w:rsidR="00456350" w:rsidRPr="005B17F3">
        <w:rPr>
          <w:rFonts w:ascii="Traditional Arabic" w:hAnsi="Traditional Arabic" w:cs="Traditional Arabic" w:hint="cs"/>
          <w:sz w:val="34"/>
          <w:szCs w:val="34"/>
          <w:rtl/>
        </w:rPr>
        <w:t>أ</w:t>
      </w:r>
      <w:r w:rsidRPr="005B17F3">
        <w:rPr>
          <w:rFonts w:ascii="Traditional Arabic" w:hAnsi="Traditional Arabic" w:cs="Traditional Arabic"/>
          <w:sz w:val="34"/>
          <w:szCs w:val="34"/>
          <w:rtl/>
        </w:rPr>
        <w:t>حد</w:t>
      </w:r>
      <w:r w:rsidR="00456350" w:rsidRPr="005B17F3">
        <w:rPr>
          <w:rFonts w:ascii="Traditional Arabic" w:hAnsi="Traditional Arabic" w:cs="Traditional Arabic"/>
          <w:sz w:val="34"/>
          <w:szCs w:val="34"/>
          <w:rtl/>
        </w:rPr>
        <w:t>))</w:t>
      </w:r>
      <w:r w:rsidR="00B92884" w:rsidRPr="005B17F3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5D5DF9" w:rsidRPr="00B92884" w:rsidRDefault="005D5DF9" w:rsidP="00456350">
      <w:pPr>
        <w:spacing w:after="0" w:line="240" w:lineRule="auto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مذهب الإمام مالك</w:t>
      </w:r>
      <w:r w:rsidR="00DE3B8B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5D5DF9" w:rsidRPr="00B92884" w:rsidRDefault="005D5DF9" w:rsidP="00456350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يرى الإمام مالك رحمه الله </w:t>
      </w:r>
      <w:r w:rsidR="00456350">
        <w:rPr>
          <w:rFonts w:ascii="Traditional Arabic" w:hAnsi="Traditional Arabic" w:cs="Traditional Arabic" w:hint="cs"/>
          <w:sz w:val="34"/>
          <w:szCs w:val="34"/>
          <w:rtl/>
        </w:rPr>
        <w:t>أ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نه لا يمشي </w:t>
      </w:r>
      <w:r w:rsidR="00456350">
        <w:rPr>
          <w:rFonts w:ascii="Traditional Arabic" w:hAnsi="Traditional Arabic" w:cs="Traditional Arabic" w:hint="cs"/>
          <w:sz w:val="34"/>
          <w:szCs w:val="34"/>
          <w:rtl/>
        </w:rPr>
        <w:t>أ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حد عن </w:t>
      </w:r>
      <w:r w:rsidR="00456350">
        <w:rPr>
          <w:rFonts w:ascii="Traditional Arabic" w:hAnsi="Traditional Arabic" w:cs="Traditional Arabic" w:hint="cs"/>
          <w:sz w:val="34"/>
          <w:szCs w:val="34"/>
          <w:rtl/>
        </w:rPr>
        <w:t>أ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حد</w:t>
      </w:r>
      <w:r w:rsidR="00456350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ولا يصوم ولا يصلي</w:t>
      </w:r>
      <w:r w:rsidR="00456350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ولا سائر الأعمال </w:t>
      </w:r>
      <w:proofErr w:type="spellStart"/>
      <w:r w:rsidRPr="00B92884">
        <w:rPr>
          <w:rFonts w:ascii="Traditional Arabic" w:hAnsi="Traditional Arabic" w:cs="Traditional Arabic"/>
          <w:sz w:val="34"/>
          <w:szCs w:val="34"/>
          <w:rtl/>
        </w:rPr>
        <w:t>المنذورة</w:t>
      </w:r>
      <w:proofErr w:type="spellEnd"/>
      <w:r w:rsidRPr="00B9288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5D5DF9" w:rsidRPr="00B92884" w:rsidRDefault="005D5DF9" w:rsidP="00B50CE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واحتج بما بلغه عن ابن عمر</w:t>
      </w:r>
      <w:r w:rsidR="00443B99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456350">
        <w:rPr>
          <w:rFonts w:ascii="Traditional Arabic" w:hAnsi="Traditional Arabic" w:cs="Traditional Arabic"/>
          <w:sz w:val="34"/>
          <w:szCs w:val="34"/>
          <w:rtl/>
        </w:rPr>
        <w:t>رضي الله عنه</w:t>
      </w:r>
      <w:r w:rsidR="00456350">
        <w:rPr>
          <w:rFonts w:ascii="Traditional Arabic" w:hAnsi="Traditional Arabic" w:cs="Traditional Arabic" w:hint="cs"/>
          <w:sz w:val="34"/>
          <w:szCs w:val="34"/>
          <w:rtl/>
        </w:rPr>
        <w:t>ما</w:t>
      </w:r>
      <w:r w:rsidR="00443B99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456350">
        <w:rPr>
          <w:rFonts w:ascii="Traditional Arabic" w:hAnsi="Traditional Arabic" w:cs="Traditional Arabic" w:hint="cs"/>
          <w:sz w:val="34"/>
          <w:szCs w:val="34"/>
          <w:rtl/>
        </w:rPr>
        <w:t>أ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نه قال</w:t>
      </w:r>
      <w:r w:rsidR="00456350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لا يصومن</w:t>
      </w:r>
      <w:r w:rsidR="00456350">
        <w:rPr>
          <w:rFonts w:ascii="Traditional Arabic" w:hAnsi="Traditional Arabic" w:cs="Traditional Arabic"/>
          <w:sz w:val="34"/>
          <w:szCs w:val="34"/>
          <w:rtl/>
        </w:rPr>
        <w:t xml:space="preserve"> أحد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عن</w:t>
      </w:r>
      <w:r w:rsidR="00456350">
        <w:rPr>
          <w:rFonts w:ascii="Traditional Arabic" w:hAnsi="Traditional Arabic" w:cs="Traditional Arabic"/>
          <w:sz w:val="34"/>
          <w:szCs w:val="34"/>
          <w:rtl/>
        </w:rPr>
        <w:t xml:space="preserve"> أحد</w:t>
      </w:r>
      <w:r w:rsidR="00B50CE8">
        <w:rPr>
          <w:rFonts w:ascii="Traditional Arabic" w:hAnsi="Traditional Arabic" w:cs="Traditional Arabic"/>
          <w:sz w:val="34"/>
          <w:szCs w:val="34"/>
          <w:rtl/>
        </w:rPr>
        <w:t>،</w:t>
      </w:r>
      <w:r w:rsidR="0045635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ولو كنت أنا لتصدقت وأعتقت وأهديت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وقال مالك</w:t>
      </w:r>
      <w:r w:rsidR="00B50CE8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ولم </w:t>
      </w:r>
      <w:r w:rsidR="00B50CE8">
        <w:rPr>
          <w:rFonts w:ascii="Traditional Arabic" w:hAnsi="Traditional Arabic" w:cs="Traditional Arabic" w:hint="cs"/>
          <w:sz w:val="34"/>
          <w:szCs w:val="34"/>
          <w:rtl/>
        </w:rPr>
        <w:t>أ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سمع عن</w:t>
      </w:r>
      <w:r w:rsidR="00456350">
        <w:rPr>
          <w:rFonts w:ascii="Traditional Arabic" w:hAnsi="Traditional Arabic" w:cs="Traditional Arabic"/>
          <w:sz w:val="34"/>
          <w:szCs w:val="34"/>
          <w:rtl/>
        </w:rPr>
        <w:t xml:space="preserve"> أحد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من الصحابة ولا من التابعين بالمدينة أن أحد</w:t>
      </w:r>
      <w:r w:rsidR="00B50CE8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 منهم أمر أحد</w:t>
      </w:r>
      <w:r w:rsidR="00B50CE8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 أن يصوم عن واحد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ولا يصلي عن </w:t>
      </w:r>
      <w:r w:rsidR="00B50CE8">
        <w:rPr>
          <w:rFonts w:ascii="Traditional Arabic" w:hAnsi="Traditional Arabic" w:cs="Traditional Arabic" w:hint="cs"/>
          <w:sz w:val="34"/>
          <w:szCs w:val="34"/>
          <w:rtl/>
        </w:rPr>
        <w:t>أ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حد</w:t>
      </w:r>
      <w:r w:rsidR="00B50CE8">
        <w:rPr>
          <w:rFonts w:ascii="Traditional Arabic" w:hAnsi="Traditional Arabic" w:cs="Traditional Arabic"/>
          <w:sz w:val="34"/>
          <w:szCs w:val="34"/>
          <w:rtl/>
        </w:rPr>
        <w:t>،</w:t>
      </w:r>
      <w:r w:rsidR="00B50CE8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وإنما يفعله كل</w:t>
      </w:r>
      <w:r w:rsidR="00456350">
        <w:rPr>
          <w:rFonts w:ascii="Traditional Arabic" w:hAnsi="Traditional Arabic" w:cs="Traditional Arabic"/>
          <w:sz w:val="34"/>
          <w:szCs w:val="34"/>
          <w:rtl/>
        </w:rPr>
        <w:t xml:space="preserve"> أحد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لنفسه</w:t>
      </w:r>
      <w:r w:rsidR="00B50CE8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ولا يعمله</w:t>
      </w:r>
      <w:r w:rsidR="00456350">
        <w:rPr>
          <w:rFonts w:ascii="Traditional Arabic" w:hAnsi="Traditional Arabic" w:cs="Traditional Arabic"/>
          <w:sz w:val="34"/>
          <w:szCs w:val="34"/>
          <w:rtl/>
        </w:rPr>
        <w:t xml:space="preserve"> أحد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عن </w:t>
      </w:r>
      <w:r w:rsidR="00B50CE8">
        <w:rPr>
          <w:rFonts w:ascii="Traditional Arabic" w:hAnsi="Traditional Arabic" w:cs="Traditional Arabic" w:hint="cs"/>
          <w:sz w:val="34"/>
          <w:szCs w:val="34"/>
          <w:rtl/>
        </w:rPr>
        <w:t>أ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حد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5D5DF9" w:rsidRPr="00B92884" w:rsidRDefault="005D5DF9" w:rsidP="009344C2">
      <w:pPr>
        <w:spacing w:after="0" w:line="240" w:lineRule="auto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مذهب الشافعي</w:t>
      </w:r>
      <w:r w:rsidR="00DE3B8B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: </w:t>
      </w:r>
    </w:p>
    <w:p w:rsidR="005D5DF9" w:rsidRPr="00B92884" w:rsidRDefault="005D5DF9" w:rsidP="00B50CE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يقضي الوارث عن قريبه الحج</w:t>
      </w:r>
      <w:r w:rsidR="00B50CE8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ولا يقضي الصلاة</w:t>
      </w:r>
      <w:r w:rsidR="00B50CE8">
        <w:rPr>
          <w:rFonts w:ascii="Traditional Arabic" w:hAnsi="Traditional Arabic" w:cs="Traditional Arabic"/>
          <w:sz w:val="34"/>
          <w:szCs w:val="34"/>
          <w:rtl/>
        </w:rPr>
        <w:t>،</w:t>
      </w:r>
      <w:r w:rsidR="00B50CE8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وفي قضاء الصوم قولان</w:t>
      </w:r>
      <w:r w:rsidR="00B50CE8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5D5DF9" w:rsidRPr="00B92884" w:rsidRDefault="005D5DF9" w:rsidP="00B50CE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المذهب الجديد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لا يصوم عنه وليه</w:t>
      </w:r>
      <w:r w:rsidR="00B50CE8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5D5DF9" w:rsidRPr="00B92884" w:rsidRDefault="005D5DF9" w:rsidP="00B50CE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المذهب القديم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للولي أن يصوم عنه</w:t>
      </w:r>
      <w:r w:rsidR="00B50CE8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وله أن يطع</w:t>
      </w:r>
      <w:r w:rsidR="00B50CE8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م</w:t>
      </w:r>
      <w:r w:rsidR="00B50CE8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5D5DF9" w:rsidRPr="00B92884" w:rsidRDefault="005D5DF9" w:rsidP="00B50CE8">
      <w:pPr>
        <w:spacing w:after="0" w:line="240" w:lineRule="auto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مذهب الحنابلة</w:t>
      </w:r>
      <w:r w:rsidR="00DE3B8B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B50CE8" w:rsidRDefault="005D5DF9" w:rsidP="00B50CE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يستحب للولي أن يقضي عن المتوف</w:t>
      </w:r>
      <w:r w:rsidR="00B50CE8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ى نذر</w:t>
      </w:r>
      <w:r w:rsidR="00B50CE8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الصوم والصدقة وغيرها من الطاعات</w:t>
      </w:r>
      <w:r w:rsidR="00B50CE8">
        <w:rPr>
          <w:rFonts w:ascii="Traditional Arabic" w:hAnsi="Traditional Arabic" w:cs="Traditional Arabic"/>
          <w:sz w:val="34"/>
          <w:szCs w:val="34"/>
          <w:rtl/>
        </w:rPr>
        <w:t>،</w:t>
      </w:r>
      <w:r w:rsidR="00B50CE8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وفي قضاء نذر الصلاة روايتان</w:t>
      </w:r>
      <w:r w:rsidR="00B50CE8">
        <w:rPr>
          <w:rFonts w:ascii="Traditional Arabic" w:hAnsi="Traditional Arabic" w:cs="Traditional Arabic" w:hint="cs"/>
          <w:sz w:val="34"/>
          <w:szCs w:val="34"/>
          <w:rtl/>
        </w:rPr>
        <w:t>:</w:t>
      </w:r>
    </w:p>
    <w:p w:rsidR="005D5DF9" w:rsidRPr="00B92884" w:rsidRDefault="005D5DF9" w:rsidP="00B50CE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lastRenderedPageBreak/>
        <w:t>الأولى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يقضي الولي عن الناذر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5D5DF9" w:rsidRPr="00B92884" w:rsidRDefault="005D5DF9" w:rsidP="00B50CE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الثانية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لا يقضي عن الناذر</w:t>
      </w:r>
      <w:r w:rsidR="00B50CE8">
        <w:rPr>
          <w:rFonts w:ascii="Traditional Arabic" w:hAnsi="Traditional Arabic" w:cs="Traditional Arabic"/>
          <w:sz w:val="34"/>
          <w:szCs w:val="34"/>
          <w:rtl/>
        </w:rPr>
        <w:t>؛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لأنها لا تدخلها نيابة ولا كفارة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فلم تقض</w:t>
      </w:r>
      <w:r w:rsidR="00B50CE8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عنه كحالة الحياة.</w:t>
      </w:r>
    </w:p>
    <w:p w:rsidR="005D5DF9" w:rsidRPr="00990D32" w:rsidRDefault="005D5DF9" w:rsidP="009344C2">
      <w:pPr>
        <w:spacing w:after="0" w:line="240" w:lineRule="auto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990D32">
        <w:rPr>
          <w:rFonts w:ascii="Traditional Arabic" w:hAnsi="Traditional Arabic" w:cs="Traditional Arabic"/>
          <w:b/>
          <w:bCs/>
          <w:sz w:val="34"/>
          <w:szCs w:val="34"/>
          <w:rtl/>
        </w:rPr>
        <w:t>أدلة الحنابلة</w:t>
      </w:r>
      <w:r w:rsidR="00B50CE8" w:rsidRPr="00990D32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:</w:t>
      </w:r>
    </w:p>
    <w:p w:rsidR="005D5DF9" w:rsidRPr="00B92884" w:rsidRDefault="005D5DF9" w:rsidP="00B50CE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1-</w:t>
      </w:r>
      <w:r w:rsidR="00B50CE8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روت عائشة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 xml:space="preserve"> رضي الله عنه</w:t>
      </w:r>
      <w:r w:rsidR="00B50CE8">
        <w:rPr>
          <w:rFonts w:ascii="Traditional Arabic" w:hAnsi="Traditional Arabic" w:cs="Traditional Arabic" w:hint="cs"/>
          <w:sz w:val="34"/>
          <w:szCs w:val="34"/>
          <w:rtl/>
        </w:rPr>
        <w:t xml:space="preserve">ا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أن رسول</w:t>
      </w:r>
      <w:r w:rsidR="00B50CE8">
        <w:rPr>
          <w:rFonts w:ascii="Traditional Arabic" w:hAnsi="Traditional Arabic" w:cs="Traditional Arabic"/>
          <w:sz w:val="34"/>
          <w:szCs w:val="34"/>
          <w:rtl/>
        </w:rPr>
        <w:t xml:space="preserve"> صلى الله عليه وسلم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قال</w:t>
      </w:r>
      <w:r w:rsidR="00B50CE8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B50CE8">
        <w:rPr>
          <w:rFonts w:ascii="Traditional Arabic" w:hAnsi="Traditional Arabic" w:cs="Traditional Arabic"/>
          <w:sz w:val="34"/>
          <w:szCs w:val="34"/>
          <w:rtl/>
        </w:rPr>
        <w:t>((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من مات وعليه صيام</w:t>
      </w:r>
      <w:r w:rsidR="00990D3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صام عنه وليه</w:t>
      </w:r>
      <w:r w:rsidR="00B50CE8">
        <w:rPr>
          <w:rFonts w:ascii="Traditional Arabic" w:hAnsi="Traditional Arabic" w:cs="Traditional Arabic"/>
          <w:sz w:val="34"/>
          <w:szCs w:val="34"/>
          <w:rtl/>
        </w:rPr>
        <w:t>))؛</w:t>
      </w:r>
      <w:r w:rsidR="00B50CE8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رواه البخاري ومسلم وأبو داود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والإمام </w:t>
      </w:r>
      <w:r w:rsidR="0057319A">
        <w:rPr>
          <w:rFonts w:ascii="Traditional Arabic" w:hAnsi="Traditional Arabic" w:cs="Traditional Arabic"/>
          <w:sz w:val="34"/>
          <w:szCs w:val="34"/>
          <w:rtl/>
        </w:rPr>
        <w:t>أحمد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في مسنده</w:t>
      </w:r>
      <w:r w:rsidR="00990D3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فهذا الحديث نص على استحباب قضاء الصوم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5D5DF9" w:rsidRPr="00B92884" w:rsidRDefault="005D5DF9" w:rsidP="00990D32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2-</w:t>
      </w:r>
      <w:r w:rsidR="00B50CE8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وعن ابن عباس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 xml:space="preserve"> رضي الله عنه</w:t>
      </w:r>
      <w:r w:rsidR="00990D32">
        <w:rPr>
          <w:rFonts w:ascii="Traditional Arabic" w:hAnsi="Traditional Arabic" w:cs="Traditional Arabic" w:hint="cs"/>
          <w:sz w:val="34"/>
          <w:szCs w:val="34"/>
          <w:rtl/>
        </w:rPr>
        <w:t>ما</w:t>
      </w:r>
      <w:r w:rsidR="00990D32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="00B50CE8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قال</w:t>
      </w:r>
      <w:r w:rsidR="00990D32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أتى رجل النبي</w:t>
      </w:r>
      <w:r w:rsidR="00990D3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B50CE8">
        <w:rPr>
          <w:rFonts w:ascii="Traditional Arabic" w:hAnsi="Traditional Arabic" w:cs="Traditional Arabic"/>
          <w:sz w:val="34"/>
          <w:szCs w:val="34"/>
          <w:rtl/>
        </w:rPr>
        <w:t xml:space="preserve">صلى الله عليه وسلم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فقال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إن أختي نذرت أن تحج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</w:t>
      </w:r>
      <w:r w:rsidR="00990D32">
        <w:rPr>
          <w:rFonts w:ascii="Traditional Arabic" w:hAnsi="Traditional Arabic" w:cs="Traditional Arabic" w:hint="cs"/>
          <w:sz w:val="34"/>
          <w:szCs w:val="34"/>
          <w:rtl/>
        </w:rPr>
        <w:t>إ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نها ماتت</w:t>
      </w:r>
      <w:r w:rsidR="00990D3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فقال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له </w:t>
      </w:r>
      <w:r w:rsidR="00443B99" w:rsidRPr="00B92884">
        <w:rPr>
          <w:rFonts w:ascii="Traditional Arabic" w:hAnsi="Traditional Arabic" w:cs="Traditional Arabic"/>
          <w:sz w:val="34"/>
          <w:szCs w:val="34"/>
          <w:rtl/>
        </w:rPr>
        <w:t>النبي</w:t>
      </w:r>
      <w:r w:rsidR="00B50CE8">
        <w:rPr>
          <w:rFonts w:ascii="Traditional Arabic" w:hAnsi="Traditional Arabic" w:cs="Traditional Arabic"/>
          <w:sz w:val="34"/>
          <w:szCs w:val="34"/>
          <w:rtl/>
        </w:rPr>
        <w:t xml:space="preserve"> صلى الله عليه وسلم</w:t>
      </w:r>
      <w:r w:rsidR="00990D32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B50CE8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990D32">
        <w:rPr>
          <w:rFonts w:ascii="Traditional Arabic" w:hAnsi="Traditional Arabic" w:cs="Traditional Arabic"/>
          <w:sz w:val="34"/>
          <w:szCs w:val="34"/>
          <w:rtl/>
        </w:rPr>
        <w:t>((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لو كان عليها د</w:t>
      </w:r>
      <w:r w:rsidR="00990D32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ين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أكنت</w:t>
      </w:r>
      <w:r w:rsidR="00990D32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قاضي</w:t>
      </w:r>
      <w:r w:rsidR="00990D32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ه</w:t>
      </w:r>
      <w:r w:rsidR="008B6F77">
        <w:rPr>
          <w:rFonts w:ascii="Traditional Arabic" w:hAnsi="Traditional Arabic" w:cs="Traditional Arabic"/>
          <w:sz w:val="34"/>
          <w:szCs w:val="34"/>
          <w:rtl/>
        </w:rPr>
        <w:t>؟</w:t>
      </w:r>
      <w:r w:rsidR="00990D32">
        <w:rPr>
          <w:rFonts w:ascii="Traditional Arabic" w:hAnsi="Traditional Arabic" w:cs="Traditional Arabic"/>
          <w:sz w:val="34"/>
          <w:szCs w:val="34"/>
          <w:rtl/>
        </w:rPr>
        <w:t>))،</w:t>
      </w:r>
      <w:r w:rsidR="00990D3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قال</w:t>
      </w:r>
      <w:r w:rsidR="00990D32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نعم</w:t>
      </w:r>
      <w:r w:rsidR="00990D3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قال</w:t>
      </w:r>
      <w:r w:rsidR="00990D32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990D32">
        <w:rPr>
          <w:rFonts w:ascii="Traditional Arabic" w:hAnsi="Traditional Arabic" w:cs="Traditional Arabic"/>
          <w:sz w:val="34"/>
          <w:szCs w:val="34"/>
          <w:rtl/>
        </w:rPr>
        <w:t>((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فاقض</w:t>
      </w:r>
      <w:r w:rsidR="00990D32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الله</w:t>
      </w:r>
      <w:r w:rsidR="00990D32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990D32">
        <w:rPr>
          <w:rFonts w:ascii="Traditional Arabic" w:hAnsi="Traditional Arabic" w:cs="Traditional Arabic" w:hint="eastAsia"/>
          <w:sz w:val="34"/>
          <w:szCs w:val="34"/>
          <w:rtl/>
        </w:rPr>
        <w:t>؛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فهو أحق القضاء</w:t>
      </w:r>
      <w:r w:rsidR="00990D32">
        <w:rPr>
          <w:rFonts w:ascii="Traditional Arabic" w:hAnsi="Traditional Arabic" w:cs="Traditional Arabic"/>
          <w:sz w:val="34"/>
          <w:szCs w:val="34"/>
          <w:rtl/>
        </w:rPr>
        <w:t>))،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وهذا الحديث نص </w:t>
      </w:r>
      <w:r w:rsidR="00990D32">
        <w:rPr>
          <w:rFonts w:ascii="Traditional Arabic" w:hAnsi="Traditional Arabic" w:cs="Traditional Arabic" w:hint="cs"/>
          <w:sz w:val="34"/>
          <w:szCs w:val="34"/>
          <w:rtl/>
        </w:rPr>
        <w:t>ع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لى استحباب قضاء الحج</w:t>
      </w:r>
      <w:r w:rsidR="00990D32">
        <w:rPr>
          <w:rFonts w:ascii="Traditional Arabic" w:hAnsi="Traditional Arabic" w:cs="Traditional Arabic"/>
          <w:sz w:val="34"/>
          <w:szCs w:val="34"/>
          <w:rtl/>
        </w:rPr>
        <w:t>؛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ذلك ل</w:t>
      </w:r>
      <w:r w:rsidR="00990D32">
        <w:rPr>
          <w:rFonts w:ascii="Traditional Arabic" w:hAnsi="Traditional Arabic" w:cs="Traditional Arabic" w:hint="cs"/>
          <w:sz w:val="34"/>
          <w:szCs w:val="34"/>
          <w:rtl/>
        </w:rPr>
        <w:t>أ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ن قضاء الدين لا يجب على ولي المدين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فكذلك النذر المشبه به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5D5DF9" w:rsidRPr="00B92884" w:rsidRDefault="005D5DF9" w:rsidP="00990D32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3-</w:t>
      </w:r>
      <w:r w:rsidR="00990D3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وقال البخاري في صحيحه</w:t>
      </w:r>
      <w:r w:rsidR="00990D32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"وأمر ابن عمر المرأة جعلت أم</w:t>
      </w:r>
      <w:r w:rsidR="00990D32">
        <w:rPr>
          <w:rFonts w:ascii="Traditional Arabic" w:hAnsi="Traditional Arabic" w:cs="Traditional Arabic" w:hint="cs"/>
          <w:sz w:val="34"/>
          <w:szCs w:val="34"/>
          <w:rtl/>
        </w:rPr>
        <w:t>ُّ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ها على نفسها صلاة</w:t>
      </w:r>
      <w:r w:rsidR="00990D3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بقباء 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>-</w:t>
      </w:r>
      <w:r w:rsidR="00990D3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يعني ثم ماتت</w:t>
      </w:r>
      <w:r w:rsidR="00990D3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-</w:t>
      </w:r>
      <w:r w:rsidR="00990D3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فقال</w:t>
      </w:r>
      <w:r w:rsidR="00990D32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صل</w:t>
      </w:r>
      <w:r w:rsidR="00990D32">
        <w:rPr>
          <w:rFonts w:ascii="Traditional Arabic" w:hAnsi="Traditional Arabic" w:cs="Traditional Arabic" w:hint="cs"/>
          <w:sz w:val="34"/>
          <w:szCs w:val="34"/>
          <w:rtl/>
        </w:rPr>
        <w:t>ِّي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عنها"</w:t>
      </w:r>
      <w:r w:rsidR="00990D3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5D5DF9" w:rsidRPr="00B92884" w:rsidRDefault="005D5DF9" w:rsidP="005B17F3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4-</w:t>
      </w:r>
      <w:r w:rsidR="00D74C05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وأفتى ابن عباس في </w:t>
      </w:r>
      <w:r w:rsidR="00990D32">
        <w:rPr>
          <w:rFonts w:ascii="Traditional Arabic" w:hAnsi="Traditional Arabic" w:cs="Traditional Arabic" w:hint="cs"/>
          <w:sz w:val="34"/>
          <w:szCs w:val="34"/>
          <w:rtl/>
        </w:rPr>
        <w:t>ا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مر</w:t>
      </w:r>
      <w:r w:rsidR="00990D32">
        <w:rPr>
          <w:rFonts w:ascii="Traditional Arabic" w:hAnsi="Traditional Arabic" w:cs="Traditional Arabic" w:hint="cs"/>
          <w:sz w:val="34"/>
          <w:szCs w:val="34"/>
          <w:rtl/>
        </w:rPr>
        <w:t>أ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ة نذرت أن تمشي إلى قباء فماتت</w:t>
      </w:r>
      <w:r w:rsidR="00D74C05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أن تمشي ابنتها عنها</w:t>
      </w:r>
      <w:r w:rsidR="00D74C05">
        <w:rPr>
          <w:rFonts w:ascii="Traditional Arabic" w:hAnsi="Traditional Arabic" w:cs="Traditional Arabic" w:hint="cs"/>
          <w:sz w:val="34"/>
          <w:szCs w:val="34"/>
          <w:rtl/>
        </w:rPr>
        <w:t>.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5D5DF9" w:rsidRPr="00B92884" w:rsidRDefault="005D5DF9" w:rsidP="00D74C05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5-</w:t>
      </w:r>
      <w:r w:rsidR="00D74C05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وعن عائشة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 xml:space="preserve"> رضي الله عنه</w:t>
      </w:r>
      <w:r w:rsidR="00D74C05">
        <w:rPr>
          <w:rFonts w:ascii="Traditional Arabic" w:hAnsi="Traditional Arabic" w:cs="Traditional Arabic" w:hint="cs"/>
          <w:sz w:val="34"/>
          <w:szCs w:val="34"/>
          <w:rtl/>
        </w:rPr>
        <w:t>ا</w:t>
      </w:r>
      <w:r w:rsidR="00990D32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أنها اعتكفت عن أخيها 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>عبدا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لرحمن بعدما مات</w:t>
      </w:r>
      <w:r w:rsidR="00D74C05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5D5DF9" w:rsidRPr="00B92884" w:rsidRDefault="005D5DF9" w:rsidP="00D74C05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6-</w:t>
      </w:r>
      <w:r w:rsidR="00D74C05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القياس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وأما بقية الطاعات فتقاس على الصوم والحج</w:t>
      </w:r>
      <w:r w:rsidR="00D74C05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بجامع أنها التزام بقربات لله تعالى.</w:t>
      </w:r>
    </w:p>
    <w:p w:rsidR="00751D79" w:rsidRPr="00B92884" w:rsidRDefault="00751D79" w:rsidP="00990D32">
      <w:pPr>
        <w:spacing w:after="0" w:line="240" w:lineRule="auto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المطلب الرابع</w:t>
      </w:r>
      <w:r w:rsidR="00DE3B8B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العجز عن الوفاء بالنذر</w:t>
      </w:r>
      <w:r w:rsidR="00DE3B8B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751D79" w:rsidRPr="00B92884" w:rsidRDefault="00751D79" w:rsidP="00D74C05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صور للمسألة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نذ</w:t>
      </w:r>
      <w:r w:rsidR="00D74C05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ر شيخ هرم طاعن في السن صيام أيام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وهو لا يطيق ال</w:t>
      </w:r>
      <w:r w:rsidR="00990D32">
        <w:rPr>
          <w:rFonts w:ascii="Traditional Arabic" w:hAnsi="Traditional Arabic" w:cs="Traditional Arabic" w:hint="cs"/>
          <w:sz w:val="34"/>
          <w:szCs w:val="34"/>
          <w:rtl/>
        </w:rPr>
        <w:t>ا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متناع عن الطعام والشراب سويعات قليلة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أو نذ</w:t>
      </w:r>
      <w:r w:rsidR="00D74C05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ر رجل أن يحج </w:t>
      </w:r>
      <w:r w:rsidR="00443B99" w:rsidRPr="00B92884">
        <w:rPr>
          <w:rFonts w:ascii="Traditional Arabic" w:hAnsi="Traditional Arabic" w:cs="Traditional Arabic"/>
          <w:sz w:val="34"/>
          <w:szCs w:val="34"/>
          <w:rtl/>
        </w:rPr>
        <w:t>إ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لى بيت الله الحرام من الشام وهو لا يقوى على ذلك</w:t>
      </w:r>
      <w:r w:rsidR="00D74C05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751D79" w:rsidRPr="00B92884" w:rsidRDefault="00751D79" w:rsidP="00D74C05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أنواع العجز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>:</w:t>
      </w:r>
    </w:p>
    <w:p w:rsidR="00751D79" w:rsidRPr="00B92884" w:rsidRDefault="00751D79" w:rsidP="00D74C05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1.</w:t>
      </w:r>
      <w:r w:rsidR="00D74C05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عجز دائم</w:t>
      </w:r>
      <w:r w:rsidR="00D74C05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751D79" w:rsidRPr="00B92884" w:rsidRDefault="00751D79" w:rsidP="00D74C05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2.</w:t>
      </w:r>
      <w:r w:rsidR="00D74C05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عجز عارض</w:t>
      </w:r>
      <w:r w:rsidR="00D74C05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751D79" w:rsidRPr="00B92884" w:rsidRDefault="00751D79" w:rsidP="00D74C05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5B17F3">
        <w:rPr>
          <w:rFonts w:ascii="Traditional Arabic" w:hAnsi="Traditional Arabic" w:cs="Traditional Arabic"/>
          <w:sz w:val="34"/>
          <w:szCs w:val="34"/>
          <w:rtl/>
        </w:rPr>
        <w:t>أولا</w:t>
      </w:r>
      <w:r w:rsidR="00D74C05" w:rsidRPr="005B17F3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="00DE3B8B" w:rsidRPr="005B17F3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5B17F3">
        <w:rPr>
          <w:rFonts w:ascii="Traditional Arabic" w:hAnsi="Traditional Arabic" w:cs="Traditional Arabic"/>
          <w:sz w:val="34"/>
          <w:szCs w:val="34"/>
          <w:rtl/>
        </w:rPr>
        <w:t>العجز الدائم</w:t>
      </w:r>
      <w:r w:rsidR="00D74C05" w:rsidRPr="005B17F3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5B17F3">
        <w:rPr>
          <w:rFonts w:ascii="Traditional Arabic" w:hAnsi="Traditional Arabic" w:cs="Traditional Arabic"/>
          <w:sz w:val="34"/>
          <w:szCs w:val="34"/>
          <w:rtl/>
        </w:rPr>
        <w:t xml:space="preserve"> وهو يكون لعلة لا يرجى زوالها</w:t>
      </w:r>
      <w:r w:rsidR="00D74C05" w:rsidRPr="005B17F3">
        <w:rPr>
          <w:rFonts w:ascii="Traditional Arabic" w:hAnsi="Traditional Arabic" w:cs="Traditional Arabic"/>
          <w:sz w:val="34"/>
          <w:szCs w:val="34"/>
          <w:rtl/>
        </w:rPr>
        <w:t>؛</w:t>
      </w:r>
      <w:r w:rsidR="00DE3B8B" w:rsidRPr="005B17F3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5B17F3">
        <w:rPr>
          <w:rFonts w:ascii="Traditional Arabic" w:hAnsi="Traditional Arabic" w:cs="Traditional Arabic"/>
          <w:sz w:val="34"/>
          <w:szCs w:val="34"/>
          <w:rtl/>
        </w:rPr>
        <w:t>كالهرم مثلا</w:t>
      </w:r>
      <w:r w:rsidR="00D74C05" w:rsidRPr="005B17F3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="00D74C05" w:rsidRPr="005B17F3">
        <w:rPr>
          <w:rFonts w:ascii="Traditional Arabic" w:hAnsi="Traditional Arabic" w:cs="Traditional Arabic" w:hint="eastAsia"/>
          <w:sz w:val="34"/>
          <w:szCs w:val="34"/>
          <w:rtl/>
        </w:rPr>
        <w:t>؛</w:t>
      </w:r>
      <w:r w:rsidRPr="005B17F3">
        <w:rPr>
          <w:rFonts w:ascii="Traditional Arabic" w:hAnsi="Traditional Arabic" w:cs="Traditional Arabic"/>
          <w:sz w:val="34"/>
          <w:szCs w:val="34"/>
          <w:rtl/>
        </w:rPr>
        <w:t xml:space="preserve"> فه</w:t>
      </w:r>
      <w:r w:rsidR="00D74C05" w:rsidRPr="005B17F3">
        <w:rPr>
          <w:rFonts w:ascii="Traditional Arabic" w:hAnsi="Traditional Arabic" w:cs="Traditional Arabic" w:hint="cs"/>
          <w:sz w:val="34"/>
          <w:szCs w:val="34"/>
          <w:rtl/>
        </w:rPr>
        <w:t>و</w:t>
      </w:r>
      <w:r w:rsidRPr="005B17F3">
        <w:rPr>
          <w:rFonts w:ascii="Traditional Arabic" w:hAnsi="Traditional Arabic" w:cs="Traditional Arabic"/>
          <w:sz w:val="34"/>
          <w:szCs w:val="34"/>
          <w:rtl/>
        </w:rPr>
        <w:t xml:space="preserve"> علة </w:t>
      </w:r>
      <w:r w:rsidR="005B17F3" w:rsidRPr="005B17F3">
        <w:rPr>
          <w:rFonts w:ascii="Traditional Arabic" w:hAnsi="Traditional Arabic" w:cs="Traditional Arabic" w:hint="cs"/>
          <w:sz w:val="34"/>
          <w:szCs w:val="34"/>
          <w:rtl/>
        </w:rPr>
        <w:t>لا</w:t>
      </w:r>
      <w:r w:rsidR="00D74C05" w:rsidRPr="005B17F3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5B17F3">
        <w:rPr>
          <w:rFonts w:ascii="Traditional Arabic" w:hAnsi="Traditional Arabic" w:cs="Traditional Arabic"/>
          <w:sz w:val="34"/>
          <w:szCs w:val="34"/>
          <w:rtl/>
        </w:rPr>
        <w:t>دواء لها</w:t>
      </w:r>
      <w:r w:rsidR="00D74C05" w:rsidRPr="005B17F3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5B17F3">
        <w:rPr>
          <w:rFonts w:ascii="Traditional Arabic" w:hAnsi="Traditional Arabic" w:cs="Traditional Arabic"/>
          <w:sz w:val="34"/>
          <w:szCs w:val="34"/>
          <w:rtl/>
        </w:rPr>
        <w:t xml:space="preserve"> كما قال</w:t>
      </w:r>
      <w:r w:rsidR="00990D3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B50CE8">
        <w:rPr>
          <w:rFonts w:ascii="Traditional Arabic" w:hAnsi="Traditional Arabic" w:cs="Traditional Arabic"/>
          <w:sz w:val="34"/>
          <w:szCs w:val="34"/>
          <w:rtl/>
        </w:rPr>
        <w:t>صلى الله عليه وسلم</w:t>
      </w:r>
      <w:r w:rsidR="00D74C05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990D3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D74C05">
        <w:rPr>
          <w:rFonts w:ascii="Traditional Arabic" w:hAnsi="Traditional Arabic" w:cs="Traditional Arabic"/>
          <w:sz w:val="34"/>
          <w:szCs w:val="34"/>
          <w:rtl/>
        </w:rPr>
        <w:t>((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تداو</w:t>
      </w:r>
      <w:r w:rsidR="00D74C05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</w:t>
      </w:r>
      <w:r w:rsidR="00D74C05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 فإن الله لم يضع داء</w:t>
      </w:r>
      <w:r w:rsidR="00D74C05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إلا ووضع له دواء</w:t>
      </w:r>
      <w:r w:rsidR="00D74C05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غير واحد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الهرم</w:t>
      </w:r>
      <w:r w:rsidR="00D74C05">
        <w:rPr>
          <w:rFonts w:ascii="Traditional Arabic" w:hAnsi="Traditional Arabic" w:cs="Traditional Arabic"/>
          <w:sz w:val="34"/>
          <w:szCs w:val="34"/>
          <w:rtl/>
        </w:rPr>
        <w:t>))،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ففي ال</w:t>
      </w:r>
      <w:r w:rsidR="00443B99" w:rsidRPr="00B92884">
        <w:rPr>
          <w:rFonts w:ascii="Traditional Arabic" w:hAnsi="Traditional Arabic" w:cs="Traditional Arabic"/>
          <w:sz w:val="34"/>
          <w:szCs w:val="34"/>
          <w:rtl/>
        </w:rPr>
        <w:t>م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سألة أقوال</w:t>
      </w:r>
      <w:r w:rsidR="00D74C05">
        <w:rPr>
          <w:rFonts w:ascii="Traditional Arabic" w:hAnsi="Traditional Arabic" w:cs="Traditional Arabic" w:hint="cs"/>
          <w:sz w:val="34"/>
          <w:szCs w:val="34"/>
          <w:rtl/>
        </w:rPr>
        <w:t>:</w:t>
      </w:r>
    </w:p>
    <w:p w:rsidR="00751D79" w:rsidRPr="00B92884" w:rsidRDefault="00751D79" w:rsidP="00A0092A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lastRenderedPageBreak/>
        <w:t>القول الأول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يلزم الناذر كفارة يمين لعدم الوفاء بالنذر</w:t>
      </w:r>
      <w:r w:rsidR="00A0092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ويلزمه </w:t>
      </w:r>
      <w:r w:rsidR="00443B99" w:rsidRPr="00B92884">
        <w:rPr>
          <w:rFonts w:ascii="Traditional Arabic" w:hAnsi="Traditional Arabic" w:cs="Traditional Arabic"/>
          <w:sz w:val="34"/>
          <w:szCs w:val="34"/>
          <w:rtl/>
        </w:rPr>
        <w:t>أ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يض</w:t>
      </w:r>
      <w:r w:rsidR="00A0092A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 أن ي</w:t>
      </w:r>
      <w:r w:rsidR="00A0092A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طعم عن كل يوم نذر صيامه ولم يقدر عليه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مسكين</w:t>
      </w:r>
      <w:r w:rsidR="00A0092A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</w:t>
      </w:r>
      <w:r w:rsidR="00A0092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قياس</w:t>
      </w:r>
      <w:r w:rsidR="00A0092A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 على صوم رمضان</w:t>
      </w:r>
      <w:r w:rsidR="00A0092A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فإن المكلف إذا عجز عنه فإنه يطعم عن كل يوم </w:t>
      </w:r>
      <w:r w:rsidR="00A0092A">
        <w:rPr>
          <w:rFonts w:ascii="Traditional Arabic" w:hAnsi="Traditional Arabic" w:cs="Traditional Arabic" w:hint="cs"/>
          <w:sz w:val="34"/>
          <w:szCs w:val="34"/>
          <w:rtl/>
        </w:rPr>
        <w:t>أ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فطره مسكين</w:t>
      </w:r>
      <w:r w:rsidR="00A0092A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</w:t>
      </w:r>
      <w:r w:rsidR="00A0092A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751D79" w:rsidRPr="00B92884" w:rsidRDefault="00751D79" w:rsidP="00A0092A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وهذا </w:t>
      </w:r>
      <w:r w:rsidR="00443B99" w:rsidRPr="00B92884">
        <w:rPr>
          <w:rFonts w:ascii="Traditional Arabic" w:hAnsi="Traditional Arabic" w:cs="Traditional Arabic"/>
          <w:sz w:val="34"/>
          <w:szCs w:val="34"/>
          <w:rtl/>
        </w:rPr>
        <w:t>إ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حدى الروايتين عن الإمام أحمد</w:t>
      </w:r>
      <w:r w:rsidR="00A0092A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751D79" w:rsidRPr="00B92884" w:rsidRDefault="00751D79" w:rsidP="00CB2E12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القول الثاني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يلزم الناذر كفارة يمين فقط</w:t>
      </w:r>
      <w:r w:rsidR="00A0092A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لقوله</w:t>
      </w:r>
      <w:r w:rsidR="00990D3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B50CE8">
        <w:rPr>
          <w:rFonts w:ascii="Traditional Arabic" w:hAnsi="Traditional Arabic" w:cs="Traditional Arabic"/>
          <w:sz w:val="34"/>
          <w:szCs w:val="34"/>
          <w:rtl/>
        </w:rPr>
        <w:t>صلى الله عليه وسلم</w:t>
      </w:r>
      <w:r w:rsidR="00A0092A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990D3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A0092A">
        <w:rPr>
          <w:rFonts w:ascii="Traditional Arabic" w:hAnsi="Traditional Arabic" w:cs="Traditional Arabic"/>
          <w:sz w:val="34"/>
          <w:szCs w:val="34"/>
          <w:rtl/>
        </w:rPr>
        <w:t>((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من نذر نذر</w:t>
      </w:r>
      <w:r w:rsidR="00A0092A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 لم ي</w:t>
      </w:r>
      <w:r w:rsidR="00A0092A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ط</w:t>
      </w:r>
      <w:r w:rsidR="00A0092A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ق</w:t>
      </w:r>
      <w:r w:rsidR="00A0092A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ه</w:t>
      </w:r>
      <w:r w:rsidR="00A0092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فكفارته كفارة يمين</w:t>
      </w:r>
      <w:r w:rsidR="00471C32">
        <w:rPr>
          <w:rFonts w:ascii="Traditional Arabic" w:hAnsi="Traditional Arabic" w:cs="Traditional Arabic"/>
          <w:sz w:val="34"/>
          <w:szCs w:val="34"/>
          <w:rtl/>
        </w:rPr>
        <w:t xml:space="preserve">))؛ </w:t>
      </w:r>
      <w:r w:rsidR="009C4827">
        <w:rPr>
          <w:rFonts w:ascii="Traditional Arabic" w:hAnsi="Traditional Arabic" w:cs="Traditional Arabic"/>
          <w:sz w:val="34"/>
          <w:szCs w:val="34"/>
          <w:rtl/>
        </w:rPr>
        <w:t>رواه أبو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داود وابن </w:t>
      </w:r>
      <w:r w:rsidR="004C0070">
        <w:rPr>
          <w:rFonts w:ascii="Traditional Arabic" w:hAnsi="Traditional Arabic" w:cs="Traditional Arabic"/>
          <w:sz w:val="34"/>
          <w:szCs w:val="34"/>
          <w:rtl/>
        </w:rPr>
        <w:t>ماجه</w:t>
      </w:r>
      <w:r w:rsidR="00A0092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ولأنه نذر وعجز عن الوفاء به</w:t>
      </w:r>
      <w:r w:rsidR="00A0092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ف</w:t>
      </w:r>
      <w:r w:rsidR="00CD48BE" w:rsidRPr="00B92884">
        <w:rPr>
          <w:rFonts w:ascii="Traditional Arabic" w:hAnsi="Traditional Arabic" w:cs="Traditional Arabic"/>
          <w:sz w:val="34"/>
          <w:szCs w:val="34"/>
          <w:rtl/>
        </w:rPr>
        <w:t>ي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لزمه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كفارة كبقية النذور عند عدم الوفاء بها</w:t>
      </w:r>
      <w:r w:rsidR="00A0092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ولأن حكم النذر يأخذ حكم اليمين في الوفاء وفي عدمه</w:t>
      </w:r>
      <w:r w:rsidR="00A0092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وهذا القول رواية ثانية عن الإمام </w:t>
      </w:r>
      <w:r w:rsidR="0057319A">
        <w:rPr>
          <w:rFonts w:ascii="Traditional Arabic" w:hAnsi="Traditional Arabic" w:cs="Traditional Arabic"/>
          <w:sz w:val="34"/>
          <w:szCs w:val="34"/>
          <w:rtl/>
        </w:rPr>
        <w:t>أحمد</w:t>
      </w:r>
      <w:r w:rsidR="00A0092A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751D79" w:rsidRPr="00B92884" w:rsidRDefault="00751D79" w:rsidP="00055B2E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القول الثالث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النذر يسقط عن الناذر</w:t>
      </w:r>
      <w:r w:rsidR="00CB2E1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ولا شيء عليه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وهذا ما ذهب إليه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الإمام الشافعي رحمه الله</w:t>
      </w:r>
      <w:r w:rsidR="00CB2E12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إذ قاس عدم القدرة وعدم الطاقة على عدم الم</w:t>
      </w:r>
      <w:r w:rsidR="00CB2E12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لك</w:t>
      </w:r>
      <w:r w:rsidR="00CB2E1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فكما أنه لا نذر فيما </w:t>
      </w:r>
      <w:r w:rsidR="00055B2E">
        <w:rPr>
          <w:rFonts w:ascii="Traditional Arabic" w:hAnsi="Traditional Arabic" w:cs="Traditional Arabic" w:hint="cs"/>
          <w:sz w:val="34"/>
          <w:szCs w:val="34"/>
          <w:rtl/>
        </w:rPr>
        <w:t>لا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يملك الإنسان</w:t>
      </w:r>
      <w:r w:rsidR="00CB2E1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فكذا لا نذر فيما لا ي</w:t>
      </w:r>
      <w:r w:rsidR="00CB2E12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طيق</w:t>
      </w:r>
      <w:r w:rsidR="00CB2E12">
        <w:rPr>
          <w:rFonts w:ascii="Traditional Arabic" w:hAnsi="Traditional Arabic" w:cs="Traditional Arabic"/>
          <w:sz w:val="34"/>
          <w:szCs w:val="34"/>
          <w:rtl/>
        </w:rPr>
        <w:t>،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وبهذا القول قال ابن حزم رحمه الله</w:t>
      </w:r>
      <w:r w:rsidR="00CB2E12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751D79" w:rsidRPr="00B92884" w:rsidRDefault="00751D79" w:rsidP="009344C2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القول الرابع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يلزم الناذر فدية فقط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وذهب </w:t>
      </w:r>
      <w:r w:rsidR="00CD48BE" w:rsidRPr="00B92884">
        <w:rPr>
          <w:rFonts w:ascii="Traditional Arabic" w:hAnsi="Traditional Arabic" w:cs="Traditional Arabic"/>
          <w:sz w:val="34"/>
          <w:szCs w:val="34"/>
          <w:rtl/>
        </w:rPr>
        <w:t>إ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لى هذا الحنفية</w:t>
      </w:r>
      <w:r w:rsidR="00CB2E12">
        <w:rPr>
          <w:rFonts w:ascii="Traditional Arabic" w:hAnsi="Traditional Arabic" w:cs="Traditional Arabic" w:hint="cs"/>
          <w:sz w:val="34"/>
          <w:szCs w:val="34"/>
          <w:rtl/>
        </w:rPr>
        <w:t>.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751D79" w:rsidRPr="00B92884" w:rsidRDefault="00751D79" w:rsidP="00CB2E12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ثاني</w:t>
      </w:r>
      <w:r w:rsidR="00CB2E1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العجز لعارض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>:</w:t>
      </w:r>
    </w:p>
    <w:p w:rsidR="00751D79" w:rsidRPr="00B92884" w:rsidRDefault="00751D79" w:rsidP="00266D20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فإن كان العجز لعارض يرجى زواله </w:t>
      </w:r>
      <w:r w:rsidR="00CB2E12">
        <w:rPr>
          <w:rFonts w:ascii="Traditional Arabic" w:hAnsi="Traditional Arabic" w:cs="Traditional Arabic" w:hint="cs"/>
          <w:sz w:val="34"/>
          <w:szCs w:val="34"/>
          <w:rtl/>
        </w:rPr>
        <w:t xml:space="preserve">-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من مرض أو فقر أو حيض </w:t>
      </w:r>
      <w:r w:rsidR="00CB2E12">
        <w:rPr>
          <w:rFonts w:ascii="Traditional Arabic" w:hAnsi="Traditional Arabic" w:cs="Traditional Arabic" w:hint="cs"/>
          <w:sz w:val="34"/>
          <w:szCs w:val="34"/>
          <w:rtl/>
        </w:rPr>
        <w:t xml:space="preserve">-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فإن كان المنذور صوم</w:t>
      </w:r>
      <w:r w:rsidR="00CB2E1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 ولم يز</w:t>
      </w:r>
      <w:r w:rsidR="00CB2E12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ل</w:t>
      </w:r>
      <w:r w:rsidR="00CB2E12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العجز إلا بعد فوات وقت الوفاء </w:t>
      </w:r>
      <w:r w:rsidR="00266D20">
        <w:rPr>
          <w:rFonts w:ascii="Traditional Arabic" w:hAnsi="Traditional Arabic" w:cs="Traditional Arabic" w:hint="cs"/>
          <w:sz w:val="34"/>
          <w:szCs w:val="34"/>
          <w:rtl/>
        </w:rPr>
        <w:t xml:space="preserve">-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كمن نذرت صيام يوم معي</w:t>
      </w:r>
      <w:r w:rsidR="00266D20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ن فحاضت فيه</w:t>
      </w:r>
      <w:r w:rsidR="00266D20">
        <w:rPr>
          <w:rFonts w:ascii="Traditional Arabic" w:hAnsi="Traditional Arabic" w:cs="Traditional Arabic" w:hint="cs"/>
          <w:sz w:val="34"/>
          <w:szCs w:val="34"/>
          <w:rtl/>
        </w:rPr>
        <w:t xml:space="preserve"> -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ففي المسألة أقوال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>:</w:t>
      </w:r>
    </w:p>
    <w:p w:rsidR="00751D79" w:rsidRPr="00B92884" w:rsidRDefault="00751D79" w:rsidP="00266D20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القول الأول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النذر باطل</w:t>
      </w:r>
      <w:r w:rsidR="00266D20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وليس على الناذر شيء عند محمد بن الحسن الشيباني وز</w:t>
      </w:r>
      <w:r w:rsidR="00266D20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ف</w:t>
      </w:r>
      <w:r w:rsidR="00266D20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ر</w:t>
      </w:r>
      <w:r w:rsidR="00266D20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من الحنفية</w:t>
      </w:r>
      <w:r w:rsidR="00266D20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وابن حزم</w:t>
      </w:r>
      <w:r w:rsidR="00266D20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751D79" w:rsidRPr="00B92884" w:rsidRDefault="00751D79" w:rsidP="00266D20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القول الثاني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على الناذر قضاء الصوم فقط</w:t>
      </w:r>
      <w:r w:rsidR="00266D20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قال بهذا </w:t>
      </w:r>
      <w:r w:rsidR="00CD48BE" w:rsidRPr="00B92884">
        <w:rPr>
          <w:rFonts w:ascii="Traditional Arabic" w:hAnsi="Traditional Arabic" w:cs="Traditional Arabic"/>
          <w:sz w:val="34"/>
          <w:szCs w:val="34"/>
          <w:rtl/>
        </w:rPr>
        <w:t>أب</w:t>
      </w:r>
      <w:r w:rsidR="00266D20">
        <w:rPr>
          <w:rFonts w:ascii="Traditional Arabic" w:hAnsi="Traditional Arabic" w:cs="Traditional Arabic" w:hint="cs"/>
          <w:sz w:val="34"/>
          <w:szCs w:val="34"/>
          <w:rtl/>
        </w:rPr>
        <w:t>و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يوسف والشافعي</w:t>
      </w:r>
      <w:r w:rsidR="00266D20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ورواية عن الإمام أحمد</w:t>
      </w:r>
      <w:r w:rsidR="00266D20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751D79" w:rsidRPr="00B92884" w:rsidRDefault="00751D79" w:rsidP="00266D20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القول الثالث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يجب على النذر القضاء والكفارة</w:t>
      </w:r>
      <w:r w:rsidR="00266D20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أما القضاء فلأن الصوم أصبح في حقه واجب</w:t>
      </w:r>
      <w:r w:rsidR="00266D20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 بالنذر</w:t>
      </w:r>
      <w:r w:rsidR="00266D20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وأما الكفارة فلأنه أخل</w:t>
      </w:r>
      <w:r w:rsidR="00266D20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بالوفاء بالنذر فلم يؤد</w:t>
      </w:r>
      <w:r w:rsidR="00266D20">
        <w:rPr>
          <w:rFonts w:ascii="Traditional Arabic" w:hAnsi="Traditional Arabic" w:cs="Traditional Arabic" w:hint="cs"/>
          <w:sz w:val="34"/>
          <w:szCs w:val="34"/>
          <w:rtl/>
        </w:rPr>
        <w:t>ِّ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الصوم المنذور في وقته</w:t>
      </w:r>
      <w:r w:rsidR="00266D20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وهذا</w:t>
      </w:r>
      <w:r w:rsidR="0045635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266D20">
        <w:rPr>
          <w:rFonts w:ascii="Traditional Arabic" w:hAnsi="Traditional Arabic" w:cs="Traditional Arabic" w:hint="cs"/>
          <w:sz w:val="34"/>
          <w:szCs w:val="34"/>
          <w:rtl/>
        </w:rPr>
        <w:t>إ</w:t>
      </w:r>
      <w:r w:rsidR="00456350">
        <w:rPr>
          <w:rFonts w:ascii="Traditional Arabic" w:hAnsi="Traditional Arabic" w:cs="Traditional Arabic"/>
          <w:sz w:val="34"/>
          <w:szCs w:val="34"/>
          <w:rtl/>
        </w:rPr>
        <w:t>حد</w:t>
      </w:r>
      <w:r w:rsidR="00266D20">
        <w:rPr>
          <w:rFonts w:ascii="Traditional Arabic" w:hAnsi="Traditional Arabic" w:cs="Traditional Arabic" w:hint="cs"/>
          <w:sz w:val="34"/>
          <w:szCs w:val="34"/>
          <w:rtl/>
        </w:rPr>
        <w:t>ى</w:t>
      </w:r>
      <w:r w:rsidR="0045635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الروايتين عن الإمام أحمد</w:t>
      </w:r>
      <w:r w:rsidR="00266D20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751D79" w:rsidRPr="00B92884" w:rsidRDefault="00751D79" w:rsidP="009344C2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وإن كان المنذور ليس صوم</w:t>
      </w:r>
      <w:r w:rsidR="00266D20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 وعجز عنه الناذر</w:t>
      </w:r>
      <w:r w:rsidR="00266D20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ففي المسألة قولان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</w:p>
    <w:p w:rsidR="00751D79" w:rsidRPr="00B92884" w:rsidRDefault="00751D79" w:rsidP="00895AB0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القول </w:t>
      </w:r>
      <w:r w:rsidR="00CD48BE" w:rsidRPr="00B92884">
        <w:rPr>
          <w:rFonts w:ascii="Traditional Arabic" w:hAnsi="Traditional Arabic" w:cs="Traditional Arabic"/>
          <w:sz w:val="34"/>
          <w:szCs w:val="34"/>
          <w:rtl/>
        </w:rPr>
        <w:t>الأ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ول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على الناذر كفارة</w:t>
      </w:r>
      <w:r w:rsidR="00266D20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CD48BE" w:rsidRPr="00B92884" w:rsidRDefault="00751D79" w:rsidP="00895AB0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القول الثاني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ليس على الناذر شيء</w:t>
      </w:r>
      <w:r w:rsidR="00266D20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751D79" w:rsidRPr="00B92884" w:rsidRDefault="00751D79" w:rsidP="00895AB0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lastRenderedPageBreak/>
        <w:t>الفوائد واللطائف المستخرجة من الحديث</w:t>
      </w:r>
      <w:r w:rsidR="00DE3B8B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751D79" w:rsidRPr="00B92884" w:rsidRDefault="00751D79" w:rsidP="009344C2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•</w:t>
      </w:r>
      <w:r w:rsidR="00895AB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بيان النهي عن النذر</w:t>
      </w:r>
      <w:r w:rsidR="00895AB0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وأصل النهي للتحريم</w:t>
      </w:r>
      <w:r w:rsidR="00895AB0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والذي صرفه عن التحريم مدح الموفين به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751D79" w:rsidRPr="00B92884" w:rsidRDefault="00751D79" w:rsidP="00895AB0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•</w:t>
      </w:r>
      <w:r w:rsidR="00895AB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قال ابن العربي 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>-</w:t>
      </w:r>
      <w:r w:rsidR="00895AB0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رحمه الله 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>-</w:t>
      </w:r>
      <w:r w:rsidR="00895AB0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فيه حجة على وجوب الوفاء بما </w:t>
      </w:r>
      <w:r w:rsidR="00CD48BE" w:rsidRPr="00B92884">
        <w:rPr>
          <w:rFonts w:ascii="Traditional Arabic" w:hAnsi="Traditional Arabic" w:cs="Traditional Arabic"/>
          <w:sz w:val="34"/>
          <w:szCs w:val="34"/>
          <w:rtl/>
        </w:rPr>
        <w:t>ا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لتزمه الناذر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>؛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لأن الحديث نص على ذلك بقوله</w:t>
      </w:r>
      <w:r w:rsidR="00895AB0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"يستخرج به"</w:t>
      </w:r>
      <w:r w:rsidR="00895AB0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فإنه لو لم يلزمه إخراجه</w:t>
      </w:r>
      <w:r w:rsidR="00895AB0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ل</w:t>
      </w:r>
      <w:r w:rsidR="00895AB0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م</w:t>
      </w:r>
      <w:r w:rsidR="00895AB0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 تم المراد من وصفه بالبخل من صدور النذر عنه</w:t>
      </w:r>
      <w:r w:rsidR="00895AB0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إذ لو كان مخير</w:t>
      </w:r>
      <w:r w:rsidR="00895AB0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 في الوفاء لاستمر لبخله على عدم الإخراج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751D79" w:rsidRPr="00B92884" w:rsidRDefault="00751D79" w:rsidP="009344C2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•</w:t>
      </w:r>
      <w:r w:rsidR="00895AB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أن فيه الرد على القدرية</w:t>
      </w:r>
      <w:r w:rsidR="00A02CEF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حيث إن القدر دفع البخيل أن يخرج م</w:t>
      </w:r>
      <w:r w:rsidR="00A02CEF">
        <w:rPr>
          <w:rFonts w:ascii="Traditional Arabic" w:hAnsi="Traditional Arabic" w:cs="Traditional Arabic" w:hint="cs"/>
          <w:sz w:val="34"/>
          <w:szCs w:val="34"/>
          <w:rtl/>
        </w:rPr>
        <w:t>ا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له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فلو كان يخلق أفعال نفسه لما أخرج ذلك. </w:t>
      </w:r>
    </w:p>
    <w:p w:rsidR="00751D79" w:rsidRPr="00B92884" w:rsidRDefault="00751D79" w:rsidP="00C43CB3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•</w:t>
      </w:r>
      <w:r w:rsidR="00895AB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قال الماوردي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C43CB3">
        <w:rPr>
          <w:rFonts w:ascii="Traditional Arabic" w:hAnsi="Traditional Arabic" w:cs="Traditional Arabic" w:hint="cs"/>
          <w:sz w:val="34"/>
          <w:szCs w:val="34"/>
          <w:rtl/>
        </w:rPr>
        <w:t>إ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ن كل شيء يبتدئه المكلف من وجوه البر أفضل مما يلتزمه بالنذر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>.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751D79" w:rsidRPr="00B92884" w:rsidRDefault="00751D79" w:rsidP="009344C2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•</w:t>
      </w:r>
      <w:r w:rsidR="00895AB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أن فيه الحث على الإخلاص في عمل الخير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>.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751D79" w:rsidRPr="00B92884" w:rsidRDefault="00751D79" w:rsidP="009344C2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•</w:t>
      </w:r>
      <w:r w:rsidR="00895AB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أن فيه ذم</w:t>
      </w:r>
      <w:r w:rsidR="00C43CB3">
        <w:rPr>
          <w:rFonts w:ascii="Traditional Arabic" w:hAnsi="Traditional Arabic" w:cs="Traditional Arabic" w:hint="cs"/>
          <w:sz w:val="34"/>
          <w:szCs w:val="34"/>
          <w:rtl/>
        </w:rPr>
        <w:t>ًّا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للبخيل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>.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751D79" w:rsidRPr="00B92884" w:rsidRDefault="00751D79" w:rsidP="00C43CB3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•</w:t>
      </w:r>
      <w:r w:rsidR="00895AB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أن من </w:t>
      </w:r>
      <w:r w:rsidR="00C43CB3">
        <w:rPr>
          <w:rFonts w:ascii="Traditional Arabic" w:hAnsi="Traditional Arabic" w:cs="Traditional Arabic" w:hint="cs"/>
          <w:sz w:val="34"/>
          <w:szCs w:val="34"/>
          <w:rtl/>
        </w:rPr>
        <w:t>ا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ت</w:t>
      </w:r>
      <w:r w:rsidR="00C43CB3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بع المأمورات واجتنب المنهيات لا يعد بخيلا</w:t>
      </w:r>
      <w:r w:rsidR="00C43CB3">
        <w:rPr>
          <w:rFonts w:ascii="Traditional Arabic" w:hAnsi="Traditional Arabic" w:cs="Traditional Arabic" w:hint="cs"/>
          <w:sz w:val="34"/>
          <w:szCs w:val="34"/>
          <w:rtl/>
        </w:rPr>
        <w:t>ً.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751D79" w:rsidRPr="00B92884" w:rsidRDefault="00751D79" w:rsidP="00C43CB3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•</w:t>
      </w:r>
      <w:r w:rsidR="00895AB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النه</w:t>
      </w:r>
      <w:r w:rsidR="00C43CB3">
        <w:rPr>
          <w:rFonts w:ascii="Traditional Arabic" w:hAnsi="Traditional Arabic" w:cs="Traditional Arabic" w:hint="cs"/>
          <w:sz w:val="34"/>
          <w:szCs w:val="34"/>
          <w:rtl/>
        </w:rPr>
        <w:t>ي</w:t>
      </w:r>
      <w:r w:rsidR="00CD48BE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عن</w:t>
      </w:r>
      <w:r w:rsidR="00CD48BE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النذر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وأصل</w:t>
      </w:r>
      <w:r w:rsidR="00CD48BE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النه</w:t>
      </w:r>
      <w:r w:rsidR="00C43CB3">
        <w:rPr>
          <w:rFonts w:ascii="Traditional Arabic" w:hAnsi="Traditional Arabic" w:cs="Traditional Arabic" w:hint="cs"/>
          <w:sz w:val="34"/>
          <w:szCs w:val="34"/>
          <w:rtl/>
        </w:rPr>
        <w:t>ي</w:t>
      </w:r>
      <w:r w:rsidR="00CD48BE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للتحريم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والذي</w:t>
      </w:r>
      <w:r w:rsidR="00CD48BE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صرفه</w:t>
      </w:r>
      <w:r w:rsidR="00CD48BE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عن</w:t>
      </w:r>
      <w:r w:rsidR="00CD48BE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التحريم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مدح</w:t>
      </w:r>
      <w:r w:rsidR="00C43CB3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CD48BE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الموفين</w:t>
      </w:r>
      <w:r w:rsidR="00CD48BE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به.</w:t>
      </w:r>
    </w:p>
    <w:p w:rsidR="00751D79" w:rsidRPr="00B92884" w:rsidRDefault="00751D79" w:rsidP="009344C2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•</w:t>
      </w:r>
      <w:r w:rsidR="00895AB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العلة</w:t>
      </w:r>
      <w:r w:rsidR="00CD48BE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في</w:t>
      </w:r>
      <w:r w:rsidR="00CD48BE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النهي</w:t>
      </w:r>
      <w:r w:rsidR="0017308A">
        <w:rPr>
          <w:rFonts w:ascii="Traditional Arabic" w:hAnsi="Traditional Arabic" w:cs="Traditional Arabic"/>
          <w:sz w:val="34"/>
          <w:szCs w:val="34"/>
          <w:rtl/>
        </w:rPr>
        <w:t xml:space="preserve"> (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أنه</w:t>
      </w:r>
      <w:r w:rsidR="00CD48BE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لا</w:t>
      </w:r>
      <w:r w:rsidR="00CD48BE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يأتي</w:t>
      </w:r>
      <w:r w:rsidR="00CD48BE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بخير)</w:t>
      </w:r>
      <w:r w:rsidR="00C43CB3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لأنه</w:t>
      </w:r>
      <w:r w:rsidR="00CD48BE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لا</w:t>
      </w:r>
      <w:r w:rsidR="00CD48BE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يَرُد</w:t>
      </w:r>
      <w:r w:rsidR="00CD48BE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من</w:t>
      </w:r>
      <w:r w:rsidR="00CD48BE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قضاء</w:t>
      </w:r>
      <w:r w:rsidR="00CD48BE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الله</w:t>
      </w:r>
      <w:r w:rsidR="00CD48BE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شيئ</w:t>
      </w:r>
      <w:r w:rsidR="009F2127">
        <w:rPr>
          <w:rFonts w:ascii="Traditional Arabic" w:hAnsi="Traditional Arabic" w:cs="Traditional Arabic"/>
          <w:sz w:val="34"/>
          <w:szCs w:val="34"/>
          <w:rtl/>
        </w:rPr>
        <w:t>ًا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proofErr w:type="spellStart"/>
      <w:r w:rsidRPr="00B92884">
        <w:rPr>
          <w:rFonts w:ascii="Traditional Arabic" w:hAnsi="Traditional Arabic" w:cs="Traditional Arabic"/>
          <w:sz w:val="34"/>
          <w:szCs w:val="34"/>
          <w:rtl/>
        </w:rPr>
        <w:t>ولئلا</w:t>
      </w:r>
      <w:proofErr w:type="spellEnd"/>
      <w:r w:rsidR="00CD48BE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يظن</w:t>
      </w:r>
      <w:r w:rsidR="00CD48BE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الناذر</w:t>
      </w:r>
      <w:r w:rsidR="00CD48BE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أنه</w:t>
      </w:r>
      <w:r w:rsidR="00CD48BE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عوض</w:t>
      </w:r>
      <w:r w:rsidR="00CD48BE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حصول</w:t>
      </w:r>
      <w:r w:rsidR="00CD48BE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مطالبة.</w:t>
      </w:r>
    </w:p>
    <w:p w:rsidR="00C43CB3" w:rsidRDefault="00751D79" w:rsidP="00C43CB3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•</w:t>
      </w:r>
      <w:r w:rsidR="00895AB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والله</w:t>
      </w:r>
      <w:r w:rsidR="00CD48BE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تعالى</w:t>
      </w:r>
      <w:r w:rsidR="00CD48BE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غنيُّ</w:t>
      </w:r>
      <w:r w:rsidR="00CD48BE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عن</w:t>
      </w:r>
      <w:r w:rsidR="00CD48BE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الأعواض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وعن</w:t>
      </w:r>
      <w:r w:rsidR="00CD48BE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الخلق</w:t>
      </w:r>
      <w:r w:rsidR="00CD48BE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أجمع</w:t>
      </w:r>
      <w:r w:rsidR="00C43CB3">
        <w:rPr>
          <w:rFonts w:ascii="Traditional Arabic" w:hAnsi="Traditional Arabic" w:cs="Traditional Arabic" w:hint="cs"/>
          <w:sz w:val="34"/>
          <w:szCs w:val="34"/>
          <w:rtl/>
        </w:rPr>
        <w:t>ي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ن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فهم</w:t>
      </w:r>
      <w:r w:rsidR="00CD48BE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الفقراء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وطاعتهم</w:t>
      </w:r>
      <w:r w:rsidR="00CD48BE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لا</w:t>
      </w:r>
      <w:r w:rsidR="00CD48BE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تزيد</w:t>
      </w:r>
      <w:r w:rsidR="00CD48BE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في</w:t>
      </w:r>
      <w:r w:rsidR="00CD48BE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م</w:t>
      </w:r>
      <w:r w:rsidR="00CD48BE" w:rsidRPr="00B92884">
        <w:rPr>
          <w:rFonts w:ascii="Traditional Arabic" w:hAnsi="Traditional Arabic" w:cs="Traditional Arabic"/>
          <w:sz w:val="34"/>
          <w:szCs w:val="34"/>
          <w:rtl/>
        </w:rPr>
        <w:t>ل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كه</w:t>
      </w:r>
      <w:r w:rsidR="00CD48BE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49618E">
        <w:rPr>
          <w:rFonts w:ascii="Traditional Arabic" w:hAnsi="Traditional Arabic" w:cs="Traditional Arabic"/>
          <w:sz w:val="34"/>
          <w:szCs w:val="34"/>
          <w:rtl/>
        </w:rPr>
        <w:t>شيئًا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751D79" w:rsidRPr="00FE0568" w:rsidRDefault="00751D79" w:rsidP="00B40E8D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•</w:t>
      </w:r>
      <w:r w:rsidR="00895AB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والله</w:t>
      </w:r>
      <w:r w:rsidR="00CD48BE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تبارك</w:t>
      </w:r>
      <w:r w:rsidR="00CD48BE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وتعالى</w:t>
      </w:r>
      <w:r w:rsidR="00CD48BE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قدر</w:t>
      </w:r>
      <w:r w:rsidR="00CD48BE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الواجبات</w:t>
      </w:r>
      <w:r w:rsidR="00CD48BE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على</w:t>
      </w:r>
      <w:r w:rsidR="00CD48BE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العباد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بقدر</w:t>
      </w:r>
      <w:r w:rsidR="00CD48BE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طاقتهم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FE0568">
        <w:rPr>
          <w:rFonts w:ascii="Traditional Arabic" w:hAnsi="Traditional Arabic" w:cs="Traditional Arabic"/>
          <w:sz w:val="34"/>
          <w:szCs w:val="34"/>
          <w:rtl/>
        </w:rPr>
        <w:t>وجعل</w:t>
      </w:r>
      <w:r w:rsidR="00CD48BE" w:rsidRPr="00FE0568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C43CB3" w:rsidRPr="00FE0568">
        <w:rPr>
          <w:rFonts w:ascii="Traditional Arabic" w:hAnsi="Traditional Arabic" w:cs="Traditional Arabic" w:hint="cs"/>
          <w:sz w:val="34"/>
          <w:szCs w:val="34"/>
          <w:rtl/>
        </w:rPr>
        <w:t>ا</w:t>
      </w:r>
      <w:r w:rsidRPr="00FE0568">
        <w:rPr>
          <w:rFonts w:ascii="Traditional Arabic" w:hAnsi="Traditional Arabic" w:cs="Traditional Arabic"/>
          <w:sz w:val="34"/>
          <w:szCs w:val="34"/>
          <w:rtl/>
        </w:rPr>
        <w:t>لزائد</w:t>
      </w:r>
      <w:r w:rsidR="00CD48BE" w:rsidRPr="00FE0568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FE0568">
        <w:rPr>
          <w:rFonts w:ascii="Traditional Arabic" w:hAnsi="Traditional Arabic" w:cs="Traditional Arabic"/>
          <w:sz w:val="34"/>
          <w:szCs w:val="34"/>
          <w:rtl/>
        </w:rPr>
        <w:t>نوافل</w:t>
      </w:r>
      <w:r w:rsidR="00C43CB3" w:rsidRPr="00FE0568">
        <w:rPr>
          <w:rFonts w:ascii="Traditional Arabic" w:hAnsi="Traditional Arabic" w:cs="Traditional Arabic"/>
          <w:sz w:val="34"/>
          <w:szCs w:val="34"/>
          <w:rtl/>
        </w:rPr>
        <w:t>؛</w:t>
      </w:r>
      <w:r w:rsidR="00DE3B8B" w:rsidRPr="00FE0568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FE0568">
        <w:rPr>
          <w:rFonts w:ascii="Traditional Arabic" w:hAnsi="Traditional Arabic" w:cs="Traditional Arabic"/>
          <w:sz w:val="34"/>
          <w:szCs w:val="34"/>
          <w:rtl/>
        </w:rPr>
        <w:t>لأنها</w:t>
      </w:r>
      <w:r w:rsidR="00CD48BE" w:rsidRPr="00FE0568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FE0568">
        <w:rPr>
          <w:rFonts w:ascii="Traditional Arabic" w:hAnsi="Traditional Arabic" w:cs="Traditional Arabic"/>
          <w:sz w:val="34"/>
          <w:szCs w:val="34"/>
          <w:rtl/>
        </w:rPr>
        <w:t>خارجة</w:t>
      </w:r>
      <w:r w:rsidR="00CD48BE" w:rsidRPr="00FE0568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FE0568">
        <w:rPr>
          <w:rFonts w:ascii="Traditional Arabic" w:hAnsi="Traditional Arabic" w:cs="Traditional Arabic"/>
          <w:sz w:val="34"/>
          <w:szCs w:val="34"/>
          <w:rtl/>
        </w:rPr>
        <w:t>عما</w:t>
      </w:r>
      <w:r w:rsidR="00CD48BE" w:rsidRPr="00FE0568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FE0568">
        <w:rPr>
          <w:rFonts w:ascii="Traditional Arabic" w:hAnsi="Traditional Arabic" w:cs="Traditional Arabic"/>
          <w:sz w:val="34"/>
          <w:szCs w:val="34"/>
          <w:rtl/>
        </w:rPr>
        <w:t>يحتمل</w:t>
      </w:r>
      <w:r w:rsidR="00B40E8D" w:rsidRPr="00FE0568">
        <w:rPr>
          <w:rFonts w:ascii="Traditional Arabic" w:hAnsi="Traditional Arabic" w:cs="Traditional Arabic" w:hint="cs"/>
          <w:sz w:val="34"/>
          <w:szCs w:val="34"/>
          <w:rtl/>
        </w:rPr>
        <w:t>ونه</w:t>
      </w:r>
      <w:r w:rsidR="00CD48BE" w:rsidRPr="00FE0568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FE0568">
        <w:rPr>
          <w:rFonts w:ascii="Traditional Arabic" w:hAnsi="Traditional Arabic" w:cs="Traditional Arabic"/>
          <w:sz w:val="34"/>
          <w:szCs w:val="34"/>
          <w:rtl/>
        </w:rPr>
        <w:t>من</w:t>
      </w:r>
      <w:r w:rsidR="00CD48BE" w:rsidRPr="00FE0568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FE0568">
        <w:rPr>
          <w:rFonts w:ascii="Traditional Arabic" w:hAnsi="Traditional Arabic" w:cs="Traditional Arabic"/>
          <w:sz w:val="34"/>
          <w:szCs w:val="34"/>
          <w:rtl/>
        </w:rPr>
        <w:t>العبادات.</w:t>
      </w:r>
    </w:p>
    <w:p w:rsidR="00751D79" w:rsidRPr="00B92884" w:rsidRDefault="00751D79" w:rsidP="008259A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FE0568">
        <w:rPr>
          <w:rFonts w:ascii="Traditional Arabic" w:hAnsi="Traditional Arabic" w:cs="Traditional Arabic"/>
          <w:sz w:val="34"/>
          <w:szCs w:val="34"/>
          <w:rtl/>
        </w:rPr>
        <w:t>•</w:t>
      </w:r>
      <w:r w:rsidR="00895AB0" w:rsidRPr="00FE0568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FE0568">
        <w:rPr>
          <w:rFonts w:ascii="Traditional Arabic" w:hAnsi="Traditional Arabic" w:cs="Traditional Arabic"/>
          <w:sz w:val="34"/>
          <w:szCs w:val="34"/>
          <w:rtl/>
        </w:rPr>
        <w:t>والناذر</w:t>
      </w:r>
      <w:r w:rsidR="009F34A9" w:rsidRPr="00FE0568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FE0568">
        <w:rPr>
          <w:rFonts w:ascii="Traditional Arabic" w:hAnsi="Traditional Arabic" w:cs="Traditional Arabic"/>
          <w:sz w:val="34"/>
          <w:szCs w:val="34"/>
          <w:rtl/>
        </w:rPr>
        <w:t>خافت</w:t>
      </w:r>
      <w:r w:rsidR="009F34A9" w:rsidRPr="00FE0568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FE0568">
        <w:rPr>
          <w:rFonts w:ascii="Traditional Arabic" w:hAnsi="Traditional Arabic" w:cs="Traditional Arabic"/>
          <w:sz w:val="34"/>
          <w:szCs w:val="34"/>
          <w:rtl/>
        </w:rPr>
        <w:t>هذه</w:t>
      </w:r>
      <w:r w:rsidR="009F34A9" w:rsidRPr="00FE0568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FE0568">
        <w:rPr>
          <w:rFonts w:ascii="Traditional Arabic" w:hAnsi="Traditional Arabic" w:cs="Traditional Arabic"/>
          <w:sz w:val="34"/>
          <w:szCs w:val="34"/>
          <w:rtl/>
        </w:rPr>
        <w:t>الحكمة</w:t>
      </w:r>
      <w:r w:rsidR="009F34A9" w:rsidRPr="00FE0568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FE0568">
        <w:rPr>
          <w:rFonts w:ascii="Traditional Arabic" w:hAnsi="Traditional Arabic" w:cs="Traditional Arabic"/>
          <w:sz w:val="34"/>
          <w:szCs w:val="34"/>
          <w:rtl/>
        </w:rPr>
        <w:t>والتقدير</w:t>
      </w:r>
      <w:r w:rsidR="00DE3B8B" w:rsidRPr="00FE0568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FE0568">
        <w:rPr>
          <w:rFonts w:ascii="Traditional Arabic" w:hAnsi="Traditional Arabic" w:cs="Traditional Arabic"/>
          <w:sz w:val="34"/>
          <w:szCs w:val="34"/>
          <w:rtl/>
        </w:rPr>
        <w:t>ولعله</w:t>
      </w:r>
      <w:r w:rsidR="009F34A9" w:rsidRPr="00FE0568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FE0568">
        <w:rPr>
          <w:rFonts w:ascii="Traditional Arabic" w:hAnsi="Traditional Arabic" w:cs="Traditional Arabic"/>
          <w:sz w:val="34"/>
          <w:szCs w:val="34"/>
          <w:rtl/>
        </w:rPr>
        <w:t>يعجز</w:t>
      </w:r>
      <w:r w:rsidR="009F34A9" w:rsidRPr="00FE0568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FE0568">
        <w:rPr>
          <w:rFonts w:ascii="Traditional Arabic" w:hAnsi="Traditional Arabic" w:cs="Traditional Arabic"/>
          <w:sz w:val="34"/>
          <w:szCs w:val="34"/>
          <w:rtl/>
        </w:rPr>
        <w:t>عن</w:t>
      </w:r>
      <w:r w:rsidR="009F34A9" w:rsidRPr="00FE0568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FE0568">
        <w:rPr>
          <w:rFonts w:ascii="Traditional Arabic" w:hAnsi="Traditional Arabic" w:cs="Traditional Arabic"/>
          <w:sz w:val="34"/>
          <w:szCs w:val="34"/>
          <w:rtl/>
        </w:rPr>
        <w:t>القيام</w:t>
      </w:r>
      <w:r w:rsidR="009F34A9" w:rsidRPr="00FE0568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FE0568">
        <w:rPr>
          <w:rFonts w:ascii="Traditional Arabic" w:hAnsi="Traditional Arabic" w:cs="Traditional Arabic"/>
          <w:sz w:val="34"/>
          <w:szCs w:val="34"/>
          <w:rtl/>
        </w:rPr>
        <w:t>بما</w:t>
      </w:r>
      <w:r w:rsidR="009F34A9" w:rsidRPr="00FE0568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FE0568">
        <w:rPr>
          <w:rFonts w:ascii="Traditional Arabic" w:hAnsi="Traditional Arabic" w:cs="Traditional Arabic"/>
          <w:sz w:val="34"/>
          <w:szCs w:val="34"/>
          <w:rtl/>
        </w:rPr>
        <w:t>نذر</w:t>
      </w:r>
      <w:r w:rsidR="00DE3B8B" w:rsidRPr="00FE0568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FE0568">
        <w:rPr>
          <w:rFonts w:ascii="Traditional Arabic" w:hAnsi="Traditional Arabic" w:cs="Traditional Arabic"/>
          <w:sz w:val="34"/>
          <w:szCs w:val="34"/>
          <w:rtl/>
        </w:rPr>
        <w:t>فيكون</w:t>
      </w:r>
      <w:r w:rsidR="009F34A9" w:rsidRPr="00FE0568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FE0568">
        <w:rPr>
          <w:rFonts w:ascii="Traditional Arabic" w:hAnsi="Traditional Arabic" w:cs="Traditional Arabic"/>
          <w:sz w:val="34"/>
          <w:szCs w:val="34"/>
          <w:rtl/>
        </w:rPr>
        <w:t>آثم</w:t>
      </w:r>
      <w:r w:rsidR="009F2127" w:rsidRPr="00FE0568">
        <w:rPr>
          <w:rFonts w:ascii="Traditional Arabic" w:hAnsi="Traditional Arabic" w:cs="Traditional Arabic"/>
          <w:sz w:val="34"/>
          <w:szCs w:val="34"/>
          <w:rtl/>
        </w:rPr>
        <w:t>ًا</w:t>
      </w:r>
      <w:r w:rsidR="009F34A9" w:rsidRPr="00FE0568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FE0568">
        <w:rPr>
          <w:rFonts w:ascii="Traditional Arabic" w:hAnsi="Traditional Arabic" w:cs="Traditional Arabic"/>
          <w:sz w:val="34"/>
          <w:szCs w:val="34"/>
          <w:rtl/>
        </w:rPr>
        <w:t>م</w:t>
      </w:r>
      <w:r w:rsidR="008259AF" w:rsidRPr="00FE0568">
        <w:rPr>
          <w:rFonts w:ascii="Traditional Arabic" w:hAnsi="Traditional Arabic" w:cs="Traditional Arabic" w:hint="cs"/>
          <w:sz w:val="34"/>
          <w:szCs w:val="34"/>
          <w:rtl/>
        </w:rPr>
        <w:t>ت</w:t>
      </w:r>
      <w:r w:rsidRPr="00FE0568">
        <w:rPr>
          <w:rFonts w:ascii="Traditional Arabic" w:hAnsi="Traditional Arabic" w:cs="Traditional Arabic"/>
          <w:sz w:val="34"/>
          <w:szCs w:val="34"/>
          <w:rtl/>
        </w:rPr>
        <w:t>سبب</w:t>
      </w:r>
      <w:r w:rsidR="009F2127" w:rsidRPr="00FE0568">
        <w:rPr>
          <w:rFonts w:ascii="Traditional Arabic" w:hAnsi="Traditional Arabic" w:cs="Traditional Arabic"/>
          <w:sz w:val="34"/>
          <w:szCs w:val="34"/>
          <w:rtl/>
        </w:rPr>
        <w:t>ًا</w:t>
      </w:r>
      <w:r w:rsidR="009F34A9" w:rsidRPr="00FE0568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FE0568">
        <w:rPr>
          <w:rFonts w:ascii="Traditional Arabic" w:hAnsi="Traditional Arabic" w:cs="Traditional Arabic"/>
          <w:sz w:val="34"/>
          <w:szCs w:val="34"/>
          <w:rtl/>
        </w:rPr>
        <w:t>في</w:t>
      </w:r>
      <w:r w:rsidR="009F34A9" w:rsidRPr="00FE0568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FE0568">
        <w:rPr>
          <w:rFonts w:ascii="Traditional Arabic" w:hAnsi="Traditional Arabic" w:cs="Traditional Arabic"/>
          <w:sz w:val="34"/>
          <w:szCs w:val="34"/>
          <w:rtl/>
        </w:rPr>
        <w:t>الإثم.</w:t>
      </w:r>
    </w:p>
    <w:p w:rsidR="00751D79" w:rsidRPr="00B92884" w:rsidRDefault="00751D79" w:rsidP="008259A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•</w:t>
      </w:r>
      <w:r w:rsidR="00895AB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فائدة</w:t>
      </w:r>
      <w:r w:rsidR="009F34A9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النذر</w:t>
      </w:r>
      <w:r w:rsidR="008259AF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أنه</w:t>
      </w:r>
      <w:r w:rsidR="009F34A9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يستخرج</w:t>
      </w:r>
      <w:r w:rsidR="009F34A9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به</w:t>
      </w:r>
      <w:r w:rsidR="009F34A9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من</w:t>
      </w:r>
      <w:r w:rsidR="009F34A9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البخيل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الذي</w:t>
      </w:r>
      <w:r w:rsidR="009F34A9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غايته</w:t>
      </w:r>
      <w:r w:rsidR="009F34A9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القيام</w:t>
      </w:r>
      <w:r w:rsidR="009F34A9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بالواجب</w:t>
      </w:r>
      <w:r w:rsidR="008259AF">
        <w:rPr>
          <w:rFonts w:ascii="Traditional Arabic" w:hAnsi="Traditional Arabic" w:cs="Traditional Arabic"/>
          <w:sz w:val="34"/>
          <w:szCs w:val="34"/>
          <w:rtl/>
        </w:rPr>
        <w:t>،</w:t>
      </w:r>
      <w:r w:rsidR="009F34A9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ويثق</w:t>
      </w:r>
      <w:r w:rsidR="008259AF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ل</w:t>
      </w:r>
      <w:r w:rsidR="009F34A9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عليه</w:t>
      </w:r>
      <w:r w:rsidR="009F34A9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ما</w:t>
      </w:r>
      <w:r w:rsidR="009F34A9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عداه.</w:t>
      </w:r>
    </w:p>
    <w:p w:rsidR="00751D79" w:rsidRPr="00B92884" w:rsidRDefault="00751D79" w:rsidP="009344C2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•</w:t>
      </w:r>
      <w:r w:rsidR="00895AB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فالنذر</w:t>
      </w:r>
      <w:r w:rsidR="009F34A9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وسيلة</w:t>
      </w:r>
      <w:r w:rsidR="009F34A9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لقيامه</w:t>
      </w:r>
      <w:r w:rsidR="009F34A9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بما</w:t>
      </w:r>
      <w:r w:rsidR="009F34A9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لم</w:t>
      </w:r>
      <w:r w:rsidR="009F34A9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يجب</w:t>
      </w:r>
      <w:r w:rsidR="009F34A9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عليه</w:t>
      </w:r>
      <w:r w:rsidR="009F34A9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بأصل</w:t>
      </w:r>
      <w:r w:rsidR="009F34A9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الشرع.</w:t>
      </w:r>
    </w:p>
    <w:p w:rsidR="00751D79" w:rsidRPr="00B92884" w:rsidRDefault="00751D79" w:rsidP="009344C2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•</w:t>
      </w:r>
      <w:r w:rsidR="00895AB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هذا</w:t>
      </w:r>
      <w:r w:rsidR="009F34A9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الباب</w:t>
      </w:r>
      <w:r w:rsidR="009F34A9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من</w:t>
      </w:r>
      <w:r w:rsidR="009F34A9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غرائب</w:t>
      </w:r>
      <w:r w:rsidR="009F34A9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العلم.</w:t>
      </w:r>
    </w:p>
    <w:p w:rsidR="00751D79" w:rsidRPr="00B92884" w:rsidRDefault="00751D79" w:rsidP="008259A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•</w:t>
      </w:r>
      <w:r w:rsidR="00895AB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فالأصل</w:t>
      </w:r>
      <w:r w:rsidR="009F34A9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أن</w:t>
      </w:r>
      <w:r w:rsidR="009F34A9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الوسائل</w:t>
      </w:r>
      <w:r w:rsidR="009F34A9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لها</w:t>
      </w:r>
      <w:r w:rsidR="009F34A9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أحكام</w:t>
      </w:r>
      <w:r w:rsidR="008259AF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المقاصد</w:t>
      </w:r>
      <w:r w:rsidR="008259AF">
        <w:rPr>
          <w:rFonts w:ascii="Traditional Arabic" w:hAnsi="Traditional Arabic" w:cs="Traditional Arabic"/>
          <w:sz w:val="34"/>
          <w:szCs w:val="34"/>
          <w:rtl/>
        </w:rPr>
        <w:t>،</w:t>
      </w:r>
      <w:r w:rsidR="009F34A9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إلا</w:t>
      </w:r>
      <w:r w:rsidR="009F34A9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النذر</w:t>
      </w:r>
      <w:r w:rsidR="008259AF">
        <w:rPr>
          <w:rFonts w:ascii="Traditional Arabic" w:hAnsi="Traditional Arabic" w:cs="Traditional Arabic"/>
          <w:sz w:val="34"/>
          <w:szCs w:val="34"/>
          <w:rtl/>
        </w:rPr>
        <w:t>؛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فالوفاء</w:t>
      </w:r>
      <w:r w:rsidR="009F34A9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به</w:t>
      </w:r>
      <w:r w:rsidR="009F34A9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واجب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وعقده</w:t>
      </w:r>
      <w:r w:rsidR="009F34A9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مكروه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فيكون</w:t>
      </w:r>
      <w:r w:rsidR="009F34A9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مخالف</w:t>
      </w:r>
      <w:r w:rsidR="009F2127">
        <w:rPr>
          <w:rFonts w:ascii="Traditional Arabic" w:hAnsi="Traditional Arabic" w:cs="Traditional Arabic"/>
          <w:sz w:val="34"/>
          <w:szCs w:val="34"/>
          <w:rtl/>
        </w:rPr>
        <w:t>ًا</w:t>
      </w:r>
      <w:r w:rsidR="009F34A9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لغيره</w:t>
      </w:r>
      <w:r w:rsidR="008259AF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والحكمة</w:t>
      </w:r>
      <w:r w:rsidR="009F34A9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ظاهرة</w:t>
      </w:r>
      <w:r w:rsidR="009F34A9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كما</w:t>
      </w:r>
      <w:r w:rsidR="009F34A9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تقدم.</w:t>
      </w:r>
    </w:p>
    <w:p w:rsidR="00751D79" w:rsidRPr="00B92884" w:rsidRDefault="00751D79" w:rsidP="009344C2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•</w:t>
      </w:r>
      <w:r w:rsidR="00895AB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يكره</w:t>
      </w:r>
      <w:r w:rsidR="009F34A9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النذر</w:t>
      </w:r>
      <w:r w:rsidR="009F34A9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إذا</w:t>
      </w:r>
      <w:r w:rsidR="009F34A9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كان</w:t>
      </w:r>
      <w:r w:rsidR="009F34A9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طاعة</w:t>
      </w:r>
      <w:r w:rsidR="009F34A9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لله</w:t>
      </w:r>
      <w:r w:rsidR="009F34A9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تعالى.</w:t>
      </w:r>
    </w:p>
    <w:p w:rsidR="00751D79" w:rsidRPr="00B92884" w:rsidRDefault="00751D79" w:rsidP="00135F45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lastRenderedPageBreak/>
        <w:t>•</w:t>
      </w:r>
      <w:r w:rsidR="00895AB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فأما</w:t>
      </w:r>
      <w:r w:rsidR="009F34A9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النذر</w:t>
      </w:r>
      <w:r w:rsidR="009F34A9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الذي</w:t>
      </w:r>
      <w:r w:rsidR="009F34A9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يقدم</w:t>
      </w:r>
      <w:r w:rsidR="009F34A9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للموتى</w:t>
      </w:r>
      <w:r w:rsidR="009F34A9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والقبور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ويوف</w:t>
      </w:r>
      <w:r w:rsidR="008259AF">
        <w:rPr>
          <w:rFonts w:ascii="Traditional Arabic" w:hAnsi="Traditional Arabic" w:cs="Traditional Arabic" w:hint="cs"/>
          <w:sz w:val="34"/>
          <w:szCs w:val="34"/>
          <w:rtl/>
        </w:rPr>
        <w:t>ى</w:t>
      </w:r>
      <w:r w:rsidR="009F34A9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به</w:t>
      </w:r>
      <w:r w:rsidR="009F34A9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عند</w:t>
      </w:r>
      <w:r w:rsidR="009F34A9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الأضرحة</w:t>
      </w:r>
      <w:r w:rsidR="009F34A9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والقباب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أو</w:t>
      </w:r>
      <w:r w:rsidR="009F34A9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ي</w:t>
      </w:r>
      <w:r w:rsidR="00392F6D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رض</w:t>
      </w:r>
      <w:r w:rsidR="00392F6D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ى</w:t>
      </w:r>
      <w:r w:rsidR="009F34A9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به</w:t>
      </w:r>
      <w:r w:rsidR="00D03F7A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يستخدم</w:t>
      </w:r>
      <w:r w:rsidR="009F34A9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الشياطين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فهذا</w:t>
      </w:r>
      <w:r w:rsidR="009F34A9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هو</w:t>
      </w:r>
      <w:r w:rsidR="009F34A9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الشرك</w:t>
      </w:r>
      <w:r w:rsidR="009F34A9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الذي</w:t>
      </w:r>
      <w:r w:rsidR="009F34A9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كان</w:t>
      </w:r>
      <w:r w:rsidR="009F34A9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يفعله</w:t>
      </w:r>
      <w:r w:rsidR="009F34A9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المشركون</w:t>
      </w:r>
      <w:r w:rsidR="009F34A9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لأصنامهم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ويقربونه</w:t>
      </w:r>
      <w:r w:rsidR="009F34A9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لأوثانهم</w:t>
      </w:r>
      <w:r w:rsidR="00135F45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وحكمه</w:t>
      </w:r>
      <w:r w:rsidR="009F34A9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معروف</w:t>
      </w:r>
      <w:r w:rsidR="00135F45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نعوذ</w:t>
      </w:r>
      <w:r w:rsidR="009F34A9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بالله</w:t>
      </w:r>
      <w:r w:rsidR="009F34A9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من</w:t>
      </w:r>
      <w:r w:rsidR="009F34A9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غضبه</w:t>
      </w:r>
      <w:r w:rsidR="009F34A9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وعقابه.</w:t>
      </w:r>
    </w:p>
    <w:p w:rsidR="00751D79" w:rsidRPr="00B92884" w:rsidRDefault="00751D79" w:rsidP="00135F45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•</w:t>
      </w:r>
      <w:r w:rsidR="00895AB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ذكر</w:t>
      </w:r>
      <w:r w:rsidR="009F34A9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الصنعاني</w:t>
      </w:r>
      <w:r w:rsidR="009F34A9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أن</w:t>
      </w:r>
      <w:r w:rsidR="009F34A9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هذا</w:t>
      </w:r>
      <w:r w:rsidR="009F34A9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باب</w:t>
      </w:r>
      <w:r w:rsidR="00135F45">
        <w:rPr>
          <w:rFonts w:ascii="Traditional Arabic" w:hAnsi="Traditional Arabic" w:cs="Traditional Arabic" w:hint="cs"/>
          <w:sz w:val="34"/>
          <w:szCs w:val="34"/>
          <w:rtl/>
        </w:rPr>
        <w:t>ٌ</w:t>
      </w:r>
      <w:r w:rsidR="009F34A9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واسع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من</w:t>
      </w:r>
      <w:r w:rsidR="009F34A9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تتبعه</w:t>
      </w:r>
      <w:r w:rsidR="009F34A9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عرف</w:t>
      </w:r>
      <w:r w:rsidR="009F34A9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أن</w:t>
      </w:r>
      <w:r w:rsidR="009F34A9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العبد</w:t>
      </w:r>
      <w:r w:rsidR="009F34A9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إذا</w:t>
      </w:r>
      <w:r w:rsidR="009F34A9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أولج</w:t>
      </w:r>
      <w:r w:rsidR="009F34A9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نفسه</w:t>
      </w:r>
      <w:r w:rsidR="009F34A9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فيما</w:t>
      </w:r>
      <w:r w:rsidR="009F34A9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لم</w:t>
      </w:r>
      <w:r w:rsidR="009F34A9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يوجبه</w:t>
      </w:r>
      <w:r w:rsidR="009F34A9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الله</w:t>
      </w:r>
      <w:r w:rsidR="009F34A9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عليه</w:t>
      </w:r>
      <w:r w:rsidR="00135F45">
        <w:rPr>
          <w:rFonts w:ascii="Traditional Arabic" w:hAnsi="Traditional Arabic" w:cs="Traditional Arabic"/>
          <w:sz w:val="34"/>
          <w:szCs w:val="34"/>
          <w:rtl/>
        </w:rPr>
        <w:t>،</w:t>
      </w:r>
      <w:r w:rsidR="009F34A9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كان</w:t>
      </w:r>
      <w:r w:rsidR="009F34A9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معر</w:t>
      </w:r>
      <w:r w:rsidR="00135F45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ض</w:t>
      </w:r>
      <w:r w:rsidR="00135F45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</w:t>
      </w:r>
      <w:r w:rsidR="009F34A9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لعدم</w:t>
      </w:r>
      <w:r w:rsidR="009F34A9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الوفاء</w:t>
      </w:r>
      <w:r w:rsidR="009F34A9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بتقصيره</w:t>
      </w:r>
      <w:r w:rsidR="009F34A9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وتثبيط</w:t>
      </w:r>
      <w:r w:rsidR="009F34A9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الشيطان</w:t>
      </w:r>
      <w:r w:rsidR="009F34A9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له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وأنه</w:t>
      </w:r>
      <w:r w:rsidR="009F34A9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لا</w:t>
      </w:r>
      <w:r w:rsidR="009F34A9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يفي</w:t>
      </w:r>
      <w:r w:rsidR="009F34A9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به</w:t>
      </w:r>
      <w:r w:rsidR="009F34A9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إلا</w:t>
      </w:r>
      <w:r w:rsidR="009F34A9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القليل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وهم</w:t>
      </w:r>
      <w:r w:rsidR="009F34A9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المشار</w:t>
      </w:r>
      <w:r w:rsidR="009F34A9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إليهم</w:t>
      </w:r>
      <w:r w:rsidR="00384F4B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بقوله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135F45" w:rsidRPr="00135F45">
        <w:rPr>
          <w:rFonts w:ascii="Traditional Arabic" w:hAnsi="Traditional Arabic" w:cs="Traditional Arabic"/>
          <w:sz w:val="34"/>
          <w:szCs w:val="34"/>
          <w:rtl/>
        </w:rPr>
        <w:t>{</w:t>
      </w:r>
      <w:r w:rsidR="00135F45" w:rsidRPr="00135F45">
        <w:rPr>
          <w:rFonts w:ascii="Traditional Arabic" w:hAnsi="Traditional Arabic" w:cs="Traditional Arabic" w:hint="eastAsia"/>
          <w:sz w:val="34"/>
          <w:szCs w:val="34"/>
          <w:rtl/>
        </w:rPr>
        <w:t>مِنَ</w:t>
      </w:r>
      <w:r w:rsidR="00135F45" w:rsidRPr="00135F45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135F45" w:rsidRPr="00135F45">
        <w:rPr>
          <w:rFonts w:ascii="Traditional Arabic" w:hAnsi="Traditional Arabic" w:cs="Traditional Arabic" w:hint="eastAsia"/>
          <w:sz w:val="34"/>
          <w:szCs w:val="34"/>
          <w:rtl/>
        </w:rPr>
        <w:t>الْمُؤْمِنِينَ</w:t>
      </w:r>
      <w:r w:rsidR="00135F45" w:rsidRPr="00135F45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135F45" w:rsidRPr="00135F45">
        <w:rPr>
          <w:rFonts w:ascii="Traditional Arabic" w:hAnsi="Traditional Arabic" w:cs="Traditional Arabic" w:hint="eastAsia"/>
          <w:sz w:val="34"/>
          <w:szCs w:val="34"/>
          <w:rtl/>
        </w:rPr>
        <w:t>رِجَالٌ</w:t>
      </w:r>
      <w:r w:rsidR="00135F45" w:rsidRPr="00135F45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135F45" w:rsidRPr="00135F45">
        <w:rPr>
          <w:rFonts w:ascii="Traditional Arabic" w:hAnsi="Traditional Arabic" w:cs="Traditional Arabic" w:hint="eastAsia"/>
          <w:sz w:val="34"/>
          <w:szCs w:val="34"/>
          <w:rtl/>
        </w:rPr>
        <w:t>صَدَقُوا</w:t>
      </w:r>
      <w:r w:rsidR="00135F45" w:rsidRPr="00135F45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135F45" w:rsidRPr="00135F45">
        <w:rPr>
          <w:rFonts w:ascii="Traditional Arabic" w:hAnsi="Traditional Arabic" w:cs="Traditional Arabic" w:hint="eastAsia"/>
          <w:sz w:val="34"/>
          <w:szCs w:val="34"/>
          <w:rtl/>
        </w:rPr>
        <w:t>مَا</w:t>
      </w:r>
      <w:r w:rsidR="00135F45" w:rsidRPr="00135F45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135F45" w:rsidRPr="00135F45">
        <w:rPr>
          <w:rFonts w:ascii="Traditional Arabic" w:hAnsi="Traditional Arabic" w:cs="Traditional Arabic" w:hint="eastAsia"/>
          <w:sz w:val="34"/>
          <w:szCs w:val="34"/>
          <w:rtl/>
        </w:rPr>
        <w:t>عَاهَدُوا</w:t>
      </w:r>
      <w:r w:rsidR="00135F45" w:rsidRPr="00135F45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135F45" w:rsidRPr="00135F45">
        <w:rPr>
          <w:rFonts w:ascii="Traditional Arabic" w:hAnsi="Traditional Arabic" w:cs="Traditional Arabic" w:hint="eastAsia"/>
          <w:sz w:val="34"/>
          <w:szCs w:val="34"/>
          <w:rtl/>
        </w:rPr>
        <w:t>اللَّهَ</w:t>
      </w:r>
      <w:r w:rsidR="00135F45" w:rsidRPr="00135F45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135F45" w:rsidRPr="00135F45">
        <w:rPr>
          <w:rFonts w:ascii="Traditional Arabic" w:hAnsi="Traditional Arabic" w:cs="Traditional Arabic" w:hint="eastAsia"/>
          <w:sz w:val="34"/>
          <w:szCs w:val="34"/>
          <w:rtl/>
        </w:rPr>
        <w:t>عَلَيْهِ</w:t>
      </w:r>
      <w:r w:rsidR="00135F45" w:rsidRPr="00135F45">
        <w:rPr>
          <w:rFonts w:ascii="Traditional Arabic" w:hAnsi="Traditional Arabic" w:cs="Traditional Arabic"/>
          <w:sz w:val="34"/>
          <w:szCs w:val="34"/>
          <w:rtl/>
        </w:rPr>
        <w:t>} [</w:t>
      </w:r>
      <w:r w:rsidR="00135F45" w:rsidRPr="00135F45">
        <w:rPr>
          <w:rFonts w:ascii="Traditional Arabic" w:hAnsi="Traditional Arabic" w:cs="Traditional Arabic" w:hint="eastAsia"/>
          <w:sz w:val="34"/>
          <w:szCs w:val="34"/>
          <w:rtl/>
        </w:rPr>
        <w:t>الأحزاب</w:t>
      </w:r>
      <w:r w:rsidR="00135F45" w:rsidRPr="00135F45">
        <w:rPr>
          <w:rFonts w:ascii="Traditional Arabic" w:hAnsi="Traditional Arabic" w:cs="Traditional Arabic"/>
          <w:sz w:val="34"/>
          <w:szCs w:val="34"/>
          <w:rtl/>
        </w:rPr>
        <w:t>: 23]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523D1F" w:rsidRPr="00B92884" w:rsidRDefault="00523D1F" w:rsidP="009344C2">
      <w:pPr>
        <w:spacing w:after="0" w:line="240" w:lineRule="auto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المبحث الثالث</w:t>
      </w:r>
      <w:r w:rsidR="00DE3B8B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مسائل فقهية معاصرة</w:t>
      </w:r>
      <w:r w:rsidR="00DE3B8B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: </w:t>
      </w:r>
    </w:p>
    <w:p w:rsidR="00523D1F" w:rsidRPr="00B92884" w:rsidRDefault="00523D1F" w:rsidP="009344C2">
      <w:pPr>
        <w:spacing w:after="0" w:line="240" w:lineRule="auto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الحلف بالطلاق والعتاق والنذر والظهار والإيجاب</w:t>
      </w:r>
      <w:r w:rsidR="00DE3B8B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هل يأخذ حكم اليمين أم لا؟</w:t>
      </w:r>
    </w:p>
    <w:p w:rsidR="00523D1F" w:rsidRPr="00B92884" w:rsidRDefault="00523D1F" w:rsidP="00135F45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إذا حلف الإنسان بالعتاق أو الطلاق أو النذر ونحوها مما يقصد به الحث أو المنع أو التصديق أو التكذيب</w:t>
      </w:r>
      <w:r w:rsidR="00135F45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ولم يقصد التعليق المحض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كأن يقول</w:t>
      </w:r>
      <w:r w:rsidR="00135F45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إن فعلت كذا فعلي</w:t>
      </w:r>
      <w:r w:rsidR="00135F45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الحج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أو مالي صدقة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أو فنسائي طوالق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أو</w:t>
      </w:r>
      <w:r w:rsidR="00135F45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فعبيدي أحرار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أو قال</w:t>
      </w:r>
      <w:r w:rsidR="00135F45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علي</w:t>
      </w:r>
      <w:r w:rsidR="00135F45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الحج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أو مالي صدقة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أو نسائي طوالق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أو عبيدي أحرار </w:t>
      </w:r>
      <w:proofErr w:type="spellStart"/>
      <w:r w:rsidRPr="00B92884">
        <w:rPr>
          <w:rFonts w:ascii="Traditional Arabic" w:hAnsi="Traditional Arabic" w:cs="Traditional Arabic"/>
          <w:sz w:val="34"/>
          <w:szCs w:val="34"/>
          <w:rtl/>
        </w:rPr>
        <w:t>لأفعلن</w:t>
      </w:r>
      <w:proofErr w:type="spellEnd"/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كذا وكذا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فهل هذه يمين أو تأخذ حكم اليمين</w:t>
      </w:r>
      <w:r w:rsidR="00135F45">
        <w:rPr>
          <w:rFonts w:ascii="Traditional Arabic" w:hAnsi="Traditional Arabic" w:cs="Traditional Arabic" w:hint="cs"/>
          <w:sz w:val="34"/>
          <w:szCs w:val="34"/>
          <w:rtl/>
        </w:rPr>
        <w:t>؟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أو ليست يمين</w:t>
      </w:r>
      <w:r w:rsidR="00135F45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 ولا تأخذ حكم اليمين؟</w:t>
      </w:r>
    </w:p>
    <w:p w:rsidR="00523D1F" w:rsidRPr="00B92884" w:rsidRDefault="00523D1F" w:rsidP="009344C2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وقبل أن أذكر الخلاف في هذه المسألة يحسن أن أذكر الصيغ التي يتكلم بها الناس في الطلاق والعتاق والنذر والظهار والحرام</w:t>
      </w:r>
      <w:r w:rsidR="008A73D3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لتتضح صورة المسألة</w:t>
      </w:r>
      <w:r w:rsidR="008A73D3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ويتحرر موضع النزاع فيها.</w:t>
      </w:r>
    </w:p>
    <w:p w:rsidR="00523D1F" w:rsidRPr="00B92884" w:rsidRDefault="00523D1F" w:rsidP="0052275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يقول شيخ الإسلام ابن تيمية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8A73D3">
        <w:rPr>
          <w:rFonts w:ascii="Traditional Arabic" w:hAnsi="Traditional Arabic" w:cs="Traditional Arabic" w:hint="cs"/>
          <w:sz w:val="34"/>
          <w:szCs w:val="34"/>
          <w:rtl/>
        </w:rPr>
        <w:t>"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والصيغ التي يتكلم بها الناس في الطلاق والعتاق والنذر والظهار والحرام ثلاثة أنواع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>:</w:t>
      </w:r>
    </w:p>
    <w:p w:rsidR="00523D1F" w:rsidRPr="00B92884" w:rsidRDefault="00523D1F" w:rsidP="009344C2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النوع الأول</w:t>
      </w:r>
      <w:r w:rsidR="00DE3B8B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صيغة </w:t>
      </w:r>
      <w:proofErr w:type="spellStart"/>
      <w:r w:rsidRPr="00B92884">
        <w:rPr>
          <w:rFonts w:ascii="Traditional Arabic" w:hAnsi="Traditional Arabic" w:cs="Traditional Arabic"/>
          <w:sz w:val="34"/>
          <w:szCs w:val="34"/>
          <w:rtl/>
        </w:rPr>
        <w:t>التنجيز</w:t>
      </w:r>
      <w:proofErr w:type="spellEnd"/>
      <w:r w:rsidR="0052275F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مثل أن يقول</w:t>
      </w:r>
      <w:r w:rsidR="0052275F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امرأتي طالق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أو أنت طالق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أو فلانة مطلقة</w:t>
      </w:r>
      <w:r w:rsidR="0052275F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ونحو ذلك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فهذا يقع به الطلاق</w:t>
      </w:r>
      <w:r w:rsidR="0052275F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ولا تنفع فيه الكفارة بإجماع المسلمين.. وكذلك إذا قال</w:t>
      </w:r>
      <w:r w:rsidR="0052275F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عبدي ح</w:t>
      </w:r>
      <w:r w:rsidR="0052275F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ر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أو علي</w:t>
      </w:r>
      <w:r w:rsidR="0052275F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صيام شهر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أو عتق رقبة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أو الحل علي</w:t>
      </w:r>
      <w:r w:rsidR="0052275F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حرام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أو أنت</w:t>
      </w:r>
      <w:r w:rsidR="0052275F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علي</w:t>
      </w:r>
      <w:r w:rsidR="0052275F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كظهر أمي</w:t>
      </w:r>
      <w:r w:rsidR="0052275F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فهذه كلها إيقاعات لهذه العقود بصيغة </w:t>
      </w:r>
      <w:proofErr w:type="spellStart"/>
      <w:r w:rsidRPr="00B92884">
        <w:rPr>
          <w:rFonts w:ascii="Traditional Arabic" w:hAnsi="Traditional Arabic" w:cs="Traditional Arabic"/>
          <w:sz w:val="34"/>
          <w:szCs w:val="34"/>
          <w:rtl/>
        </w:rPr>
        <w:t>التنجيز</w:t>
      </w:r>
      <w:proofErr w:type="spellEnd"/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والإطلاق.</w:t>
      </w:r>
    </w:p>
    <w:p w:rsidR="00523D1F" w:rsidRPr="00B92884" w:rsidRDefault="00523D1F" w:rsidP="009344C2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النوع الثاني</w:t>
      </w:r>
      <w:r w:rsidR="00DE3B8B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أن يحلف بذلك فيقول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الطلاق يلزمني </w:t>
      </w:r>
      <w:proofErr w:type="spellStart"/>
      <w:r w:rsidRPr="00B92884">
        <w:rPr>
          <w:rFonts w:ascii="Traditional Arabic" w:hAnsi="Traditional Arabic" w:cs="Traditional Arabic"/>
          <w:sz w:val="34"/>
          <w:szCs w:val="34"/>
          <w:rtl/>
        </w:rPr>
        <w:t>لأفعلن</w:t>
      </w:r>
      <w:proofErr w:type="spellEnd"/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كذا وكذا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أو لا أفعل كذا وكذا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أو يحلف على غيره - كعبده وصديقه - الذي يرى أنه يب</w:t>
      </w:r>
      <w:r w:rsidR="004433D7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ر</w:t>
      </w:r>
      <w:r w:rsidR="004433D7">
        <w:rPr>
          <w:rFonts w:ascii="Traditional Arabic" w:hAnsi="Traditional Arabic" w:cs="Traditional Arabic" w:hint="cs"/>
          <w:sz w:val="34"/>
          <w:szCs w:val="34"/>
          <w:rtl/>
        </w:rPr>
        <w:t>ُّ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بقس</w:t>
      </w:r>
      <w:r w:rsidR="004433D7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مه ليفعلن كذا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أو لا يفعل كذا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أو يقول</w:t>
      </w:r>
      <w:r w:rsidR="00471C87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الحل علي</w:t>
      </w:r>
      <w:r w:rsidR="00471C87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حرام </w:t>
      </w:r>
      <w:proofErr w:type="spellStart"/>
      <w:r w:rsidRPr="00B92884">
        <w:rPr>
          <w:rFonts w:ascii="Traditional Arabic" w:hAnsi="Traditional Arabic" w:cs="Traditional Arabic"/>
          <w:sz w:val="34"/>
          <w:szCs w:val="34"/>
          <w:rtl/>
        </w:rPr>
        <w:t>لأفعلن</w:t>
      </w:r>
      <w:proofErr w:type="spellEnd"/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كذا أو لا أفعله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أو يقول</w:t>
      </w:r>
      <w:r w:rsidR="006B403F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علي</w:t>
      </w:r>
      <w:r w:rsidR="006B403F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الحج </w:t>
      </w:r>
      <w:proofErr w:type="spellStart"/>
      <w:r w:rsidRPr="00B92884">
        <w:rPr>
          <w:rFonts w:ascii="Traditional Arabic" w:hAnsi="Traditional Arabic" w:cs="Traditional Arabic"/>
          <w:sz w:val="34"/>
          <w:szCs w:val="34"/>
          <w:rtl/>
        </w:rPr>
        <w:t>لأفعلن</w:t>
      </w:r>
      <w:proofErr w:type="spellEnd"/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كذا</w:t>
      </w:r>
      <w:r w:rsidR="006B403F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أو لا أفعله</w:t>
      </w:r>
      <w:r w:rsidR="006B403F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ونحو ذلك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فهذه صيغ ق</w:t>
      </w:r>
      <w:r w:rsidR="006B403F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س</w:t>
      </w:r>
      <w:r w:rsidR="006B403F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م</w:t>
      </w:r>
      <w:r w:rsidR="006B403F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وهو حالف</w:t>
      </w:r>
      <w:r w:rsidR="006B403F">
        <w:rPr>
          <w:rFonts w:ascii="Traditional Arabic" w:hAnsi="Traditional Arabic" w:cs="Traditional Arabic" w:hint="cs"/>
          <w:sz w:val="34"/>
          <w:szCs w:val="34"/>
          <w:rtl/>
        </w:rPr>
        <w:t>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بهذه الأمور</w:t>
      </w:r>
      <w:r w:rsidR="00912EE5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لا موقع لها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وللعلماء في هذه الأيمان ثلاثة أقوال - ثم ذكرها -.</w:t>
      </w:r>
    </w:p>
    <w:p w:rsidR="00523D1F" w:rsidRPr="00B92884" w:rsidRDefault="00523D1F" w:rsidP="00912EE5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lastRenderedPageBreak/>
        <w:t>النوع الثالث من الصيغ</w:t>
      </w:r>
      <w:r w:rsidR="00DE3B8B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أن يعلق الطلاق أو العتاق أو النذر بشرط</w:t>
      </w:r>
      <w:r w:rsidR="006B403F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فيقول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إن كان كذا فعلي الطلاق أو الحج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أو فعبيدي أحرار</w:t>
      </w:r>
      <w:r w:rsidR="006B403F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ونحو ذلك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فهذا ينظر إلى </w:t>
      </w:r>
      <w:proofErr w:type="spellStart"/>
      <w:r w:rsidR="00A65427" w:rsidRPr="00B92884">
        <w:rPr>
          <w:rFonts w:ascii="Traditional Arabic" w:hAnsi="Traditional Arabic" w:cs="Traditional Arabic"/>
          <w:sz w:val="34"/>
          <w:szCs w:val="34"/>
          <w:rtl/>
        </w:rPr>
        <w:t>مقصود</w:t>
      </w:r>
      <w:r w:rsidR="006B403F">
        <w:rPr>
          <w:rFonts w:ascii="Traditional Arabic" w:hAnsi="Traditional Arabic" w:cs="Traditional Arabic" w:hint="cs"/>
          <w:sz w:val="34"/>
          <w:szCs w:val="34"/>
          <w:rtl/>
        </w:rPr>
        <w:t>ه</w:t>
      </w:r>
      <w:proofErr w:type="spellEnd"/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فإن كان </w:t>
      </w:r>
      <w:proofErr w:type="spellStart"/>
      <w:r w:rsidR="00A65427" w:rsidRPr="00B92884">
        <w:rPr>
          <w:rFonts w:ascii="Traditional Arabic" w:hAnsi="Traditional Arabic" w:cs="Traditional Arabic"/>
          <w:sz w:val="34"/>
          <w:szCs w:val="34"/>
          <w:rtl/>
        </w:rPr>
        <w:t>مقصود</w:t>
      </w:r>
      <w:r w:rsidR="006B403F">
        <w:rPr>
          <w:rFonts w:ascii="Traditional Arabic" w:hAnsi="Traditional Arabic" w:cs="Traditional Arabic" w:hint="cs"/>
          <w:sz w:val="34"/>
          <w:szCs w:val="34"/>
          <w:rtl/>
        </w:rPr>
        <w:t>ه</w:t>
      </w:r>
      <w:proofErr w:type="spellEnd"/>
      <w:r w:rsidR="00A65427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أن يحلف بذلك</w:t>
      </w:r>
      <w:r w:rsidR="006B403F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ليس غرضه وقوع</w:t>
      </w:r>
      <w:r w:rsidR="006B403F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هذه الأمور - كمن ليس غرضه وقوع الطلاق إذا وقع الشرط - فحكمه حكم الحالف</w:t>
      </w:r>
      <w:r w:rsidR="006B403F">
        <w:rPr>
          <w:rFonts w:ascii="Traditional Arabic" w:hAnsi="Traditional Arabic" w:cs="Traditional Arabic"/>
          <w:sz w:val="34"/>
          <w:szCs w:val="34"/>
          <w:rtl/>
        </w:rPr>
        <w:t>،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وهو من باب اليمين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وإن كان </w:t>
      </w:r>
      <w:proofErr w:type="spellStart"/>
      <w:r w:rsidR="00A65427" w:rsidRPr="00B92884">
        <w:rPr>
          <w:rFonts w:ascii="Traditional Arabic" w:hAnsi="Traditional Arabic" w:cs="Traditional Arabic"/>
          <w:sz w:val="34"/>
          <w:szCs w:val="34"/>
          <w:rtl/>
        </w:rPr>
        <w:t>مقصود</w:t>
      </w:r>
      <w:r w:rsidR="006B403F">
        <w:rPr>
          <w:rFonts w:ascii="Traditional Arabic" w:hAnsi="Traditional Arabic" w:cs="Traditional Arabic" w:hint="cs"/>
          <w:sz w:val="34"/>
          <w:szCs w:val="34"/>
          <w:rtl/>
        </w:rPr>
        <w:t>ه</w:t>
      </w:r>
      <w:proofErr w:type="spellEnd"/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وقوع هذه الأمور </w:t>
      </w:r>
      <w:r w:rsidR="0067650D">
        <w:rPr>
          <w:rFonts w:ascii="Traditional Arabic" w:hAnsi="Traditional Arabic" w:cs="Traditional Arabic" w:hint="cs"/>
          <w:sz w:val="34"/>
          <w:szCs w:val="34"/>
          <w:rtl/>
        </w:rPr>
        <w:t xml:space="preserve">-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كمن غرضه وقوع الطلاق عند وقوع الشرط</w:t>
      </w:r>
      <w:r w:rsidR="0067650D">
        <w:rPr>
          <w:rFonts w:ascii="Traditional Arabic" w:hAnsi="Traditional Arabic" w:cs="Traditional Arabic" w:hint="cs"/>
          <w:sz w:val="34"/>
          <w:szCs w:val="34"/>
          <w:rtl/>
        </w:rPr>
        <w:t xml:space="preserve"> -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فهذا يقع به الطلاق... إلى أن قال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فالأصل في هذا أن ينظر في مراد المتكلم </w:t>
      </w:r>
      <w:proofErr w:type="spellStart"/>
      <w:r w:rsidR="00A65427" w:rsidRPr="00B92884">
        <w:rPr>
          <w:rFonts w:ascii="Traditional Arabic" w:hAnsi="Traditional Arabic" w:cs="Traditional Arabic"/>
          <w:sz w:val="34"/>
          <w:szCs w:val="34"/>
          <w:rtl/>
        </w:rPr>
        <w:t>ومقصود</w:t>
      </w:r>
      <w:r w:rsidR="0067650D">
        <w:rPr>
          <w:rFonts w:ascii="Traditional Arabic" w:hAnsi="Traditional Arabic" w:cs="Traditional Arabic" w:hint="cs"/>
          <w:sz w:val="34"/>
          <w:szCs w:val="34"/>
          <w:rtl/>
        </w:rPr>
        <w:t>ه</w:t>
      </w:r>
      <w:proofErr w:type="spellEnd"/>
      <w:r w:rsidR="0067650D">
        <w:rPr>
          <w:rFonts w:ascii="Traditional Arabic" w:hAnsi="Traditional Arabic" w:cs="Traditional Arabic"/>
          <w:sz w:val="34"/>
          <w:szCs w:val="34"/>
          <w:rtl/>
        </w:rPr>
        <w:t>؛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فإن كان غرضه أن تقع هذه الأمور</w:t>
      </w:r>
      <w:r w:rsidR="00912EE5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وقعت منج</w:t>
      </w:r>
      <w:r w:rsidR="00912EE5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زة</w:t>
      </w:r>
      <w:r w:rsidR="00912EE5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أو معلقة إذا قصد وقوعها عند وقوع الشرط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وإن كان </w:t>
      </w:r>
      <w:proofErr w:type="spellStart"/>
      <w:r w:rsidR="00A65427" w:rsidRPr="00B92884">
        <w:rPr>
          <w:rFonts w:ascii="Traditional Arabic" w:hAnsi="Traditional Arabic" w:cs="Traditional Arabic"/>
          <w:sz w:val="34"/>
          <w:szCs w:val="34"/>
          <w:rtl/>
        </w:rPr>
        <w:t>مقصود</w:t>
      </w:r>
      <w:r w:rsidR="00912EE5">
        <w:rPr>
          <w:rFonts w:ascii="Traditional Arabic" w:hAnsi="Traditional Arabic" w:cs="Traditional Arabic" w:hint="cs"/>
          <w:sz w:val="34"/>
          <w:szCs w:val="34"/>
          <w:rtl/>
        </w:rPr>
        <w:t>ه</w:t>
      </w:r>
      <w:proofErr w:type="spellEnd"/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أن يحلف بها وهو يكره وقوعها إذا حنث</w:t>
      </w:r>
      <w:r w:rsidR="00912EE5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وإن وقع الشرط</w:t>
      </w:r>
      <w:r w:rsidR="00912EE5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فهذا حالف بها</w:t>
      </w:r>
      <w:r w:rsidR="00912EE5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لا موقع لها</w:t>
      </w:r>
      <w:r w:rsidR="00912EE5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فيكون قوله من باب اليمين</w:t>
      </w:r>
      <w:r w:rsidR="00912EE5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لا من باب التطليق والنذر</w:t>
      </w:r>
      <w:r w:rsidR="00912EE5">
        <w:rPr>
          <w:rFonts w:ascii="Traditional Arabic" w:hAnsi="Traditional Arabic" w:cs="Traditional Arabic" w:hint="cs"/>
          <w:sz w:val="34"/>
          <w:szCs w:val="34"/>
          <w:rtl/>
        </w:rPr>
        <w:t>"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523D1F" w:rsidRPr="00B92884" w:rsidRDefault="00523D1F" w:rsidP="009344C2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ويؤخذ مما تقدم أن ما كان من الطلاق ونحوه مما ذكر معه بصيغة </w:t>
      </w:r>
      <w:proofErr w:type="spellStart"/>
      <w:r w:rsidRPr="00B92884">
        <w:rPr>
          <w:rFonts w:ascii="Traditional Arabic" w:hAnsi="Traditional Arabic" w:cs="Traditional Arabic"/>
          <w:sz w:val="34"/>
          <w:szCs w:val="34"/>
          <w:rtl/>
        </w:rPr>
        <w:t>التنجيز</w:t>
      </w:r>
      <w:proofErr w:type="spellEnd"/>
      <w:r w:rsidR="00F360C7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فإنه يقع به الطلاق والعتاق والنذر بإجماع المسلمين</w:t>
      </w:r>
      <w:r w:rsidR="000A4BA0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وليس فيه كفارة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وليس هو من باب اليمين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وأما ما كان من الطلاق ونحوه بصيغة القسم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أو كان معل</w:t>
      </w:r>
      <w:r w:rsidR="000A4BA0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ق</w:t>
      </w:r>
      <w:r w:rsidR="000A4BA0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 على شرط</w:t>
      </w:r>
      <w:r w:rsidR="000A4BA0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والحالف بذلك أو الذي علقه بشرط إنما</w:t>
      </w:r>
      <w:r w:rsidR="00A65427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يقصد به اليمين</w:t>
      </w:r>
      <w:r w:rsidR="000A4BA0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ولا يقصد به إيقاع هذه الأمور </w:t>
      </w:r>
      <w:r w:rsidR="000A4BA0">
        <w:rPr>
          <w:rFonts w:ascii="Traditional Arabic" w:hAnsi="Traditional Arabic" w:cs="Traditional Arabic" w:hint="cs"/>
          <w:sz w:val="34"/>
          <w:szCs w:val="34"/>
          <w:rtl/>
        </w:rPr>
        <w:t xml:space="preserve">-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فهذا محل نزاع بين العلماء رحمهم الله.</w:t>
      </w:r>
    </w:p>
    <w:p w:rsidR="00523D1F" w:rsidRPr="00B92884" w:rsidRDefault="00523D1F" w:rsidP="000A4BA0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يقول ابن رشد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واتفق الجمهور في الأيمان التي ليست إقسام</w:t>
      </w:r>
      <w:r w:rsidR="000A4BA0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 بشيء - يقصد أنها ليست حل</w:t>
      </w:r>
      <w:r w:rsidR="000A4BA0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ف</w:t>
      </w:r>
      <w:r w:rsidR="000A4BA0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 بأسماء الله وصفاته - وإنما تخرج مخرج الإلزام الواقع بشرط من الشروط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مثل أن يقول القائل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فإن فعلت كذا فعلي</w:t>
      </w:r>
      <w:r w:rsidR="000A4BA0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مشي إلى بيت الله الحرام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أو إن فعلت كذا وكذا فغلامي حر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أو امرأتي طالق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أنها تلزم في القرب</w:t>
      </w:r>
      <w:r w:rsidR="000A4BA0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وفيما إذا التزمه الإنسان لزمه بالشرع</w:t>
      </w:r>
      <w:r w:rsidR="000A4BA0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مثل</w:t>
      </w:r>
      <w:r w:rsidR="000A4BA0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الطلاق والعتق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واختلفوا هل فيها كفارة أم لا</w:t>
      </w:r>
      <w:r w:rsidR="000A4BA0">
        <w:rPr>
          <w:rFonts w:ascii="Traditional Arabic" w:hAnsi="Traditional Arabic" w:cs="Traditional Arabic" w:hint="cs"/>
          <w:sz w:val="34"/>
          <w:szCs w:val="34"/>
          <w:rtl/>
        </w:rPr>
        <w:t>؟</w:t>
      </w:r>
    </w:p>
    <w:p w:rsidR="00523D1F" w:rsidRPr="00B92884" w:rsidRDefault="00523D1F" w:rsidP="00F6095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إذ</w:t>
      </w:r>
      <w:r w:rsidR="000A4BA0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</w:t>
      </w:r>
      <w:r w:rsidR="000A4BA0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فالمختلف فيه هو ما كان من الأيمان </w:t>
      </w:r>
      <w:proofErr w:type="spellStart"/>
      <w:r w:rsidR="00A65427" w:rsidRPr="00B92884">
        <w:rPr>
          <w:rFonts w:ascii="Traditional Arabic" w:hAnsi="Traditional Arabic" w:cs="Traditional Arabic"/>
          <w:sz w:val="34"/>
          <w:szCs w:val="34"/>
          <w:rtl/>
        </w:rPr>
        <w:t>ال</w:t>
      </w:r>
      <w:r w:rsidR="00F6095F">
        <w:rPr>
          <w:rFonts w:ascii="Traditional Arabic" w:hAnsi="Traditional Arabic" w:cs="Traditional Arabic" w:hint="cs"/>
          <w:sz w:val="34"/>
          <w:szCs w:val="34"/>
          <w:rtl/>
        </w:rPr>
        <w:t>ا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لتزامية</w:t>
      </w:r>
      <w:proofErr w:type="spellEnd"/>
      <w:r w:rsid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بصيغة القسم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والمعلق على صفة</w:t>
      </w:r>
      <w:r w:rsidR="00F6095F">
        <w:rPr>
          <w:rFonts w:ascii="Traditional Arabic" w:hAnsi="Traditional Arabic" w:cs="Traditional Arabic" w:hint="cs"/>
          <w:sz w:val="34"/>
          <w:szCs w:val="34"/>
          <w:rtl/>
        </w:rPr>
        <w:t>ٍ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إذا كان يقصد بها صاحبها الحلف للحض أو المنع لنفسه أو للغير وهو يكره وقوعها إذا وجدت الصفة أو الشرط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وقد اختلف العلماء </w:t>
      </w:r>
      <w:r w:rsidR="00F6095F">
        <w:rPr>
          <w:rFonts w:ascii="Traditional Arabic" w:hAnsi="Traditional Arabic" w:cs="Traditional Arabic" w:hint="cs"/>
          <w:sz w:val="34"/>
          <w:szCs w:val="34"/>
          <w:rtl/>
        </w:rPr>
        <w:t xml:space="preserve">-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رحمهم الله </w:t>
      </w:r>
      <w:r w:rsidR="00F6095F">
        <w:rPr>
          <w:rFonts w:ascii="Traditional Arabic" w:hAnsi="Traditional Arabic" w:cs="Traditional Arabic" w:hint="cs"/>
          <w:sz w:val="34"/>
          <w:szCs w:val="34"/>
          <w:rtl/>
        </w:rPr>
        <w:t xml:space="preserve">-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في ذلك على أقوال ثلاثة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>:</w:t>
      </w:r>
    </w:p>
    <w:p w:rsidR="00523D1F" w:rsidRPr="00B92884" w:rsidRDefault="00523D1F" w:rsidP="009344C2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القول الأول</w:t>
      </w:r>
      <w:r w:rsidR="00DE3B8B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أنه يلزمه ما حلف عليه إذا حنث</w:t>
      </w:r>
      <w:r w:rsidR="00FA117F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وأنه إن لم يفعل ما حلف عليه أث</w:t>
      </w:r>
      <w:r w:rsidR="00FA117F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م ولا بد</w:t>
      </w:r>
      <w:r w:rsidR="00FA117F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وليس في ذلك كفارة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وهو قول مالك في الطلاق والنذر والظهار والتحريم والعتق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وقول أبي حنيفة في ظاهر</w:t>
      </w:r>
      <w:r w:rsidR="00A65427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الرواية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وقول الشافعي وأحمد في الطلاق والعتق دون النذر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وهو رواية عن أبي حنيفة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523D1F" w:rsidRPr="00B92884" w:rsidRDefault="00523D1F" w:rsidP="009344C2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إذ</w:t>
      </w:r>
      <w:r w:rsidR="001C1544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</w:t>
      </w:r>
      <w:r w:rsidR="001C154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فالأئمة الأربعة متفقون على استثناء الطلاق والعتق من دخول الكفارة فيهما.</w:t>
      </w:r>
    </w:p>
    <w:p w:rsidR="00523D1F" w:rsidRPr="00B92884" w:rsidRDefault="00523D1F" w:rsidP="009344C2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lastRenderedPageBreak/>
        <w:t>القول الثاني</w:t>
      </w:r>
      <w:r w:rsidR="00DE3B8B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أنه لا يلزمه شيء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وبه قال أهل الظاهر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523D1F" w:rsidRPr="00B92884" w:rsidRDefault="00523D1F" w:rsidP="001C1544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القول الثالث</w:t>
      </w:r>
      <w:r w:rsidR="00DE3B8B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أن هذه أيمان مكفرة إذا حنث فيها كغيرها من الأيمان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ومن العلماء من فر</w:t>
      </w:r>
      <w:r w:rsidR="001C1544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ق بين ما عقده بالله من الوجوب</w:t>
      </w:r>
      <w:r w:rsidR="001C154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وهو الحلف بالنذر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وما عقده لله من تحريم</w:t>
      </w:r>
      <w:r w:rsidR="001C154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وهو الحلف بالطلاق والعتاق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فقالوا</w:t>
      </w:r>
      <w:r w:rsidR="00A65427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في الأول</w:t>
      </w:r>
      <w:r w:rsidR="001C1544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عليه كفارة يمين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وقالوا في الثاني</w:t>
      </w:r>
      <w:r w:rsidR="001C1544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يلزمه ما علقه</w:t>
      </w:r>
      <w:r w:rsidR="001C154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وهو الذي حلف به إذا حنث - وهذا قول الشافعي وأحمد وأبي حنيفة في رواية عنه</w:t>
      </w:r>
      <w:r w:rsidR="001C154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كما تقدم في القول الأول</w:t>
      </w:r>
      <w:r w:rsidR="001C154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1C1544">
        <w:rPr>
          <w:rFonts w:ascii="Traditional Arabic" w:hAnsi="Traditional Arabic" w:cs="Traditional Arabic"/>
          <w:sz w:val="34"/>
          <w:szCs w:val="34"/>
          <w:rtl/>
        </w:rPr>
        <w:t>من أنها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أيمان مكفرة</w:t>
      </w:r>
      <w:r w:rsidR="001C154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يلزم فيها ما يلزم في غيرها من الأيمان</w:t>
      </w:r>
      <w:r w:rsidR="001C1544">
        <w:rPr>
          <w:rFonts w:ascii="Traditional Arabic" w:hAnsi="Traditional Arabic" w:cs="Traditional Arabic" w:hint="cs"/>
          <w:sz w:val="34"/>
          <w:szCs w:val="34"/>
          <w:rtl/>
        </w:rPr>
        <w:t xml:space="preserve"> -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ولم ير</w:t>
      </w:r>
      <w:r w:rsidR="001C1544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شيخ الإسلام ابن تيمية وتلميذه ابن القيم التفصيل في ذلك</w:t>
      </w:r>
      <w:r w:rsidR="001C154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وقالا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بأن هذا هو الذي تدل عليه أقوال الصحابة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وهو قول في مذهب أبي حنيفة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وقول الشافعي وأحمد في النذر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523D1F" w:rsidRPr="00B92884" w:rsidRDefault="00523D1F" w:rsidP="001C1544">
      <w:pPr>
        <w:spacing w:after="0" w:line="240" w:lineRule="auto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الأدلة</w:t>
      </w:r>
      <w:r w:rsidR="00DE3B8B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523D1F" w:rsidRPr="00B92884" w:rsidRDefault="00523D1F" w:rsidP="009344C2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استدل أصحاب القول الأول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</w:p>
    <w:p w:rsidR="00523D1F" w:rsidRPr="00B92884" w:rsidRDefault="00523D1F" w:rsidP="00627007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1- </w:t>
      </w:r>
      <w:proofErr w:type="spellStart"/>
      <w:r w:rsidRPr="00B92884">
        <w:rPr>
          <w:rFonts w:ascii="Traditional Arabic" w:hAnsi="Traditional Arabic" w:cs="Traditional Arabic"/>
          <w:sz w:val="34"/>
          <w:szCs w:val="34"/>
          <w:rtl/>
        </w:rPr>
        <w:t>بعمومات</w:t>
      </w:r>
      <w:proofErr w:type="spellEnd"/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أدلة وقوع الطلاق والنذر والعتاق</w:t>
      </w:r>
      <w:r w:rsidR="00D470D5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كقوله تعالى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D470D5" w:rsidRPr="00D470D5">
        <w:rPr>
          <w:rFonts w:ascii="Traditional Arabic" w:hAnsi="Traditional Arabic" w:cs="Traditional Arabic"/>
          <w:sz w:val="34"/>
          <w:szCs w:val="34"/>
          <w:rtl/>
        </w:rPr>
        <w:t>{</w:t>
      </w:r>
      <w:r w:rsidR="00D470D5" w:rsidRPr="00D470D5">
        <w:rPr>
          <w:rFonts w:ascii="Traditional Arabic" w:hAnsi="Traditional Arabic" w:cs="Traditional Arabic" w:hint="eastAsia"/>
          <w:sz w:val="34"/>
          <w:szCs w:val="34"/>
          <w:rtl/>
        </w:rPr>
        <w:t>الطَّلَاقُ</w:t>
      </w:r>
      <w:r w:rsidR="00D470D5" w:rsidRPr="00D470D5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D470D5" w:rsidRPr="00D470D5">
        <w:rPr>
          <w:rFonts w:ascii="Traditional Arabic" w:hAnsi="Traditional Arabic" w:cs="Traditional Arabic" w:hint="eastAsia"/>
          <w:sz w:val="34"/>
          <w:szCs w:val="34"/>
          <w:rtl/>
        </w:rPr>
        <w:t>مَرَّتَانِ</w:t>
      </w:r>
      <w:r w:rsidR="00D470D5" w:rsidRPr="00D470D5">
        <w:rPr>
          <w:rFonts w:ascii="Traditional Arabic" w:hAnsi="Traditional Arabic" w:cs="Traditional Arabic"/>
          <w:sz w:val="34"/>
          <w:szCs w:val="34"/>
          <w:rtl/>
        </w:rPr>
        <w:t>} [</w:t>
      </w:r>
      <w:r w:rsidR="00D470D5" w:rsidRPr="00D470D5">
        <w:rPr>
          <w:rFonts w:ascii="Traditional Arabic" w:hAnsi="Traditional Arabic" w:cs="Traditional Arabic" w:hint="eastAsia"/>
          <w:sz w:val="34"/>
          <w:szCs w:val="34"/>
          <w:rtl/>
        </w:rPr>
        <w:t>البقرة</w:t>
      </w:r>
      <w:r w:rsidR="00D470D5" w:rsidRPr="00D470D5">
        <w:rPr>
          <w:rFonts w:ascii="Traditional Arabic" w:hAnsi="Traditional Arabic" w:cs="Traditional Arabic"/>
          <w:sz w:val="34"/>
          <w:szCs w:val="34"/>
          <w:rtl/>
        </w:rPr>
        <w:t>: 229]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وكقوله تعالى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D470D5" w:rsidRPr="00D470D5">
        <w:rPr>
          <w:rFonts w:ascii="Traditional Arabic" w:hAnsi="Traditional Arabic" w:cs="Traditional Arabic"/>
          <w:sz w:val="34"/>
          <w:szCs w:val="34"/>
          <w:rtl/>
        </w:rPr>
        <w:t>{</w:t>
      </w:r>
      <w:r w:rsidR="00D470D5" w:rsidRPr="00D470D5">
        <w:rPr>
          <w:rFonts w:ascii="Traditional Arabic" w:hAnsi="Traditional Arabic" w:cs="Traditional Arabic" w:hint="eastAsia"/>
          <w:sz w:val="34"/>
          <w:szCs w:val="34"/>
          <w:rtl/>
        </w:rPr>
        <w:t>يَا</w:t>
      </w:r>
      <w:r w:rsidR="00D470D5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="00D470D5" w:rsidRPr="00D470D5">
        <w:rPr>
          <w:rFonts w:ascii="Traditional Arabic" w:hAnsi="Traditional Arabic" w:cs="Traditional Arabic" w:hint="eastAsia"/>
          <w:sz w:val="34"/>
          <w:szCs w:val="34"/>
          <w:rtl/>
        </w:rPr>
        <w:t>أَيُّهَا</w:t>
      </w:r>
      <w:r w:rsidR="00D470D5" w:rsidRPr="00D470D5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D470D5" w:rsidRPr="00D470D5">
        <w:rPr>
          <w:rFonts w:ascii="Traditional Arabic" w:hAnsi="Traditional Arabic" w:cs="Traditional Arabic" w:hint="eastAsia"/>
          <w:sz w:val="34"/>
          <w:szCs w:val="34"/>
          <w:rtl/>
        </w:rPr>
        <w:t>النَّبِيُّ</w:t>
      </w:r>
      <w:r w:rsidR="00D470D5" w:rsidRPr="00D470D5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D470D5" w:rsidRPr="00D470D5">
        <w:rPr>
          <w:rFonts w:ascii="Traditional Arabic" w:hAnsi="Traditional Arabic" w:cs="Traditional Arabic" w:hint="eastAsia"/>
          <w:sz w:val="34"/>
          <w:szCs w:val="34"/>
          <w:rtl/>
        </w:rPr>
        <w:t>إِذَا</w:t>
      </w:r>
      <w:r w:rsidR="00D470D5" w:rsidRPr="00D470D5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D470D5" w:rsidRPr="00D470D5">
        <w:rPr>
          <w:rFonts w:ascii="Traditional Arabic" w:hAnsi="Traditional Arabic" w:cs="Traditional Arabic" w:hint="eastAsia"/>
          <w:sz w:val="34"/>
          <w:szCs w:val="34"/>
          <w:rtl/>
        </w:rPr>
        <w:t>طَلَّقْتُمُ</w:t>
      </w:r>
      <w:r w:rsidR="00D470D5" w:rsidRPr="00D470D5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D470D5" w:rsidRPr="00D470D5">
        <w:rPr>
          <w:rFonts w:ascii="Traditional Arabic" w:hAnsi="Traditional Arabic" w:cs="Traditional Arabic" w:hint="eastAsia"/>
          <w:sz w:val="34"/>
          <w:szCs w:val="34"/>
          <w:rtl/>
        </w:rPr>
        <w:t>النِّسَاءَ</w:t>
      </w:r>
      <w:r w:rsidR="00D470D5" w:rsidRPr="00D470D5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D470D5" w:rsidRPr="00D470D5">
        <w:rPr>
          <w:rFonts w:ascii="Traditional Arabic" w:hAnsi="Traditional Arabic" w:cs="Traditional Arabic" w:hint="eastAsia"/>
          <w:sz w:val="34"/>
          <w:szCs w:val="34"/>
          <w:rtl/>
        </w:rPr>
        <w:t>فَطَلِّقُوهُنَّ</w:t>
      </w:r>
      <w:r w:rsidR="00D470D5" w:rsidRPr="00D470D5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D470D5" w:rsidRPr="00D470D5">
        <w:rPr>
          <w:rFonts w:ascii="Traditional Arabic" w:hAnsi="Traditional Arabic" w:cs="Traditional Arabic" w:hint="eastAsia"/>
          <w:sz w:val="34"/>
          <w:szCs w:val="34"/>
          <w:rtl/>
        </w:rPr>
        <w:t>لِعِدَّتِهِنَّ</w:t>
      </w:r>
      <w:r w:rsidR="00D470D5" w:rsidRPr="00D470D5">
        <w:rPr>
          <w:rFonts w:ascii="Traditional Arabic" w:hAnsi="Traditional Arabic" w:cs="Traditional Arabic"/>
          <w:sz w:val="34"/>
          <w:szCs w:val="34"/>
          <w:rtl/>
        </w:rPr>
        <w:t>} [</w:t>
      </w:r>
      <w:r w:rsidR="00D470D5" w:rsidRPr="00D470D5">
        <w:rPr>
          <w:rFonts w:ascii="Traditional Arabic" w:hAnsi="Traditional Arabic" w:cs="Traditional Arabic" w:hint="eastAsia"/>
          <w:sz w:val="34"/>
          <w:szCs w:val="34"/>
          <w:rtl/>
        </w:rPr>
        <w:t>الطلاق</w:t>
      </w:r>
      <w:r w:rsidR="00D470D5" w:rsidRPr="00D470D5">
        <w:rPr>
          <w:rFonts w:ascii="Traditional Arabic" w:hAnsi="Traditional Arabic" w:cs="Traditional Arabic"/>
          <w:sz w:val="34"/>
          <w:szCs w:val="34"/>
          <w:rtl/>
        </w:rPr>
        <w:t>: 1]</w:t>
      </w:r>
      <w:r w:rsidR="00D470D5">
        <w:rPr>
          <w:rFonts w:ascii="Traditional Arabic" w:hAnsi="Traditional Arabic" w:cs="Traditional Arabic"/>
          <w:sz w:val="34"/>
          <w:szCs w:val="34"/>
          <w:rtl/>
        </w:rPr>
        <w:t>،</w:t>
      </w:r>
      <w:r w:rsidR="00A65427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وبقوله</w:t>
      </w:r>
      <w:r w:rsidR="00990D3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B50CE8">
        <w:rPr>
          <w:rFonts w:ascii="Traditional Arabic" w:hAnsi="Traditional Arabic" w:cs="Traditional Arabic"/>
          <w:sz w:val="34"/>
          <w:szCs w:val="34"/>
          <w:rtl/>
        </w:rPr>
        <w:t>صلى الله عليه وسلم</w:t>
      </w:r>
      <w:r w:rsidR="008F5851">
        <w:rPr>
          <w:rFonts w:ascii="Traditional Arabic" w:hAnsi="Traditional Arabic" w:cs="Traditional Arabic"/>
          <w:sz w:val="34"/>
          <w:szCs w:val="34"/>
          <w:rtl/>
        </w:rPr>
        <w:t>: ((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م</w:t>
      </w:r>
      <w:r w:rsidR="00D470D5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ن نذر أن يطيع الله </w:t>
      </w:r>
      <w:proofErr w:type="spellStart"/>
      <w:r w:rsidRPr="00B92884">
        <w:rPr>
          <w:rFonts w:ascii="Traditional Arabic" w:hAnsi="Traditional Arabic" w:cs="Traditional Arabic"/>
          <w:sz w:val="34"/>
          <w:szCs w:val="34"/>
          <w:rtl/>
        </w:rPr>
        <w:t>فلي</w:t>
      </w:r>
      <w:r w:rsidR="00627007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طع</w:t>
      </w:r>
      <w:r w:rsidR="00627007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ه</w:t>
      </w:r>
      <w:proofErr w:type="spellEnd"/>
      <w:r w:rsidR="00627007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ومن نذر أن يعصي الله فلا يعص</w:t>
      </w:r>
      <w:r w:rsidR="00627007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ه</w:t>
      </w:r>
      <w:r w:rsidR="00627007">
        <w:rPr>
          <w:rFonts w:ascii="Traditional Arabic" w:hAnsi="Traditional Arabic" w:cs="Traditional Arabic"/>
          <w:sz w:val="34"/>
          <w:szCs w:val="34"/>
          <w:rtl/>
        </w:rPr>
        <w:t>))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523D1F" w:rsidRPr="00B92884" w:rsidRDefault="00523D1F" w:rsidP="009344C2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ويمكن مناقشة هذا الدليل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بالفرق بين إيقاع الطلاق والعتاق والحلف بهما</w:t>
      </w:r>
      <w:r w:rsidR="00861460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وهذا ظاهر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523D1F" w:rsidRPr="00B92884" w:rsidRDefault="00523D1F" w:rsidP="000C1661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2- أنه التزم الجزاء عند وجود الشرط</w:t>
      </w:r>
      <w:r w:rsidR="00B850E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وقد وجد الشرط</w:t>
      </w:r>
      <w:r w:rsidR="00B850E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فيلزمه</w:t>
      </w:r>
      <w:r w:rsidR="000C1661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كنذر التبرر المعلق بشرط</w:t>
      </w:r>
      <w:r w:rsidR="000C1661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ولأن الحالف بالطلاق أ</w:t>
      </w:r>
      <w:r w:rsidR="00CD1E70">
        <w:rPr>
          <w:rFonts w:ascii="Traditional Arabic" w:hAnsi="Traditional Arabic" w:cs="Traditional Arabic" w:hint="cs"/>
          <w:sz w:val="34"/>
          <w:szCs w:val="34"/>
          <w:rtl/>
        </w:rPr>
        <w:t xml:space="preserve">ن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لا يفعل أو أن يفعل</w:t>
      </w:r>
      <w:r w:rsidR="00CD1E70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إنما هو مطلق على صفة ما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فإذا وجدت الصفة التي علق عليها طلاق امرأته</w:t>
      </w:r>
      <w:r w:rsidR="00CD1E70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لزمه ذلك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523D1F" w:rsidRPr="00B92884" w:rsidRDefault="00523D1F" w:rsidP="009344C2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ونوقش هذا الدليل والذي قبله بأن هذه </w:t>
      </w:r>
      <w:proofErr w:type="spellStart"/>
      <w:r w:rsidRPr="00B92884">
        <w:rPr>
          <w:rFonts w:ascii="Traditional Arabic" w:hAnsi="Traditional Arabic" w:cs="Traditional Arabic"/>
          <w:sz w:val="34"/>
          <w:szCs w:val="34"/>
          <w:rtl/>
        </w:rPr>
        <w:t>العمومات</w:t>
      </w:r>
      <w:proofErr w:type="spellEnd"/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خص منها ما إذا لم يكن قصده الطلاق والعتاق والنذر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وإنما كان قصده بالتعليق الحث أو المنع</w:t>
      </w:r>
      <w:r w:rsidR="00C2128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كما سيأتي في أدلة القول الثاني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523D1F" w:rsidRPr="00B92884" w:rsidRDefault="00523D1F" w:rsidP="00C2128D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3- ما روى نافع أن رجلا</w:t>
      </w:r>
      <w:r w:rsidR="00C2128D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طلق امرأته </w:t>
      </w:r>
      <w:proofErr w:type="spellStart"/>
      <w:r w:rsidR="00C2128D">
        <w:rPr>
          <w:rFonts w:ascii="Traditional Arabic" w:hAnsi="Traditional Arabic" w:cs="Traditional Arabic" w:hint="cs"/>
          <w:sz w:val="34"/>
          <w:szCs w:val="34"/>
          <w:rtl/>
        </w:rPr>
        <w:t>أ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لبتة</w:t>
      </w:r>
      <w:proofErr w:type="spellEnd"/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إن خرجت</w:t>
      </w:r>
      <w:r w:rsidR="00C2128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فقال ابن عمر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إن خرجت فقد بانت منه</w:t>
      </w:r>
      <w:r w:rsidR="00C2128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وإن لم تخرج فليس بشيء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523D1F" w:rsidRPr="00B92884" w:rsidRDefault="00523D1F" w:rsidP="00C2128D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4- عن عروة بن الزبير قال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ضرب الزبير أسماء بنت أبي بكر</w:t>
      </w:r>
      <w:r w:rsidR="00C2128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فصاحت ب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>عبدا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لله بن الزبير</w:t>
      </w:r>
      <w:r w:rsidR="00C2128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فلما رآه قال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أم</w:t>
      </w:r>
      <w:r w:rsidR="00C2128D">
        <w:rPr>
          <w:rFonts w:ascii="Traditional Arabic" w:hAnsi="Traditional Arabic" w:cs="Traditional Arabic" w:hint="cs"/>
          <w:sz w:val="34"/>
          <w:szCs w:val="34"/>
          <w:rtl/>
        </w:rPr>
        <w:t>ُّ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ك طالق إن دخلت</w:t>
      </w:r>
      <w:r w:rsidR="00C2128D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فقال له 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>عبدا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لله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أتجعل أمي عرضة ليمينك؟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فاقتحم عليه الباب فخل</w:t>
      </w:r>
      <w:r w:rsidR="00C2128D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صها</w:t>
      </w:r>
      <w:r w:rsidR="00C2128D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فبانت منه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قال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ولقد كنت غلام</w:t>
      </w:r>
      <w:r w:rsidR="00C2128D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 ربما أخذت بشعر منكبي ابن الزبير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523D1F" w:rsidRPr="00B92884" w:rsidRDefault="00523D1F" w:rsidP="00C404C0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lastRenderedPageBreak/>
        <w:t>5- عن ابن مسعود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 xml:space="preserve"> رضي الله عنه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في رجل قال لامرأته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إن فعلت كذا وكذا فهي طالق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ففعلته فقال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C404C0">
        <w:rPr>
          <w:rFonts w:ascii="Traditional Arabic" w:hAnsi="Traditional Arabic" w:cs="Traditional Arabic" w:hint="cs"/>
          <w:sz w:val="34"/>
          <w:szCs w:val="34"/>
          <w:rtl/>
        </w:rPr>
        <w:t>"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هي واحدة</w:t>
      </w:r>
      <w:r w:rsidR="00C404C0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وهو أحق بها</w:t>
      </w:r>
      <w:r w:rsidR="00C404C0">
        <w:rPr>
          <w:rFonts w:ascii="Traditional Arabic" w:hAnsi="Traditional Arabic" w:cs="Traditional Arabic" w:hint="cs"/>
          <w:sz w:val="34"/>
          <w:szCs w:val="34"/>
          <w:rtl/>
        </w:rPr>
        <w:t>"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523D1F" w:rsidRPr="00B92884" w:rsidRDefault="00523D1F" w:rsidP="00C404C0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ويمكن مناقشة هذه الآثار بما قاله ابن القيم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C404C0">
        <w:rPr>
          <w:rFonts w:ascii="Traditional Arabic" w:hAnsi="Traditional Arabic" w:cs="Traditional Arabic" w:hint="cs"/>
          <w:sz w:val="34"/>
          <w:szCs w:val="34"/>
          <w:rtl/>
        </w:rPr>
        <w:t>"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بأن اليمين بالطلاق والعتاق إلزام الحالف بهما إذا حنث بطلاق زوجته وعتق عبده</w:t>
      </w:r>
      <w:r w:rsidR="00C404C0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هو مما حدث الإفتاء به بعد انقراض عصر الصحابة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فلا يحفظ عن صحابي في صيغة القسم إلزام الطلاق به أبد</w:t>
      </w:r>
      <w:r w:rsidR="00C404C0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</w:t>
      </w:r>
      <w:r w:rsidR="00C404C0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وإنما</w:t>
      </w:r>
      <w:r w:rsidR="00A65427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المحفوظ بصيغة الشرط والجزاء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الذي قصد به الطلاق عند وجود الشرط</w:t>
      </w:r>
      <w:r w:rsidR="00C404C0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كما في صحيح البخاري عن نافع قال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طلق رجل امرأته </w:t>
      </w:r>
      <w:proofErr w:type="spellStart"/>
      <w:r w:rsidR="00C404C0">
        <w:rPr>
          <w:rFonts w:ascii="Traditional Arabic" w:hAnsi="Traditional Arabic" w:cs="Traditional Arabic" w:hint="cs"/>
          <w:sz w:val="34"/>
          <w:szCs w:val="34"/>
          <w:rtl/>
        </w:rPr>
        <w:t>أ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لبتة</w:t>
      </w:r>
      <w:proofErr w:type="spellEnd"/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إن خرجت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فقال ابن عمر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إن خرجت فقد بانت منه</w:t>
      </w:r>
      <w:r w:rsidR="00C404C0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وإن لم تخرج فليس بشيء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>.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.. وأن من يفصل بين القسم المحض والتعليق الذي يقصد به الوقوع</w:t>
      </w:r>
      <w:r w:rsidR="00C404C0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فإنه يقول بالآثار المروية عن الصحابة كلها في هذا الباب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فإنه صح عنهم الإفتاء بالوقوع في صور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وصح عنهم عدم الوقوع في صور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والصواب ما أفت</w:t>
      </w:r>
      <w:r w:rsidR="000A47BD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</w:t>
      </w:r>
      <w:r w:rsidR="000A47BD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 به في النوعين - ثم ذكر ابن القيم بعض الصور المتقدمة التي أفتوا فيها بوقوع الطلاق المعلق على شرط</w:t>
      </w:r>
      <w:r w:rsidR="00CE6E1E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ثم قال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وأما الآثار عنهم بخلافه - أي بخلاف الوقوع - فصح عن عائشة وابن عباس وحفصة وأم سلمة فيمن حلفت بأن كل مملوك لها حر</w:t>
      </w:r>
      <w:r w:rsidR="00CE6E1E">
        <w:rPr>
          <w:rFonts w:ascii="Traditional Arabic" w:hAnsi="Traditional Arabic" w:cs="Traditional Arabic" w:hint="cs"/>
          <w:sz w:val="34"/>
          <w:szCs w:val="34"/>
          <w:rtl/>
        </w:rPr>
        <w:t>ٌّ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إن لم تفرق بين عبدها وبين امرأته أنها تكف</w:t>
      </w:r>
      <w:r w:rsidR="00CE6E1E">
        <w:rPr>
          <w:rFonts w:ascii="Traditional Arabic" w:hAnsi="Traditional Arabic" w:cs="Traditional Arabic" w:hint="cs"/>
          <w:sz w:val="34"/>
          <w:szCs w:val="34"/>
          <w:rtl/>
        </w:rPr>
        <w:t>ِّ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ر عن يمينها</w:t>
      </w:r>
      <w:r w:rsidR="00CE6E1E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ولا تفرق بينهما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523D1F" w:rsidRPr="00B92884" w:rsidRDefault="00523D1F" w:rsidP="009344C2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6- أنه خلاف القياس على الشرط والجزاء المقصودين</w:t>
      </w:r>
      <w:r w:rsidR="002B44E7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كقوله</w:t>
      </w:r>
      <w:r w:rsidR="002B44E7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إن </w:t>
      </w:r>
      <w:proofErr w:type="spellStart"/>
      <w:r w:rsidRPr="00B92884">
        <w:rPr>
          <w:rFonts w:ascii="Traditional Arabic" w:hAnsi="Traditional Arabic" w:cs="Traditional Arabic"/>
          <w:sz w:val="34"/>
          <w:szCs w:val="34"/>
          <w:rtl/>
        </w:rPr>
        <w:t>أبرأتيني</w:t>
      </w:r>
      <w:proofErr w:type="spellEnd"/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فأنت طالق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وبأنه حكم معلق بشرط</w:t>
      </w:r>
      <w:r w:rsidR="002B44E7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فوجب عند ثبوته كسائر الأحكام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523D1F" w:rsidRPr="00B92884" w:rsidRDefault="00523D1F" w:rsidP="009344C2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ونوقش هذا الدليل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بالفرق بين ما كان يقصد به وقوع الجزاء عند وقوع الشرط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وما كان يقصد به الحث والمنع دون الوقوع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523D1F" w:rsidRPr="00B92884" w:rsidRDefault="00523D1F" w:rsidP="009344C2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7- أن القول بعدم وقوع الطلاق مخالف للإجماع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523D1F" w:rsidRPr="00B92884" w:rsidRDefault="00523D1F" w:rsidP="00825DE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ونوقش بعدم التسليم بوجود الإجماع على هذا</w:t>
      </w:r>
      <w:r w:rsidR="00825DE8">
        <w:rPr>
          <w:rFonts w:ascii="Traditional Arabic" w:hAnsi="Traditional Arabic" w:cs="Traditional Arabic"/>
          <w:sz w:val="34"/>
          <w:szCs w:val="34"/>
          <w:rtl/>
        </w:rPr>
        <w:t>؛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فقد قال ابن حزم </w:t>
      </w:r>
      <w:r w:rsidR="00535438">
        <w:rPr>
          <w:rFonts w:ascii="Traditional Arabic" w:hAnsi="Traditional Arabic" w:cs="Traditional Arabic" w:hint="cs"/>
          <w:sz w:val="34"/>
          <w:szCs w:val="34"/>
          <w:rtl/>
        </w:rPr>
        <w:t xml:space="preserve">-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بعدما ذكر بعض الآثار بأسانيدها عن علي بن أبي طالب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 xml:space="preserve"> رضي الله عنه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وعن </w:t>
      </w:r>
      <w:proofErr w:type="spellStart"/>
      <w:r w:rsidRPr="00B92884">
        <w:rPr>
          <w:rFonts w:ascii="Traditional Arabic" w:hAnsi="Traditional Arabic" w:cs="Traditional Arabic"/>
          <w:sz w:val="34"/>
          <w:szCs w:val="34"/>
          <w:rtl/>
        </w:rPr>
        <w:t>طاوس</w:t>
      </w:r>
      <w:proofErr w:type="spellEnd"/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وشريح </w:t>
      </w:r>
      <w:r w:rsidR="00535438">
        <w:rPr>
          <w:rFonts w:ascii="Traditional Arabic" w:hAnsi="Traditional Arabic" w:cs="Traditional Arabic" w:hint="cs"/>
          <w:sz w:val="34"/>
          <w:szCs w:val="34"/>
          <w:rtl/>
        </w:rPr>
        <w:t xml:space="preserve">-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قال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825DE8">
        <w:rPr>
          <w:rFonts w:ascii="Traditional Arabic" w:hAnsi="Traditional Arabic" w:cs="Traditional Arabic" w:hint="cs"/>
          <w:sz w:val="34"/>
          <w:szCs w:val="34"/>
          <w:rtl/>
        </w:rPr>
        <w:t>"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فهؤلاء علي بن طالب وشريح </w:t>
      </w:r>
      <w:proofErr w:type="spellStart"/>
      <w:r w:rsidRPr="00B92884">
        <w:rPr>
          <w:rFonts w:ascii="Traditional Arabic" w:hAnsi="Traditional Arabic" w:cs="Traditional Arabic"/>
          <w:sz w:val="34"/>
          <w:szCs w:val="34"/>
          <w:rtl/>
        </w:rPr>
        <w:t>وطاوس</w:t>
      </w:r>
      <w:proofErr w:type="spellEnd"/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لا يقضون بالطلاق على من حلف به فحنث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ولا يعرف لعلي</w:t>
      </w:r>
      <w:r w:rsidR="00825DE8">
        <w:rPr>
          <w:rFonts w:ascii="Traditional Arabic" w:hAnsi="Traditional Arabic" w:cs="Traditional Arabic" w:hint="cs"/>
          <w:sz w:val="34"/>
          <w:szCs w:val="34"/>
          <w:rtl/>
        </w:rPr>
        <w:t>ٍّ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مخالف من الصحابة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 xml:space="preserve"> رضي الله عنه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م</w:t>
      </w:r>
      <w:r w:rsidR="00825DE8">
        <w:rPr>
          <w:rFonts w:ascii="Traditional Arabic" w:hAnsi="Traditional Arabic" w:cs="Traditional Arabic" w:hint="cs"/>
          <w:sz w:val="34"/>
          <w:szCs w:val="34"/>
          <w:rtl/>
        </w:rPr>
        <w:t>"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523D1F" w:rsidRPr="00B92884" w:rsidRDefault="00523D1F" w:rsidP="000775E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وقال أبو الوليد بن رشد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0775E8">
        <w:rPr>
          <w:rFonts w:ascii="Traditional Arabic" w:hAnsi="Traditional Arabic" w:cs="Traditional Arabic"/>
          <w:sz w:val="34"/>
          <w:szCs w:val="34"/>
          <w:rtl/>
        </w:rPr>
        <w:t>"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فأما ما يلزمه باتفاق فاليمين بالطلاق.. ثم قال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إلا ما روي عن أشهب في الحالف بالطلاق أ</w:t>
      </w:r>
      <w:r w:rsidR="000775E8">
        <w:rPr>
          <w:rFonts w:ascii="Traditional Arabic" w:hAnsi="Traditional Arabic" w:cs="Traditional Arabic" w:hint="cs"/>
          <w:sz w:val="34"/>
          <w:szCs w:val="34"/>
          <w:rtl/>
        </w:rPr>
        <w:t xml:space="preserve">ن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لا تفعل فعلا</w:t>
      </w:r>
      <w:r w:rsidR="000775E8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="000775E8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فتفعله</w:t>
      </w:r>
      <w:r w:rsidR="00A65427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قاصده </w:t>
      </w:r>
      <w:proofErr w:type="spellStart"/>
      <w:r w:rsidRPr="00B92884">
        <w:rPr>
          <w:rFonts w:ascii="Traditional Arabic" w:hAnsi="Traditional Arabic" w:cs="Traditional Arabic"/>
          <w:sz w:val="34"/>
          <w:szCs w:val="34"/>
          <w:rtl/>
        </w:rPr>
        <w:t>لتحنيثه</w:t>
      </w:r>
      <w:proofErr w:type="spellEnd"/>
      <w:r w:rsidR="000775E8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أنه لا شيء عليها</w:t>
      </w:r>
      <w:r w:rsidR="000775E8">
        <w:rPr>
          <w:rFonts w:ascii="Traditional Arabic" w:hAnsi="Traditional Arabic" w:cs="Traditional Arabic" w:hint="cs"/>
          <w:sz w:val="34"/>
          <w:szCs w:val="34"/>
          <w:rtl/>
        </w:rPr>
        <w:t>"</w:t>
      </w:r>
      <w:r w:rsidR="000775E8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فأثبت الخلاف عن أشهب في هذه المسألة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523D1F" w:rsidRPr="00B92884" w:rsidRDefault="00523D1F" w:rsidP="009344C2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lastRenderedPageBreak/>
        <w:t>وقال شيخ الإسلام ابن تيمية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0775E8">
        <w:rPr>
          <w:rFonts w:ascii="Traditional Arabic" w:hAnsi="Traditional Arabic" w:cs="Traditional Arabic"/>
          <w:sz w:val="34"/>
          <w:szCs w:val="34"/>
          <w:rtl/>
        </w:rPr>
        <w:t>"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والقول بأن الحالف بالطلاق لا يلزمه الطلاق مذهب</w:t>
      </w:r>
      <w:r w:rsidR="00535438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خ</w:t>
      </w:r>
      <w:r w:rsidR="00535438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لق كثير من السلف والخلف</w:t>
      </w:r>
      <w:r w:rsidR="00535438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لكن فيهم من لا يلزمه الكفارة</w:t>
      </w:r>
      <w:r w:rsidR="00535438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كداود وأصحابه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ومنهم من يلزمه كفارة يمين</w:t>
      </w:r>
      <w:r w:rsidR="00535438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كطاووس وغيره من السلف والخلف</w:t>
      </w:r>
      <w:r w:rsidR="000775E8">
        <w:rPr>
          <w:rFonts w:ascii="Traditional Arabic" w:hAnsi="Traditional Arabic" w:cs="Traditional Arabic"/>
          <w:sz w:val="34"/>
          <w:szCs w:val="34"/>
          <w:rtl/>
        </w:rPr>
        <w:t>"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523D1F" w:rsidRPr="00B92884" w:rsidRDefault="00523D1F" w:rsidP="00F72260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وقال شيخ الإسلام في موضع آخر - بعدما ذكر الأقوال في المسألة - قال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0775E8">
        <w:rPr>
          <w:rFonts w:ascii="Traditional Arabic" w:hAnsi="Traditional Arabic" w:cs="Traditional Arabic"/>
          <w:sz w:val="34"/>
          <w:szCs w:val="34"/>
          <w:rtl/>
        </w:rPr>
        <w:t>"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وإن كان م</w:t>
      </w:r>
      <w:r w:rsidR="00535438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ن الناس م</w:t>
      </w:r>
      <w:r w:rsidR="00535438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ن يدعي الإجماع في بعضها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فهذا كما أن كثير</w:t>
      </w:r>
      <w:r w:rsidR="00535438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 من مسائل النزاع يد</w:t>
      </w:r>
      <w:r w:rsidR="00D50A4E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ع</w:t>
      </w:r>
      <w:r w:rsidR="00D50A4E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ي فيها الإجماع من لم يعلم النزاع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proofErr w:type="spellStart"/>
      <w:r w:rsidRPr="00B92884">
        <w:rPr>
          <w:rFonts w:ascii="Traditional Arabic" w:hAnsi="Traditional Arabic" w:cs="Traditional Arabic"/>
          <w:sz w:val="34"/>
          <w:szCs w:val="34"/>
          <w:rtl/>
        </w:rPr>
        <w:t>ومقصوده</w:t>
      </w:r>
      <w:proofErr w:type="spellEnd"/>
      <w:r w:rsidR="00D50A4E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أني لا أعلم نزاع</w:t>
      </w:r>
      <w:r w:rsidR="00D50A4E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فمن علم النزاع وأثبته كان مثبت</w:t>
      </w:r>
      <w:r w:rsidR="00D50A4E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 عال</w:t>
      </w:r>
      <w:r w:rsidR="00D50A4E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م</w:t>
      </w:r>
      <w:r w:rsidR="00D50A4E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</w:t>
      </w:r>
      <w:r w:rsidR="00D50A4E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وهو مقدم على النافي الذي لا يعلمه باتفاق المسلمين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وإذا كانت المسألة مسألة نزاع في السلف والخلف</w:t>
      </w:r>
      <w:r w:rsidR="00F72260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ولم يكن مع من ألزم الحالف بالطلاق أو غيره نص كتاب ولا سنة ولا إجماع</w:t>
      </w:r>
      <w:r w:rsidR="00F72260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كان القول بنفي لزومه سائغ</w:t>
      </w:r>
      <w:r w:rsidR="00F72260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 باتفاق الأئمة الأربعة وسائر المسلمين</w:t>
      </w:r>
      <w:r w:rsidR="000775E8">
        <w:rPr>
          <w:rFonts w:ascii="Traditional Arabic" w:hAnsi="Traditional Arabic" w:cs="Traditional Arabic"/>
          <w:sz w:val="34"/>
          <w:szCs w:val="34"/>
          <w:rtl/>
        </w:rPr>
        <w:t>"</w:t>
      </w:r>
      <w:r w:rsidR="00F72260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اه</w:t>
      </w:r>
      <w:r w:rsidR="00F72260">
        <w:rPr>
          <w:rFonts w:ascii="Traditional Arabic" w:hAnsi="Traditional Arabic" w:cs="Traditional Arabic" w:hint="cs"/>
          <w:sz w:val="34"/>
          <w:szCs w:val="34"/>
          <w:rtl/>
        </w:rPr>
        <w:t>ـ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523D1F" w:rsidRPr="00B92884" w:rsidRDefault="00523D1F" w:rsidP="009344C2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وقال في موضع آخر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0775E8">
        <w:rPr>
          <w:rFonts w:ascii="Traditional Arabic" w:hAnsi="Traditional Arabic" w:cs="Traditional Arabic"/>
          <w:sz w:val="34"/>
          <w:szCs w:val="34"/>
          <w:rtl/>
        </w:rPr>
        <w:t>"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وقد علم أنه ليس فيه إجماع</w:t>
      </w:r>
      <w:r w:rsidR="000775E8">
        <w:rPr>
          <w:rFonts w:ascii="Traditional Arabic" w:hAnsi="Traditional Arabic" w:cs="Traditional Arabic"/>
          <w:sz w:val="34"/>
          <w:szCs w:val="34"/>
          <w:rtl/>
        </w:rPr>
        <w:t>"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523D1F" w:rsidRPr="00B92884" w:rsidRDefault="00523D1F" w:rsidP="00F72260">
      <w:pPr>
        <w:spacing w:after="0" w:line="240" w:lineRule="auto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دليل القول الثاني</w:t>
      </w:r>
      <w:r w:rsidR="00DE3B8B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A65427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- </w:t>
      </w: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القائل بأنه لا يلزمه شيء -</w:t>
      </w:r>
      <w:r w:rsidR="00F72260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:</w:t>
      </w:r>
    </w:p>
    <w:p w:rsidR="00523D1F" w:rsidRPr="00B92884" w:rsidRDefault="00523D1F" w:rsidP="009344C2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قالوا بأن هذه أيمان غير شرعية</w:t>
      </w:r>
      <w:r w:rsidR="00F72260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ليس عليها أمر الله ولا أمر رسوله</w:t>
      </w:r>
      <w:r w:rsidR="00F72260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فتكون لاغية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523D1F" w:rsidRPr="00B92884" w:rsidRDefault="00523D1F" w:rsidP="009344C2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ويناقش هذا الدليل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بأنه لا يلزم من ذلك عدم وجوب كفارة اليمين</w:t>
      </w:r>
      <w:r w:rsidR="00F72260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كما سيأتي في أدلة القول الثالث.</w:t>
      </w:r>
    </w:p>
    <w:p w:rsidR="00523D1F" w:rsidRPr="00B92884" w:rsidRDefault="00523D1F" w:rsidP="00F72260">
      <w:pPr>
        <w:spacing w:after="0" w:line="240" w:lineRule="auto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أدلة القول الثالث</w:t>
      </w:r>
      <w:r w:rsidR="00DE3B8B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A65427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- </w:t>
      </w: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الذي يرى وجوب الكفارة في ذلك -</w:t>
      </w:r>
      <w:r w:rsidR="00F72260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:</w:t>
      </w:r>
    </w:p>
    <w:p w:rsidR="00523D1F" w:rsidRPr="00B92884" w:rsidRDefault="00523D1F" w:rsidP="00F72260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1- قول الله تعالى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F72260" w:rsidRPr="00F72260">
        <w:rPr>
          <w:rFonts w:ascii="Traditional Arabic" w:hAnsi="Traditional Arabic" w:cs="Traditional Arabic"/>
          <w:sz w:val="34"/>
          <w:szCs w:val="34"/>
          <w:rtl/>
        </w:rPr>
        <w:t>{</w:t>
      </w:r>
      <w:r w:rsidR="00F72260" w:rsidRPr="00F72260">
        <w:rPr>
          <w:rFonts w:ascii="Traditional Arabic" w:hAnsi="Traditional Arabic" w:cs="Traditional Arabic" w:hint="eastAsia"/>
          <w:sz w:val="34"/>
          <w:szCs w:val="34"/>
          <w:rtl/>
        </w:rPr>
        <w:t>لَا</w:t>
      </w:r>
      <w:r w:rsidR="00F72260" w:rsidRPr="00F7226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72260" w:rsidRPr="00F72260">
        <w:rPr>
          <w:rFonts w:ascii="Traditional Arabic" w:hAnsi="Traditional Arabic" w:cs="Traditional Arabic" w:hint="eastAsia"/>
          <w:sz w:val="34"/>
          <w:szCs w:val="34"/>
          <w:rtl/>
        </w:rPr>
        <w:t>يُؤَاخِذُكُمُ</w:t>
      </w:r>
      <w:r w:rsidR="00F72260" w:rsidRPr="00F7226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72260" w:rsidRPr="00F72260">
        <w:rPr>
          <w:rFonts w:ascii="Traditional Arabic" w:hAnsi="Traditional Arabic" w:cs="Traditional Arabic" w:hint="eastAsia"/>
          <w:sz w:val="34"/>
          <w:szCs w:val="34"/>
          <w:rtl/>
        </w:rPr>
        <w:t>اللَّهُ</w:t>
      </w:r>
      <w:r w:rsidR="00F72260" w:rsidRPr="00F7226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72260" w:rsidRPr="00F72260">
        <w:rPr>
          <w:rFonts w:ascii="Traditional Arabic" w:hAnsi="Traditional Arabic" w:cs="Traditional Arabic" w:hint="eastAsia"/>
          <w:sz w:val="34"/>
          <w:szCs w:val="34"/>
          <w:rtl/>
        </w:rPr>
        <w:t>بِاللَّغْوِ</w:t>
      </w:r>
      <w:r w:rsidR="00F72260" w:rsidRPr="00F7226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72260" w:rsidRPr="00F72260">
        <w:rPr>
          <w:rFonts w:ascii="Traditional Arabic" w:hAnsi="Traditional Arabic" w:cs="Traditional Arabic" w:hint="eastAsia"/>
          <w:sz w:val="34"/>
          <w:szCs w:val="34"/>
          <w:rtl/>
        </w:rPr>
        <w:t>فِي</w:t>
      </w:r>
      <w:r w:rsidR="00F72260" w:rsidRPr="00F7226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72260" w:rsidRPr="00F72260">
        <w:rPr>
          <w:rFonts w:ascii="Traditional Arabic" w:hAnsi="Traditional Arabic" w:cs="Traditional Arabic" w:hint="eastAsia"/>
          <w:sz w:val="34"/>
          <w:szCs w:val="34"/>
          <w:rtl/>
        </w:rPr>
        <w:t>أَيْمَانِكُمْ</w:t>
      </w:r>
      <w:r w:rsidR="00F72260" w:rsidRPr="00F7226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72260" w:rsidRPr="00F72260">
        <w:rPr>
          <w:rFonts w:ascii="Traditional Arabic" w:hAnsi="Traditional Arabic" w:cs="Traditional Arabic" w:hint="eastAsia"/>
          <w:sz w:val="34"/>
          <w:szCs w:val="34"/>
          <w:rtl/>
        </w:rPr>
        <w:t>وَلَكِنْ</w:t>
      </w:r>
      <w:r w:rsidR="00F72260" w:rsidRPr="00F7226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72260" w:rsidRPr="00F72260">
        <w:rPr>
          <w:rFonts w:ascii="Traditional Arabic" w:hAnsi="Traditional Arabic" w:cs="Traditional Arabic" w:hint="eastAsia"/>
          <w:sz w:val="34"/>
          <w:szCs w:val="34"/>
          <w:rtl/>
        </w:rPr>
        <w:t>يُؤَاخِذُكُمْ</w:t>
      </w:r>
      <w:r w:rsidR="00F72260" w:rsidRPr="00F7226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72260" w:rsidRPr="00F72260">
        <w:rPr>
          <w:rFonts w:ascii="Traditional Arabic" w:hAnsi="Traditional Arabic" w:cs="Traditional Arabic" w:hint="eastAsia"/>
          <w:sz w:val="34"/>
          <w:szCs w:val="34"/>
          <w:rtl/>
        </w:rPr>
        <w:t>بِمَا</w:t>
      </w:r>
      <w:r w:rsidR="00F72260" w:rsidRPr="00F7226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72260" w:rsidRPr="00F72260">
        <w:rPr>
          <w:rFonts w:ascii="Traditional Arabic" w:hAnsi="Traditional Arabic" w:cs="Traditional Arabic" w:hint="eastAsia"/>
          <w:sz w:val="34"/>
          <w:szCs w:val="34"/>
          <w:rtl/>
        </w:rPr>
        <w:t>عَقَّدْتُمُ</w:t>
      </w:r>
      <w:r w:rsidR="00F72260" w:rsidRPr="00F7226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72260" w:rsidRPr="00F72260">
        <w:rPr>
          <w:rFonts w:ascii="Traditional Arabic" w:hAnsi="Traditional Arabic" w:cs="Traditional Arabic" w:hint="eastAsia"/>
          <w:sz w:val="34"/>
          <w:szCs w:val="34"/>
          <w:rtl/>
        </w:rPr>
        <w:t>الْأَيْمَانَ</w:t>
      </w:r>
      <w:r w:rsidR="00F72260" w:rsidRPr="00F7226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72260" w:rsidRPr="00F72260">
        <w:rPr>
          <w:rFonts w:ascii="Traditional Arabic" w:hAnsi="Traditional Arabic" w:cs="Traditional Arabic" w:hint="eastAsia"/>
          <w:sz w:val="34"/>
          <w:szCs w:val="34"/>
          <w:rtl/>
        </w:rPr>
        <w:t>فَكَفَّارَتُهُ</w:t>
      </w:r>
      <w:r w:rsidR="00F72260" w:rsidRPr="00F7226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72260" w:rsidRPr="00F72260">
        <w:rPr>
          <w:rFonts w:ascii="Traditional Arabic" w:hAnsi="Traditional Arabic" w:cs="Traditional Arabic" w:hint="eastAsia"/>
          <w:sz w:val="34"/>
          <w:szCs w:val="34"/>
          <w:rtl/>
        </w:rPr>
        <w:t>إِطْعَامُ</w:t>
      </w:r>
      <w:r w:rsidR="00F72260" w:rsidRPr="00F7226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72260" w:rsidRPr="00F72260">
        <w:rPr>
          <w:rFonts w:ascii="Traditional Arabic" w:hAnsi="Traditional Arabic" w:cs="Traditional Arabic" w:hint="eastAsia"/>
          <w:sz w:val="34"/>
          <w:szCs w:val="34"/>
          <w:rtl/>
        </w:rPr>
        <w:t>عَشَرَةِ</w:t>
      </w:r>
      <w:r w:rsidR="00F72260" w:rsidRPr="00F7226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72260" w:rsidRPr="00F72260">
        <w:rPr>
          <w:rFonts w:ascii="Traditional Arabic" w:hAnsi="Traditional Arabic" w:cs="Traditional Arabic" w:hint="eastAsia"/>
          <w:sz w:val="34"/>
          <w:szCs w:val="34"/>
          <w:rtl/>
        </w:rPr>
        <w:t>مَسَاكِينَ</w:t>
      </w:r>
      <w:r w:rsidR="00F72260" w:rsidRPr="00F7226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72260" w:rsidRPr="00F72260">
        <w:rPr>
          <w:rFonts w:ascii="Traditional Arabic" w:hAnsi="Traditional Arabic" w:cs="Traditional Arabic" w:hint="eastAsia"/>
          <w:sz w:val="34"/>
          <w:szCs w:val="34"/>
          <w:rtl/>
        </w:rPr>
        <w:t>مِنْ</w:t>
      </w:r>
      <w:r w:rsidR="00F72260" w:rsidRPr="00F7226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72260" w:rsidRPr="00F72260">
        <w:rPr>
          <w:rFonts w:ascii="Traditional Arabic" w:hAnsi="Traditional Arabic" w:cs="Traditional Arabic" w:hint="eastAsia"/>
          <w:sz w:val="34"/>
          <w:szCs w:val="34"/>
          <w:rtl/>
        </w:rPr>
        <w:t>أَوْسَطِ</w:t>
      </w:r>
      <w:r w:rsidR="00F72260" w:rsidRPr="00F7226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72260" w:rsidRPr="00F72260">
        <w:rPr>
          <w:rFonts w:ascii="Traditional Arabic" w:hAnsi="Traditional Arabic" w:cs="Traditional Arabic" w:hint="eastAsia"/>
          <w:sz w:val="34"/>
          <w:szCs w:val="34"/>
          <w:rtl/>
        </w:rPr>
        <w:t>مَا</w:t>
      </w:r>
      <w:r w:rsidR="00F72260" w:rsidRPr="00F7226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72260" w:rsidRPr="00F72260">
        <w:rPr>
          <w:rFonts w:ascii="Traditional Arabic" w:hAnsi="Traditional Arabic" w:cs="Traditional Arabic" w:hint="eastAsia"/>
          <w:sz w:val="34"/>
          <w:szCs w:val="34"/>
          <w:rtl/>
        </w:rPr>
        <w:t>تُطْعِمُونَ</w:t>
      </w:r>
      <w:r w:rsidR="00F72260" w:rsidRPr="00F7226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72260" w:rsidRPr="00F72260">
        <w:rPr>
          <w:rFonts w:ascii="Traditional Arabic" w:hAnsi="Traditional Arabic" w:cs="Traditional Arabic" w:hint="eastAsia"/>
          <w:sz w:val="34"/>
          <w:szCs w:val="34"/>
          <w:rtl/>
        </w:rPr>
        <w:t>أَهْلِيكُمْ</w:t>
      </w:r>
      <w:r w:rsidR="00F72260" w:rsidRPr="00F7226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72260" w:rsidRPr="00F72260">
        <w:rPr>
          <w:rFonts w:ascii="Traditional Arabic" w:hAnsi="Traditional Arabic" w:cs="Traditional Arabic" w:hint="eastAsia"/>
          <w:sz w:val="34"/>
          <w:szCs w:val="34"/>
          <w:rtl/>
        </w:rPr>
        <w:t>أَوْ</w:t>
      </w:r>
      <w:r w:rsidR="00F72260" w:rsidRPr="00F7226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72260" w:rsidRPr="00F72260">
        <w:rPr>
          <w:rFonts w:ascii="Traditional Arabic" w:hAnsi="Traditional Arabic" w:cs="Traditional Arabic" w:hint="eastAsia"/>
          <w:sz w:val="34"/>
          <w:szCs w:val="34"/>
          <w:rtl/>
        </w:rPr>
        <w:t>كِسْوَتُهُمْ</w:t>
      </w:r>
      <w:r w:rsidR="00F72260" w:rsidRPr="00F7226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72260" w:rsidRPr="00F72260">
        <w:rPr>
          <w:rFonts w:ascii="Traditional Arabic" w:hAnsi="Traditional Arabic" w:cs="Traditional Arabic" w:hint="eastAsia"/>
          <w:sz w:val="34"/>
          <w:szCs w:val="34"/>
          <w:rtl/>
        </w:rPr>
        <w:t>أَوْ</w:t>
      </w:r>
      <w:r w:rsidR="00F72260" w:rsidRPr="00F7226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72260" w:rsidRPr="00F72260">
        <w:rPr>
          <w:rFonts w:ascii="Traditional Arabic" w:hAnsi="Traditional Arabic" w:cs="Traditional Arabic" w:hint="eastAsia"/>
          <w:sz w:val="34"/>
          <w:szCs w:val="34"/>
          <w:rtl/>
        </w:rPr>
        <w:t>تَحْرِيرُ</w:t>
      </w:r>
      <w:r w:rsidR="00F72260" w:rsidRPr="00F7226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72260" w:rsidRPr="00F72260">
        <w:rPr>
          <w:rFonts w:ascii="Traditional Arabic" w:hAnsi="Traditional Arabic" w:cs="Traditional Arabic" w:hint="eastAsia"/>
          <w:sz w:val="34"/>
          <w:szCs w:val="34"/>
          <w:rtl/>
        </w:rPr>
        <w:t>رَقَبَةٍ</w:t>
      </w:r>
      <w:r w:rsidR="00F72260" w:rsidRPr="00F7226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72260" w:rsidRPr="00F72260">
        <w:rPr>
          <w:rFonts w:ascii="Traditional Arabic" w:hAnsi="Traditional Arabic" w:cs="Traditional Arabic" w:hint="eastAsia"/>
          <w:sz w:val="34"/>
          <w:szCs w:val="34"/>
          <w:rtl/>
        </w:rPr>
        <w:t>فَمَنْ</w:t>
      </w:r>
      <w:r w:rsidR="00F72260" w:rsidRPr="00F7226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72260" w:rsidRPr="00F72260">
        <w:rPr>
          <w:rFonts w:ascii="Traditional Arabic" w:hAnsi="Traditional Arabic" w:cs="Traditional Arabic" w:hint="eastAsia"/>
          <w:sz w:val="34"/>
          <w:szCs w:val="34"/>
          <w:rtl/>
        </w:rPr>
        <w:t>لَمْ</w:t>
      </w:r>
      <w:r w:rsidR="00F72260" w:rsidRPr="00F7226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72260" w:rsidRPr="00F72260">
        <w:rPr>
          <w:rFonts w:ascii="Traditional Arabic" w:hAnsi="Traditional Arabic" w:cs="Traditional Arabic" w:hint="eastAsia"/>
          <w:sz w:val="34"/>
          <w:szCs w:val="34"/>
          <w:rtl/>
        </w:rPr>
        <w:t>يَجِدْ</w:t>
      </w:r>
      <w:r w:rsidR="00F72260" w:rsidRPr="00F7226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72260" w:rsidRPr="00F72260">
        <w:rPr>
          <w:rFonts w:ascii="Traditional Arabic" w:hAnsi="Traditional Arabic" w:cs="Traditional Arabic" w:hint="eastAsia"/>
          <w:sz w:val="34"/>
          <w:szCs w:val="34"/>
          <w:rtl/>
        </w:rPr>
        <w:t>فَصِيَامُ</w:t>
      </w:r>
      <w:r w:rsidR="00F72260" w:rsidRPr="00F7226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72260" w:rsidRPr="00F72260">
        <w:rPr>
          <w:rFonts w:ascii="Traditional Arabic" w:hAnsi="Traditional Arabic" w:cs="Traditional Arabic" w:hint="eastAsia"/>
          <w:sz w:val="34"/>
          <w:szCs w:val="34"/>
          <w:rtl/>
        </w:rPr>
        <w:t>ثَلَاثَةِ</w:t>
      </w:r>
      <w:r w:rsidR="00F72260" w:rsidRPr="00F7226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72260" w:rsidRPr="00F72260">
        <w:rPr>
          <w:rFonts w:ascii="Traditional Arabic" w:hAnsi="Traditional Arabic" w:cs="Traditional Arabic" w:hint="eastAsia"/>
          <w:sz w:val="34"/>
          <w:szCs w:val="34"/>
          <w:rtl/>
        </w:rPr>
        <w:t>أَيَّامٍ</w:t>
      </w:r>
      <w:r w:rsidR="00F72260" w:rsidRPr="00F7226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72260" w:rsidRPr="00F72260">
        <w:rPr>
          <w:rFonts w:ascii="Traditional Arabic" w:hAnsi="Traditional Arabic" w:cs="Traditional Arabic" w:hint="eastAsia"/>
          <w:sz w:val="34"/>
          <w:szCs w:val="34"/>
          <w:rtl/>
        </w:rPr>
        <w:t>ذَلِكَ</w:t>
      </w:r>
      <w:r w:rsidR="00F72260" w:rsidRPr="00F7226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72260" w:rsidRPr="00F72260">
        <w:rPr>
          <w:rFonts w:ascii="Traditional Arabic" w:hAnsi="Traditional Arabic" w:cs="Traditional Arabic" w:hint="eastAsia"/>
          <w:sz w:val="34"/>
          <w:szCs w:val="34"/>
          <w:rtl/>
        </w:rPr>
        <w:t>كَفَّارَةُ</w:t>
      </w:r>
      <w:r w:rsidR="00F72260" w:rsidRPr="00F7226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72260" w:rsidRPr="00F72260">
        <w:rPr>
          <w:rFonts w:ascii="Traditional Arabic" w:hAnsi="Traditional Arabic" w:cs="Traditional Arabic" w:hint="eastAsia"/>
          <w:sz w:val="34"/>
          <w:szCs w:val="34"/>
          <w:rtl/>
        </w:rPr>
        <w:t>أَيْمَانِكُمْ</w:t>
      </w:r>
      <w:r w:rsidR="00F72260" w:rsidRPr="00F7226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72260" w:rsidRPr="00F72260">
        <w:rPr>
          <w:rFonts w:ascii="Traditional Arabic" w:hAnsi="Traditional Arabic" w:cs="Traditional Arabic" w:hint="eastAsia"/>
          <w:sz w:val="34"/>
          <w:szCs w:val="34"/>
          <w:rtl/>
        </w:rPr>
        <w:t>إِذَا</w:t>
      </w:r>
      <w:r w:rsidR="00F72260" w:rsidRPr="00F7226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72260" w:rsidRPr="00F72260">
        <w:rPr>
          <w:rFonts w:ascii="Traditional Arabic" w:hAnsi="Traditional Arabic" w:cs="Traditional Arabic" w:hint="eastAsia"/>
          <w:sz w:val="34"/>
          <w:szCs w:val="34"/>
          <w:rtl/>
        </w:rPr>
        <w:t>حَلَفْتُمْ</w:t>
      </w:r>
      <w:r w:rsidR="00F72260" w:rsidRPr="00F7226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72260" w:rsidRPr="00F72260">
        <w:rPr>
          <w:rFonts w:ascii="Traditional Arabic" w:hAnsi="Traditional Arabic" w:cs="Traditional Arabic" w:hint="eastAsia"/>
          <w:sz w:val="34"/>
          <w:szCs w:val="34"/>
          <w:rtl/>
        </w:rPr>
        <w:t>وَاحْفَظُوا</w:t>
      </w:r>
      <w:r w:rsidR="00F72260" w:rsidRPr="00F7226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72260" w:rsidRPr="00F72260">
        <w:rPr>
          <w:rFonts w:ascii="Traditional Arabic" w:hAnsi="Traditional Arabic" w:cs="Traditional Arabic" w:hint="eastAsia"/>
          <w:sz w:val="34"/>
          <w:szCs w:val="34"/>
          <w:rtl/>
        </w:rPr>
        <w:t>أَيْمَانَكُمْ</w:t>
      </w:r>
      <w:r w:rsidR="00F72260" w:rsidRPr="00F7226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72260" w:rsidRPr="00F72260">
        <w:rPr>
          <w:rFonts w:ascii="Traditional Arabic" w:hAnsi="Traditional Arabic" w:cs="Traditional Arabic" w:hint="eastAsia"/>
          <w:sz w:val="34"/>
          <w:szCs w:val="34"/>
          <w:rtl/>
        </w:rPr>
        <w:t>كَذَلِكَ</w:t>
      </w:r>
      <w:r w:rsidR="00F72260" w:rsidRPr="00F7226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72260" w:rsidRPr="00F72260">
        <w:rPr>
          <w:rFonts w:ascii="Traditional Arabic" w:hAnsi="Traditional Arabic" w:cs="Traditional Arabic" w:hint="eastAsia"/>
          <w:sz w:val="34"/>
          <w:szCs w:val="34"/>
          <w:rtl/>
        </w:rPr>
        <w:t>يُبَيِّنُ</w:t>
      </w:r>
      <w:r w:rsidR="00F72260" w:rsidRPr="00F7226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72260" w:rsidRPr="00F72260">
        <w:rPr>
          <w:rFonts w:ascii="Traditional Arabic" w:hAnsi="Traditional Arabic" w:cs="Traditional Arabic" w:hint="eastAsia"/>
          <w:sz w:val="34"/>
          <w:szCs w:val="34"/>
          <w:rtl/>
        </w:rPr>
        <w:t>اللَّهُ</w:t>
      </w:r>
      <w:r w:rsidR="00F72260" w:rsidRPr="00F7226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72260" w:rsidRPr="00F72260">
        <w:rPr>
          <w:rFonts w:ascii="Traditional Arabic" w:hAnsi="Traditional Arabic" w:cs="Traditional Arabic" w:hint="eastAsia"/>
          <w:sz w:val="34"/>
          <w:szCs w:val="34"/>
          <w:rtl/>
        </w:rPr>
        <w:t>لَكُمْ</w:t>
      </w:r>
      <w:r w:rsidR="00F72260" w:rsidRPr="00F7226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72260" w:rsidRPr="00F72260">
        <w:rPr>
          <w:rFonts w:ascii="Traditional Arabic" w:hAnsi="Traditional Arabic" w:cs="Traditional Arabic" w:hint="eastAsia"/>
          <w:sz w:val="34"/>
          <w:szCs w:val="34"/>
          <w:rtl/>
        </w:rPr>
        <w:t>آيَاتِهِ</w:t>
      </w:r>
      <w:r w:rsidR="00F72260" w:rsidRPr="00F7226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72260" w:rsidRPr="00F72260">
        <w:rPr>
          <w:rFonts w:ascii="Traditional Arabic" w:hAnsi="Traditional Arabic" w:cs="Traditional Arabic" w:hint="eastAsia"/>
          <w:sz w:val="34"/>
          <w:szCs w:val="34"/>
          <w:rtl/>
        </w:rPr>
        <w:t>لَعَلَّكُمْ</w:t>
      </w:r>
      <w:r w:rsidR="00F72260" w:rsidRPr="00F7226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72260" w:rsidRPr="00F72260">
        <w:rPr>
          <w:rFonts w:ascii="Traditional Arabic" w:hAnsi="Traditional Arabic" w:cs="Traditional Arabic" w:hint="eastAsia"/>
          <w:sz w:val="34"/>
          <w:szCs w:val="34"/>
          <w:rtl/>
        </w:rPr>
        <w:t>تَشْكُرُونَ</w:t>
      </w:r>
      <w:r w:rsidR="00F72260" w:rsidRPr="00F72260">
        <w:rPr>
          <w:rFonts w:ascii="Traditional Arabic" w:hAnsi="Traditional Arabic" w:cs="Traditional Arabic"/>
          <w:sz w:val="34"/>
          <w:szCs w:val="34"/>
          <w:rtl/>
        </w:rPr>
        <w:t>} [</w:t>
      </w:r>
      <w:r w:rsidR="00F72260" w:rsidRPr="00F72260">
        <w:rPr>
          <w:rFonts w:ascii="Traditional Arabic" w:hAnsi="Traditional Arabic" w:cs="Traditional Arabic" w:hint="eastAsia"/>
          <w:sz w:val="34"/>
          <w:szCs w:val="34"/>
          <w:rtl/>
        </w:rPr>
        <w:t>المائدة</w:t>
      </w:r>
      <w:r w:rsidR="00F72260" w:rsidRPr="00F72260">
        <w:rPr>
          <w:rFonts w:ascii="Traditional Arabic" w:hAnsi="Traditional Arabic" w:cs="Traditional Arabic"/>
          <w:sz w:val="34"/>
          <w:szCs w:val="34"/>
          <w:rtl/>
        </w:rPr>
        <w:t>: 89]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523D1F" w:rsidRPr="00B92884" w:rsidRDefault="00523D1F" w:rsidP="00CB36C3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قال ابن القيم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0775E8">
        <w:rPr>
          <w:rFonts w:ascii="Traditional Arabic" w:hAnsi="Traditional Arabic" w:cs="Traditional Arabic"/>
          <w:sz w:val="34"/>
          <w:szCs w:val="34"/>
          <w:rtl/>
        </w:rPr>
        <w:t>"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فهذا صريح في كل يمين منعقدة</w:t>
      </w:r>
      <w:r w:rsidR="00F72260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فهذ</w:t>
      </w:r>
      <w:r w:rsidR="00CB36C3">
        <w:rPr>
          <w:rFonts w:ascii="Traditional Arabic" w:hAnsi="Traditional Arabic" w:cs="Traditional Arabic" w:hint="cs"/>
          <w:sz w:val="34"/>
          <w:szCs w:val="34"/>
          <w:rtl/>
        </w:rPr>
        <w:t>ا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كفارتها.. فالواجب تحكيم هذا النص العام والعمل بعمومه حتى يثبت إجماع الأمة إجماع</w:t>
      </w:r>
      <w:r w:rsidR="00F72260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 متيقن</w:t>
      </w:r>
      <w:r w:rsidR="00F72260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 على خلافه</w:t>
      </w:r>
      <w:r w:rsidR="000775E8">
        <w:rPr>
          <w:rFonts w:ascii="Traditional Arabic" w:hAnsi="Traditional Arabic" w:cs="Traditional Arabic"/>
          <w:sz w:val="34"/>
          <w:szCs w:val="34"/>
          <w:rtl/>
        </w:rPr>
        <w:t>"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523D1F" w:rsidRPr="00B92884" w:rsidRDefault="00523D1F" w:rsidP="00CF22E9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2- قول الله تعالى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F72260" w:rsidRPr="00F72260">
        <w:rPr>
          <w:rFonts w:ascii="Traditional Arabic" w:hAnsi="Traditional Arabic" w:cs="Traditional Arabic"/>
          <w:sz w:val="34"/>
          <w:szCs w:val="34"/>
          <w:rtl/>
        </w:rPr>
        <w:t>{</w:t>
      </w:r>
      <w:r w:rsidR="00F72260" w:rsidRPr="00F72260">
        <w:rPr>
          <w:rFonts w:ascii="Traditional Arabic" w:hAnsi="Traditional Arabic" w:cs="Traditional Arabic" w:hint="eastAsia"/>
          <w:sz w:val="34"/>
          <w:szCs w:val="34"/>
          <w:rtl/>
        </w:rPr>
        <w:t>يَا</w:t>
      </w:r>
      <w:r w:rsidR="00CF22E9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="00F72260" w:rsidRPr="00F72260">
        <w:rPr>
          <w:rFonts w:ascii="Traditional Arabic" w:hAnsi="Traditional Arabic" w:cs="Traditional Arabic" w:hint="eastAsia"/>
          <w:sz w:val="34"/>
          <w:szCs w:val="34"/>
          <w:rtl/>
        </w:rPr>
        <w:t>أَيُّهَا</w:t>
      </w:r>
      <w:r w:rsidR="00F72260" w:rsidRPr="00F7226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72260" w:rsidRPr="00F72260">
        <w:rPr>
          <w:rFonts w:ascii="Traditional Arabic" w:hAnsi="Traditional Arabic" w:cs="Traditional Arabic" w:hint="eastAsia"/>
          <w:sz w:val="34"/>
          <w:szCs w:val="34"/>
          <w:rtl/>
        </w:rPr>
        <w:t>النَّبِيُّ</w:t>
      </w:r>
      <w:r w:rsidR="00F72260" w:rsidRPr="00F7226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72260" w:rsidRPr="00F72260">
        <w:rPr>
          <w:rFonts w:ascii="Traditional Arabic" w:hAnsi="Traditional Arabic" w:cs="Traditional Arabic" w:hint="eastAsia"/>
          <w:sz w:val="34"/>
          <w:szCs w:val="34"/>
          <w:rtl/>
        </w:rPr>
        <w:t>لِمَ</w:t>
      </w:r>
      <w:r w:rsidR="00F72260" w:rsidRPr="00F7226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72260" w:rsidRPr="00F72260">
        <w:rPr>
          <w:rFonts w:ascii="Traditional Arabic" w:hAnsi="Traditional Arabic" w:cs="Traditional Arabic" w:hint="eastAsia"/>
          <w:sz w:val="34"/>
          <w:szCs w:val="34"/>
          <w:rtl/>
        </w:rPr>
        <w:t>تُحَرِّمُ</w:t>
      </w:r>
      <w:r w:rsidR="00F72260" w:rsidRPr="00F7226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72260" w:rsidRPr="00F72260">
        <w:rPr>
          <w:rFonts w:ascii="Traditional Arabic" w:hAnsi="Traditional Arabic" w:cs="Traditional Arabic" w:hint="eastAsia"/>
          <w:sz w:val="34"/>
          <w:szCs w:val="34"/>
          <w:rtl/>
        </w:rPr>
        <w:t>مَا</w:t>
      </w:r>
      <w:r w:rsidR="00F72260" w:rsidRPr="00F7226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72260" w:rsidRPr="00F72260">
        <w:rPr>
          <w:rFonts w:ascii="Traditional Arabic" w:hAnsi="Traditional Arabic" w:cs="Traditional Arabic" w:hint="eastAsia"/>
          <w:sz w:val="34"/>
          <w:szCs w:val="34"/>
          <w:rtl/>
        </w:rPr>
        <w:t>أَحَلَّ</w:t>
      </w:r>
      <w:r w:rsidR="00F72260" w:rsidRPr="00F7226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72260" w:rsidRPr="00F72260">
        <w:rPr>
          <w:rFonts w:ascii="Traditional Arabic" w:hAnsi="Traditional Arabic" w:cs="Traditional Arabic" w:hint="eastAsia"/>
          <w:sz w:val="34"/>
          <w:szCs w:val="34"/>
          <w:rtl/>
        </w:rPr>
        <w:t>اللَّهُ</w:t>
      </w:r>
      <w:r w:rsidR="00F72260" w:rsidRPr="00F7226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72260" w:rsidRPr="00F72260">
        <w:rPr>
          <w:rFonts w:ascii="Traditional Arabic" w:hAnsi="Traditional Arabic" w:cs="Traditional Arabic" w:hint="eastAsia"/>
          <w:sz w:val="34"/>
          <w:szCs w:val="34"/>
          <w:rtl/>
        </w:rPr>
        <w:t>لَكَ</w:t>
      </w:r>
      <w:r w:rsidR="00F72260" w:rsidRPr="00F7226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72260" w:rsidRPr="00F72260">
        <w:rPr>
          <w:rFonts w:ascii="Traditional Arabic" w:hAnsi="Traditional Arabic" w:cs="Traditional Arabic" w:hint="eastAsia"/>
          <w:sz w:val="34"/>
          <w:szCs w:val="34"/>
          <w:rtl/>
        </w:rPr>
        <w:t>تَبْتَغِي</w:t>
      </w:r>
      <w:r w:rsidR="00F72260" w:rsidRPr="00F7226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72260" w:rsidRPr="00F72260">
        <w:rPr>
          <w:rFonts w:ascii="Traditional Arabic" w:hAnsi="Traditional Arabic" w:cs="Traditional Arabic" w:hint="eastAsia"/>
          <w:sz w:val="34"/>
          <w:szCs w:val="34"/>
          <w:rtl/>
        </w:rPr>
        <w:t>مَرْضَاتَ</w:t>
      </w:r>
      <w:r w:rsidR="00F72260" w:rsidRPr="00F7226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72260" w:rsidRPr="00F72260">
        <w:rPr>
          <w:rFonts w:ascii="Traditional Arabic" w:hAnsi="Traditional Arabic" w:cs="Traditional Arabic" w:hint="eastAsia"/>
          <w:sz w:val="34"/>
          <w:szCs w:val="34"/>
          <w:rtl/>
        </w:rPr>
        <w:t>أَزْوَاجِكَ</w:t>
      </w:r>
      <w:r w:rsidR="00F72260" w:rsidRPr="00F7226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72260" w:rsidRPr="00F72260">
        <w:rPr>
          <w:rFonts w:ascii="Traditional Arabic" w:hAnsi="Traditional Arabic" w:cs="Traditional Arabic" w:hint="eastAsia"/>
          <w:sz w:val="34"/>
          <w:szCs w:val="34"/>
          <w:rtl/>
        </w:rPr>
        <w:t>وَاللَّهُ</w:t>
      </w:r>
      <w:r w:rsidR="00F72260" w:rsidRPr="00F7226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72260" w:rsidRPr="00F72260">
        <w:rPr>
          <w:rFonts w:ascii="Traditional Arabic" w:hAnsi="Traditional Arabic" w:cs="Traditional Arabic" w:hint="eastAsia"/>
          <w:sz w:val="34"/>
          <w:szCs w:val="34"/>
          <w:rtl/>
        </w:rPr>
        <w:t>غَفُورٌ</w:t>
      </w:r>
      <w:r w:rsidR="00F72260" w:rsidRPr="00F7226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72260" w:rsidRPr="00F72260">
        <w:rPr>
          <w:rFonts w:ascii="Traditional Arabic" w:hAnsi="Traditional Arabic" w:cs="Traditional Arabic" w:hint="eastAsia"/>
          <w:sz w:val="34"/>
          <w:szCs w:val="34"/>
          <w:rtl/>
        </w:rPr>
        <w:t>رَحِيمٌ</w:t>
      </w:r>
      <w:r w:rsidR="00F72260" w:rsidRPr="00F7226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CF22E9">
        <w:rPr>
          <w:rFonts w:ascii="Traditional Arabic" w:hAnsi="Traditional Arabic" w:cs="Traditional Arabic" w:hint="cs"/>
          <w:sz w:val="34"/>
          <w:szCs w:val="34"/>
          <w:rtl/>
        </w:rPr>
        <w:t>*</w:t>
      </w:r>
      <w:r w:rsidR="00F72260" w:rsidRPr="00F7226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72260" w:rsidRPr="00F72260">
        <w:rPr>
          <w:rFonts w:ascii="Traditional Arabic" w:hAnsi="Traditional Arabic" w:cs="Traditional Arabic" w:hint="eastAsia"/>
          <w:sz w:val="34"/>
          <w:szCs w:val="34"/>
          <w:rtl/>
        </w:rPr>
        <w:t>قَدْ</w:t>
      </w:r>
      <w:r w:rsidR="00F72260" w:rsidRPr="00F7226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72260" w:rsidRPr="00F72260">
        <w:rPr>
          <w:rFonts w:ascii="Traditional Arabic" w:hAnsi="Traditional Arabic" w:cs="Traditional Arabic" w:hint="eastAsia"/>
          <w:sz w:val="34"/>
          <w:szCs w:val="34"/>
          <w:rtl/>
        </w:rPr>
        <w:t>فَرَضَ</w:t>
      </w:r>
      <w:r w:rsidR="00F72260" w:rsidRPr="00F7226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72260" w:rsidRPr="00F72260">
        <w:rPr>
          <w:rFonts w:ascii="Traditional Arabic" w:hAnsi="Traditional Arabic" w:cs="Traditional Arabic" w:hint="eastAsia"/>
          <w:sz w:val="34"/>
          <w:szCs w:val="34"/>
          <w:rtl/>
        </w:rPr>
        <w:t>اللَّهُ</w:t>
      </w:r>
      <w:r w:rsidR="00F72260" w:rsidRPr="00F7226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72260" w:rsidRPr="00F72260">
        <w:rPr>
          <w:rFonts w:ascii="Traditional Arabic" w:hAnsi="Traditional Arabic" w:cs="Traditional Arabic" w:hint="eastAsia"/>
          <w:sz w:val="34"/>
          <w:szCs w:val="34"/>
          <w:rtl/>
        </w:rPr>
        <w:t>لَكُمْ</w:t>
      </w:r>
      <w:r w:rsidR="00F72260" w:rsidRPr="00F7226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72260" w:rsidRPr="00F72260">
        <w:rPr>
          <w:rFonts w:ascii="Traditional Arabic" w:hAnsi="Traditional Arabic" w:cs="Traditional Arabic" w:hint="eastAsia"/>
          <w:sz w:val="34"/>
          <w:szCs w:val="34"/>
          <w:rtl/>
        </w:rPr>
        <w:t>تَحِلَّةَ</w:t>
      </w:r>
      <w:r w:rsidR="00F72260" w:rsidRPr="00F7226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72260" w:rsidRPr="00F72260">
        <w:rPr>
          <w:rFonts w:ascii="Traditional Arabic" w:hAnsi="Traditional Arabic" w:cs="Traditional Arabic" w:hint="eastAsia"/>
          <w:sz w:val="34"/>
          <w:szCs w:val="34"/>
          <w:rtl/>
        </w:rPr>
        <w:t>أَيْمَانِكُمْ</w:t>
      </w:r>
      <w:r w:rsidR="00F72260" w:rsidRPr="00F7226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72260" w:rsidRPr="00F72260">
        <w:rPr>
          <w:rFonts w:ascii="Traditional Arabic" w:hAnsi="Traditional Arabic" w:cs="Traditional Arabic" w:hint="eastAsia"/>
          <w:sz w:val="34"/>
          <w:szCs w:val="34"/>
          <w:rtl/>
        </w:rPr>
        <w:t>وَاللَّهُ</w:t>
      </w:r>
      <w:r w:rsidR="00F72260" w:rsidRPr="00F7226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72260" w:rsidRPr="00F72260">
        <w:rPr>
          <w:rFonts w:ascii="Traditional Arabic" w:hAnsi="Traditional Arabic" w:cs="Traditional Arabic" w:hint="eastAsia"/>
          <w:sz w:val="34"/>
          <w:szCs w:val="34"/>
          <w:rtl/>
        </w:rPr>
        <w:t>مَوْلَاكُمْ</w:t>
      </w:r>
      <w:r w:rsidR="00F72260" w:rsidRPr="00F7226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72260" w:rsidRPr="00F72260">
        <w:rPr>
          <w:rFonts w:ascii="Traditional Arabic" w:hAnsi="Traditional Arabic" w:cs="Traditional Arabic" w:hint="eastAsia"/>
          <w:sz w:val="34"/>
          <w:szCs w:val="34"/>
          <w:rtl/>
        </w:rPr>
        <w:t>وَهُوَ</w:t>
      </w:r>
      <w:r w:rsidR="00F72260" w:rsidRPr="00F7226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72260" w:rsidRPr="00F72260">
        <w:rPr>
          <w:rFonts w:ascii="Traditional Arabic" w:hAnsi="Traditional Arabic" w:cs="Traditional Arabic" w:hint="eastAsia"/>
          <w:sz w:val="34"/>
          <w:szCs w:val="34"/>
          <w:rtl/>
        </w:rPr>
        <w:t>الْعَلِيمُ</w:t>
      </w:r>
      <w:r w:rsidR="00F72260" w:rsidRPr="00F7226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72260" w:rsidRPr="00F72260">
        <w:rPr>
          <w:rFonts w:ascii="Traditional Arabic" w:hAnsi="Traditional Arabic" w:cs="Traditional Arabic" w:hint="eastAsia"/>
          <w:sz w:val="34"/>
          <w:szCs w:val="34"/>
          <w:rtl/>
        </w:rPr>
        <w:t>الْحَكِيمُ</w:t>
      </w:r>
      <w:r w:rsidR="00F72260" w:rsidRPr="00F72260">
        <w:rPr>
          <w:rFonts w:ascii="Traditional Arabic" w:hAnsi="Traditional Arabic" w:cs="Traditional Arabic"/>
          <w:sz w:val="34"/>
          <w:szCs w:val="34"/>
          <w:rtl/>
        </w:rPr>
        <w:t>} [</w:t>
      </w:r>
      <w:r w:rsidR="00F72260" w:rsidRPr="00F72260">
        <w:rPr>
          <w:rFonts w:ascii="Traditional Arabic" w:hAnsi="Traditional Arabic" w:cs="Traditional Arabic" w:hint="eastAsia"/>
          <w:sz w:val="34"/>
          <w:szCs w:val="34"/>
          <w:rtl/>
        </w:rPr>
        <w:t>التحريم</w:t>
      </w:r>
      <w:r w:rsidR="00F72260" w:rsidRPr="00F72260">
        <w:rPr>
          <w:rFonts w:ascii="Traditional Arabic" w:hAnsi="Traditional Arabic" w:cs="Traditional Arabic"/>
          <w:sz w:val="34"/>
          <w:szCs w:val="34"/>
          <w:rtl/>
        </w:rPr>
        <w:t>: 1</w:t>
      </w:r>
      <w:r w:rsidR="00F72260" w:rsidRPr="00F72260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="00F72260" w:rsidRPr="00F72260">
        <w:rPr>
          <w:rFonts w:ascii="Traditional Arabic" w:hAnsi="Traditional Arabic" w:cs="Traditional Arabic"/>
          <w:sz w:val="34"/>
          <w:szCs w:val="34"/>
          <w:rtl/>
        </w:rPr>
        <w:t xml:space="preserve"> 2]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523D1F" w:rsidRPr="00B92884" w:rsidRDefault="00523D1F" w:rsidP="00406D73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وجه الدلالة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أن قوله تعالى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877D58" w:rsidRPr="00877D58">
        <w:rPr>
          <w:rFonts w:ascii="Traditional Arabic" w:hAnsi="Traditional Arabic" w:cs="Traditional Arabic"/>
          <w:sz w:val="34"/>
          <w:szCs w:val="34"/>
          <w:rtl/>
        </w:rPr>
        <w:t>{</w:t>
      </w:r>
      <w:r w:rsidR="00877D58" w:rsidRPr="00877D58">
        <w:rPr>
          <w:rFonts w:ascii="Traditional Arabic" w:hAnsi="Traditional Arabic" w:cs="Traditional Arabic" w:hint="eastAsia"/>
          <w:sz w:val="34"/>
          <w:szCs w:val="34"/>
          <w:rtl/>
        </w:rPr>
        <w:t>قَدْ</w:t>
      </w:r>
      <w:r w:rsidR="00877D58" w:rsidRPr="00877D58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877D58" w:rsidRPr="00877D58">
        <w:rPr>
          <w:rFonts w:ascii="Traditional Arabic" w:hAnsi="Traditional Arabic" w:cs="Traditional Arabic" w:hint="eastAsia"/>
          <w:sz w:val="34"/>
          <w:szCs w:val="34"/>
          <w:rtl/>
        </w:rPr>
        <w:t>فَرَضَ</w:t>
      </w:r>
      <w:r w:rsidR="00877D58" w:rsidRPr="00877D58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877D58" w:rsidRPr="00877D58">
        <w:rPr>
          <w:rFonts w:ascii="Traditional Arabic" w:hAnsi="Traditional Arabic" w:cs="Traditional Arabic" w:hint="eastAsia"/>
          <w:sz w:val="34"/>
          <w:szCs w:val="34"/>
          <w:rtl/>
        </w:rPr>
        <w:t>اللَّهُ</w:t>
      </w:r>
      <w:r w:rsidR="00877D58" w:rsidRPr="00877D58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877D58" w:rsidRPr="00877D58">
        <w:rPr>
          <w:rFonts w:ascii="Traditional Arabic" w:hAnsi="Traditional Arabic" w:cs="Traditional Arabic" w:hint="eastAsia"/>
          <w:sz w:val="34"/>
          <w:szCs w:val="34"/>
          <w:rtl/>
        </w:rPr>
        <w:t>لَكُمْ</w:t>
      </w:r>
      <w:r w:rsidR="00877D58" w:rsidRPr="00877D58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877D58" w:rsidRPr="00877D58">
        <w:rPr>
          <w:rFonts w:ascii="Traditional Arabic" w:hAnsi="Traditional Arabic" w:cs="Traditional Arabic" w:hint="eastAsia"/>
          <w:sz w:val="34"/>
          <w:szCs w:val="34"/>
          <w:rtl/>
        </w:rPr>
        <w:t>تَحِلَّةَ</w:t>
      </w:r>
      <w:r w:rsidR="00877D58" w:rsidRPr="00877D58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877D58" w:rsidRPr="00877D58">
        <w:rPr>
          <w:rFonts w:ascii="Traditional Arabic" w:hAnsi="Traditional Arabic" w:cs="Traditional Arabic" w:hint="eastAsia"/>
          <w:sz w:val="34"/>
          <w:szCs w:val="34"/>
          <w:rtl/>
        </w:rPr>
        <w:t>أَيْمَانِكُمْ</w:t>
      </w:r>
      <w:r w:rsidR="00877D58" w:rsidRPr="00877D58">
        <w:rPr>
          <w:rFonts w:ascii="Traditional Arabic" w:hAnsi="Traditional Arabic" w:cs="Traditional Arabic"/>
          <w:sz w:val="34"/>
          <w:szCs w:val="34"/>
          <w:rtl/>
        </w:rPr>
        <w:t>} [</w:t>
      </w:r>
      <w:r w:rsidR="00877D58" w:rsidRPr="00877D58">
        <w:rPr>
          <w:rFonts w:ascii="Traditional Arabic" w:hAnsi="Traditional Arabic" w:cs="Traditional Arabic" w:hint="eastAsia"/>
          <w:sz w:val="34"/>
          <w:szCs w:val="34"/>
          <w:rtl/>
        </w:rPr>
        <w:t>التحريم</w:t>
      </w:r>
      <w:r w:rsidR="00877D58" w:rsidRPr="00877D58">
        <w:rPr>
          <w:rFonts w:ascii="Traditional Arabic" w:hAnsi="Traditional Arabic" w:cs="Traditional Arabic"/>
          <w:sz w:val="34"/>
          <w:szCs w:val="34"/>
          <w:rtl/>
        </w:rPr>
        <w:t>: 2]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نص عام في كل يمين يحلف بها المسلمون أن الله قد فرض لها تحلة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لم تخص منه صورة لا بنص ولا بإجماع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بل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lastRenderedPageBreak/>
        <w:t>هو عام عموم</w:t>
      </w:r>
      <w:r w:rsidR="00877D58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 معنوي</w:t>
      </w:r>
      <w:r w:rsidR="00877D58">
        <w:rPr>
          <w:rFonts w:ascii="Traditional Arabic" w:hAnsi="Traditional Arabic" w:cs="Traditional Arabic" w:hint="cs"/>
          <w:sz w:val="34"/>
          <w:szCs w:val="34"/>
          <w:rtl/>
        </w:rPr>
        <w:t>ًّ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 مع عمومه اللفظي</w:t>
      </w:r>
      <w:r w:rsidR="00406D73">
        <w:rPr>
          <w:rFonts w:ascii="Traditional Arabic" w:hAnsi="Traditional Arabic" w:cs="Traditional Arabic"/>
          <w:sz w:val="34"/>
          <w:szCs w:val="34"/>
          <w:rtl/>
        </w:rPr>
        <w:t>؛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فإن اليمين معقودة توجب منع المكلف من الفعل</w:t>
      </w:r>
      <w:r w:rsidR="00070E2F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فشرع التحلة لهذه العقدة مناسب ل</w:t>
      </w:r>
      <w:r w:rsidR="00070E2F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ما فيه من التخفيف والتوسعة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وهذا موجود في اليمين بالعتق والطلاق أكثر منه في غيرهما من نذر الل</w:t>
      </w:r>
      <w:r w:rsidR="00070E2F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جاج والغضب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523D1F" w:rsidRPr="00B92884" w:rsidRDefault="00523D1F" w:rsidP="009344C2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3- قوله</w:t>
      </w:r>
      <w:r w:rsidR="00990D3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B50CE8">
        <w:rPr>
          <w:rFonts w:ascii="Traditional Arabic" w:hAnsi="Traditional Arabic" w:cs="Traditional Arabic"/>
          <w:sz w:val="34"/>
          <w:szCs w:val="34"/>
          <w:rtl/>
        </w:rPr>
        <w:t>صلى الله عليه وسلم</w:t>
      </w:r>
      <w:r w:rsidR="00070E2F">
        <w:rPr>
          <w:rFonts w:ascii="Traditional Arabic" w:hAnsi="Traditional Arabic" w:cs="Traditional Arabic"/>
          <w:sz w:val="34"/>
          <w:szCs w:val="34"/>
          <w:rtl/>
        </w:rPr>
        <w:t>: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070E2F">
        <w:rPr>
          <w:rFonts w:ascii="Traditional Arabic" w:hAnsi="Traditional Arabic" w:cs="Traditional Arabic"/>
          <w:sz w:val="34"/>
          <w:szCs w:val="34"/>
          <w:rtl/>
        </w:rPr>
        <w:t>((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إني والله إن شاء الله لا أحلف على يمين فأرى غيرها خير</w:t>
      </w:r>
      <w:r w:rsidR="00070E2F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 منها إلا أتيت الذي هو خير</w:t>
      </w:r>
      <w:r w:rsidR="00070E2F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وكف</w:t>
      </w:r>
      <w:r w:rsidR="00070E2F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رت عن يميني</w:t>
      </w:r>
      <w:r w:rsidR="00070E2F">
        <w:rPr>
          <w:rFonts w:ascii="Traditional Arabic" w:hAnsi="Traditional Arabic" w:cs="Traditional Arabic"/>
          <w:sz w:val="34"/>
          <w:szCs w:val="34"/>
          <w:rtl/>
        </w:rPr>
        <w:t>))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523D1F" w:rsidRPr="00B92884" w:rsidRDefault="00523D1F" w:rsidP="009344C2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وفي رواية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070E2F">
        <w:rPr>
          <w:rFonts w:ascii="Traditional Arabic" w:hAnsi="Traditional Arabic" w:cs="Traditional Arabic"/>
          <w:sz w:val="34"/>
          <w:szCs w:val="34"/>
          <w:rtl/>
        </w:rPr>
        <w:t>((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إلا كفرت عن يميني وأتيت الذي هو خير</w:t>
      </w:r>
      <w:r w:rsidR="00070E2F">
        <w:rPr>
          <w:rFonts w:ascii="Traditional Arabic" w:hAnsi="Traditional Arabic" w:cs="Traditional Arabic"/>
          <w:sz w:val="34"/>
          <w:szCs w:val="34"/>
          <w:rtl/>
        </w:rPr>
        <w:t>))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523D1F" w:rsidRPr="00B92884" w:rsidRDefault="00523D1F" w:rsidP="009344C2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4- قوله</w:t>
      </w:r>
      <w:r w:rsidR="00990D3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B50CE8">
        <w:rPr>
          <w:rFonts w:ascii="Traditional Arabic" w:hAnsi="Traditional Arabic" w:cs="Traditional Arabic"/>
          <w:sz w:val="34"/>
          <w:szCs w:val="34"/>
          <w:rtl/>
        </w:rPr>
        <w:t>صلى الله عليه وسلم</w:t>
      </w:r>
      <w:r w:rsidR="00070E2F">
        <w:rPr>
          <w:rFonts w:ascii="Traditional Arabic" w:hAnsi="Traditional Arabic" w:cs="Traditional Arabic"/>
          <w:sz w:val="34"/>
          <w:szCs w:val="34"/>
          <w:rtl/>
        </w:rPr>
        <w:t>: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070E2F">
        <w:rPr>
          <w:rFonts w:ascii="Traditional Arabic" w:hAnsi="Traditional Arabic" w:cs="Traditional Arabic"/>
          <w:sz w:val="34"/>
          <w:szCs w:val="34"/>
          <w:rtl/>
        </w:rPr>
        <w:t>((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من حلف على يمين فرأى غيرها خير</w:t>
      </w:r>
      <w:r w:rsidR="00070E2F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 منها</w:t>
      </w:r>
      <w:r w:rsidR="00070E2F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فليكفر عن يمينه وليفعل</w:t>
      </w:r>
      <w:r w:rsidR="00070E2F">
        <w:rPr>
          <w:rFonts w:ascii="Traditional Arabic" w:hAnsi="Traditional Arabic" w:cs="Traditional Arabic"/>
          <w:sz w:val="34"/>
          <w:szCs w:val="34"/>
          <w:rtl/>
        </w:rPr>
        <w:t>))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523D1F" w:rsidRPr="00B92884" w:rsidRDefault="00523D1F" w:rsidP="00070E2F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قال شيخ الإسلام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0775E8">
        <w:rPr>
          <w:rFonts w:ascii="Traditional Arabic" w:hAnsi="Traditional Arabic" w:cs="Traditional Arabic"/>
          <w:sz w:val="34"/>
          <w:szCs w:val="34"/>
          <w:rtl/>
        </w:rPr>
        <w:t>"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فهذه نصوص رسول الله</w:t>
      </w:r>
      <w:r w:rsidR="00990D3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B50CE8">
        <w:rPr>
          <w:rFonts w:ascii="Traditional Arabic" w:hAnsi="Traditional Arabic" w:cs="Traditional Arabic"/>
          <w:sz w:val="34"/>
          <w:szCs w:val="34"/>
          <w:rtl/>
        </w:rPr>
        <w:t>صلى الله عليه وسلم</w:t>
      </w:r>
      <w:r w:rsidR="00990D3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المتواترة أنه أمر من حلف على يمين فرأى غيرها خير</w:t>
      </w:r>
      <w:r w:rsidR="00070E2F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 منها أن يكفر عن يمينه ويأتي الذي هو خير</w:t>
      </w:r>
      <w:r w:rsidR="00070E2F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ولم يفرق بين الحلف بالله أو النذر ونحوه</w:t>
      </w:r>
      <w:r w:rsidR="000775E8">
        <w:rPr>
          <w:rFonts w:ascii="Traditional Arabic" w:hAnsi="Traditional Arabic" w:cs="Traditional Arabic"/>
          <w:sz w:val="34"/>
          <w:szCs w:val="34"/>
          <w:rtl/>
        </w:rPr>
        <w:t>"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523D1F" w:rsidRPr="00B92884" w:rsidRDefault="00523D1F" w:rsidP="009344C2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5- ما روى سعيد بن المسيب أن أخوين من الأنصار كان بينهما ميراث</w:t>
      </w:r>
      <w:r w:rsidR="00070E2F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فسأل أحدهما صاحبه القسمة</w:t>
      </w:r>
      <w:r w:rsidR="00070E2F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فقال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إن عدت</w:t>
      </w:r>
      <w:r w:rsidR="00070E2F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تسألني القسمة فكل مالي في رتاج الكعبة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فقال عمر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إن الكعبة غنية</w:t>
      </w:r>
      <w:r w:rsidR="00A65427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عن مالك</w:t>
      </w:r>
      <w:r w:rsidR="00070E2F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كف</w:t>
      </w:r>
      <w:r w:rsidR="00070E2F">
        <w:rPr>
          <w:rFonts w:ascii="Traditional Arabic" w:hAnsi="Traditional Arabic" w:cs="Traditional Arabic" w:hint="cs"/>
          <w:sz w:val="34"/>
          <w:szCs w:val="34"/>
          <w:rtl/>
        </w:rPr>
        <w:t>ِّ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ر عن يمينك</w:t>
      </w:r>
      <w:r w:rsidR="00070E2F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وكل</w:t>
      </w:r>
      <w:r w:rsidR="00070E2F">
        <w:rPr>
          <w:rFonts w:ascii="Traditional Arabic" w:hAnsi="Traditional Arabic" w:cs="Traditional Arabic" w:hint="cs"/>
          <w:sz w:val="34"/>
          <w:szCs w:val="34"/>
          <w:rtl/>
        </w:rPr>
        <w:t>ِّ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م أخاك</w:t>
      </w:r>
      <w:r w:rsidR="00070E2F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سمعت رسول الله</w:t>
      </w:r>
      <w:r w:rsidR="00990D3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B50CE8">
        <w:rPr>
          <w:rFonts w:ascii="Traditional Arabic" w:hAnsi="Traditional Arabic" w:cs="Traditional Arabic"/>
          <w:sz w:val="34"/>
          <w:szCs w:val="34"/>
          <w:rtl/>
        </w:rPr>
        <w:t>صلى الله عليه وسلم</w:t>
      </w:r>
      <w:r w:rsidR="00990D3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يقول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070E2F">
        <w:rPr>
          <w:rFonts w:ascii="Traditional Arabic" w:hAnsi="Traditional Arabic" w:cs="Traditional Arabic"/>
          <w:sz w:val="34"/>
          <w:szCs w:val="34"/>
          <w:rtl/>
        </w:rPr>
        <w:t>((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لا يمين عليك ولا نذر في معصية الرب</w:t>
      </w:r>
      <w:r w:rsidR="00070E2F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ولا في قطيعة رحم</w:t>
      </w:r>
      <w:r w:rsidR="00070E2F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وفيما لا تمل</w:t>
      </w:r>
      <w:r w:rsidR="00070E2F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ك</w:t>
      </w:r>
      <w:r w:rsidR="00070E2F">
        <w:rPr>
          <w:rFonts w:ascii="Traditional Arabic" w:hAnsi="Traditional Arabic" w:cs="Traditional Arabic"/>
          <w:sz w:val="34"/>
          <w:szCs w:val="34"/>
          <w:rtl/>
        </w:rPr>
        <w:t>))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523D1F" w:rsidRPr="00B92884" w:rsidRDefault="00523D1F" w:rsidP="009344C2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أن الصحابة فهموا منه دخول الحلف بالنذر في اليمين.</w:t>
      </w:r>
    </w:p>
    <w:p w:rsidR="00523D1F" w:rsidRPr="00B92884" w:rsidRDefault="00523D1F" w:rsidP="00E04995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يقول شيخ الإسلام ابن تيمية - بعدما أورد أثر عمر - قال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0775E8">
        <w:rPr>
          <w:rFonts w:ascii="Traditional Arabic" w:hAnsi="Traditional Arabic" w:cs="Traditional Arabic"/>
          <w:sz w:val="34"/>
          <w:szCs w:val="34"/>
          <w:rtl/>
        </w:rPr>
        <w:t>"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فهذا أمير المؤمنين عمر بن الخطاب</w:t>
      </w:r>
      <w:r w:rsidR="00CC199C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أمر هذا الذي حلف بصيغة الشرط ونذر الل</w:t>
      </w:r>
      <w:r w:rsidR="00CC199C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جاج والغضب بأن يكفر عن يمينه</w:t>
      </w:r>
      <w:r w:rsidR="00CC199C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وألا يفعل ذلك المنذور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واحتج بما سمعه من النبي</w:t>
      </w:r>
      <w:r w:rsidR="00990D3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B50CE8">
        <w:rPr>
          <w:rFonts w:ascii="Traditional Arabic" w:hAnsi="Traditional Arabic" w:cs="Traditional Arabic"/>
          <w:sz w:val="34"/>
          <w:szCs w:val="34"/>
          <w:rtl/>
        </w:rPr>
        <w:t>صلى الله عليه وسلم</w:t>
      </w:r>
      <w:r w:rsidR="00990D3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أنه قال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CC199C">
        <w:rPr>
          <w:rFonts w:ascii="Traditional Arabic" w:hAnsi="Traditional Arabic" w:cs="Traditional Arabic"/>
          <w:sz w:val="34"/>
          <w:szCs w:val="34"/>
          <w:rtl/>
        </w:rPr>
        <w:t>((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لا يمين عليك ولا نذر في معصية الرب</w:t>
      </w:r>
      <w:r w:rsidR="00CC199C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ولا في قطيعة رحم</w:t>
      </w:r>
      <w:r w:rsidR="00CC199C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وفيما لا تملك</w:t>
      </w:r>
      <w:r w:rsidR="00CC199C">
        <w:rPr>
          <w:rFonts w:ascii="Traditional Arabic" w:hAnsi="Traditional Arabic" w:cs="Traditional Arabic"/>
          <w:sz w:val="34"/>
          <w:szCs w:val="34"/>
          <w:rtl/>
        </w:rPr>
        <w:t>))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ففهم من هذا أن من حلف بيمين أو نذر على معصية أو قطيعة</w:t>
      </w:r>
      <w:r w:rsidR="00CC199C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فإنه لا وفاء</w:t>
      </w:r>
      <w:r w:rsidR="007D04DE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عليه في ذلك النذر</w:t>
      </w:r>
      <w:r w:rsidR="007D04DE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وإنما عليه الكفارة كما أفتاه عمر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ولولا أن هذا النذر كان عنده يمين</w:t>
      </w:r>
      <w:r w:rsidR="00CD7B6A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 لم يقل له</w:t>
      </w:r>
      <w:r w:rsidR="00CD7B6A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كف</w:t>
      </w:r>
      <w:r w:rsidR="00CD7B6A">
        <w:rPr>
          <w:rFonts w:ascii="Traditional Arabic" w:hAnsi="Traditional Arabic" w:cs="Traditional Arabic" w:hint="cs"/>
          <w:sz w:val="34"/>
          <w:szCs w:val="34"/>
          <w:rtl/>
        </w:rPr>
        <w:t>ِّ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ر عن يمينك</w:t>
      </w:r>
      <w:r w:rsidR="00CD7B6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وإنما قال</w:t>
      </w:r>
      <w:r w:rsidR="00990D3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B50CE8">
        <w:rPr>
          <w:rFonts w:ascii="Traditional Arabic" w:hAnsi="Traditional Arabic" w:cs="Traditional Arabic"/>
          <w:sz w:val="34"/>
          <w:szCs w:val="34"/>
          <w:rtl/>
        </w:rPr>
        <w:t>صلى الله عليه وسلم</w:t>
      </w:r>
      <w:r w:rsidR="00070E2F">
        <w:rPr>
          <w:rFonts w:ascii="Traditional Arabic" w:hAnsi="Traditional Arabic" w:cs="Traditional Arabic"/>
          <w:sz w:val="34"/>
          <w:szCs w:val="34"/>
          <w:rtl/>
        </w:rPr>
        <w:t>: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CD7B6A">
        <w:rPr>
          <w:rFonts w:ascii="Traditional Arabic" w:hAnsi="Traditional Arabic" w:cs="Traditional Arabic"/>
          <w:sz w:val="34"/>
          <w:szCs w:val="34"/>
          <w:rtl/>
        </w:rPr>
        <w:t>((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لا يمين ولا نذر</w:t>
      </w:r>
      <w:r w:rsidR="00CD7B6A">
        <w:rPr>
          <w:rFonts w:ascii="Traditional Arabic" w:hAnsi="Traditional Arabic" w:cs="Traditional Arabic"/>
          <w:sz w:val="34"/>
          <w:szCs w:val="34"/>
          <w:rtl/>
        </w:rPr>
        <w:t>))؛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لأن اليمين ما قصد به الحض أو المنع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والنذر ما قصد به التقرب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وكلاهما لا يوفى به في المعصية والقطيعة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وفي هذا</w:t>
      </w:r>
      <w:r w:rsidR="00A65427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الحديث دلالة أخرى</w:t>
      </w:r>
      <w:r w:rsidR="00CD7B6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وهي أن قوله</w:t>
      </w:r>
      <w:r w:rsidR="00990D3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B50CE8">
        <w:rPr>
          <w:rFonts w:ascii="Traditional Arabic" w:hAnsi="Traditional Arabic" w:cs="Traditional Arabic"/>
          <w:sz w:val="34"/>
          <w:szCs w:val="34"/>
          <w:rtl/>
        </w:rPr>
        <w:t>صلى الله عليه وسلم</w:t>
      </w:r>
      <w:r w:rsidR="00070E2F">
        <w:rPr>
          <w:rFonts w:ascii="Traditional Arabic" w:hAnsi="Traditional Arabic" w:cs="Traditional Arabic"/>
          <w:sz w:val="34"/>
          <w:szCs w:val="34"/>
          <w:rtl/>
        </w:rPr>
        <w:t>: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1421E6">
        <w:rPr>
          <w:rFonts w:ascii="Traditional Arabic" w:hAnsi="Traditional Arabic" w:cs="Traditional Arabic"/>
          <w:sz w:val="34"/>
          <w:szCs w:val="34"/>
          <w:rtl/>
        </w:rPr>
        <w:t>((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لا يمين ولا نذر في معصية الرب</w:t>
      </w:r>
      <w:r w:rsidR="001421E6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ولا في قطيعة الرحم</w:t>
      </w:r>
      <w:r w:rsidR="001421E6">
        <w:rPr>
          <w:rFonts w:ascii="Traditional Arabic" w:hAnsi="Traditional Arabic" w:cs="Traditional Arabic"/>
          <w:sz w:val="34"/>
          <w:szCs w:val="34"/>
          <w:rtl/>
        </w:rPr>
        <w:t>))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يعم جميع ما يسمى يمين</w:t>
      </w:r>
      <w:r w:rsidR="001421E6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 أو نذر</w:t>
      </w:r>
      <w:r w:rsidR="001421E6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سواء كانت اليمين بالله</w:t>
      </w:r>
      <w:r w:rsidR="001421E6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أو كانت بوجوب ما ليس بواجب من الصدقة أو الصيام أو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lastRenderedPageBreak/>
        <w:t>الحج أو اله</w:t>
      </w:r>
      <w:r w:rsidR="001421E6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د</w:t>
      </w:r>
      <w:r w:rsidR="001421E6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ي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أو كانت بتحريم الحلال</w:t>
      </w:r>
      <w:r w:rsidR="001421E6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كالظهار والطلاق والعتاق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ومقصود النبي</w:t>
      </w:r>
      <w:r w:rsidR="00990D3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B50CE8">
        <w:rPr>
          <w:rFonts w:ascii="Traditional Arabic" w:hAnsi="Traditional Arabic" w:cs="Traditional Arabic"/>
          <w:sz w:val="34"/>
          <w:szCs w:val="34"/>
          <w:rtl/>
        </w:rPr>
        <w:t>صلى الله عليه وسلم</w:t>
      </w:r>
      <w:r w:rsidR="00990D3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إما أن يكون نهيه عن المحلوف عليه من المعصية والقطيعة فقط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أو يكون </w:t>
      </w:r>
      <w:proofErr w:type="spellStart"/>
      <w:r w:rsidRPr="00B92884">
        <w:rPr>
          <w:rFonts w:ascii="Traditional Arabic" w:hAnsi="Traditional Arabic" w:cs="Traditional Arabic"/>
          <w:sz w:val="34"/>
          <w:szCs w:val="34"/>
          <w:rtl/>
        </w:rPr>
        <w:t>مقصوده</w:t>
      </w:r>
      <w:proofErr w:type="spellEnd"/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مع ذلك لا يلزمه ما في اليمين أو النذر من الإيجاب والتحريم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وهذا الثاني ظاهر</w:t>
      </w:r>
      <w:r w:rsidR="0044319B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لاستدلال عمر بن الخطاب به</w:t>
      </w:r>
      <w:r w:rsidR="0044319B">
        <w:rPr>
          <w:rFonts w:ascii="Traditional Arabic" w:hAnsi="Traditional Arabic" w:cs="Traditional Arabic"/>
          <w:sz w:val="34"/>
          <w:szCs w:val="34"/>
          <w:rtl/>
        </w:rPr>
        <w:t>؛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فإنه لولا أن الحديث يدل على هذا لم يصح</w:t>
      </w:r>
      <w:r w:rsidR="003C6DC1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استدلال عمر بن الخطاب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 xml:space="preserve"> رضي الله عنه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على ما أجاب به السائل</w:t>
      </w:r>
      <w:r w:rsidR="003C6DC1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من الكفارة دون إخراج المال في كسوة الكعبة</w:t>
      </w:r>
      <w:r w:rsidR="00E04995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ولأن لفظ النبي</w:t>
      </w:r>
      <w:r w:rsidR="00990D3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B50CE8">
        <w:rPr>
          <w:rFonts w:ascii="Traditional Arabic" w:hAnsi="Traditional Arabic" w:cs="Traditional Arabic"/>
          <w:sz w:val="34"/>
          <w:szCs w:val="34"/>
          <w:rtl/>
        </w:rPr>
        <w:t>صلى الله عليه وسلم</w:t>
      </w:r>
      <w:r w:rsidR="00990D3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يعم ذلك كله</w:t>
      </w:r>
      <w:r w:rsidR="000775E8">
        <w:rPr>
          <w:rFonts w:ascii="Traditional Arabic" w:hAnsi="Traditional Arabic" w:cs="Traditional Arabic"/>
          <w:sz w:val="34"/>
          <w:szCs w:val="34"/>
          <w:rtl/>
        </w:rPr>
        <w:t>"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523D1F" w:rsidRPr="00B92884" w:rsidRDefault="00523D1F" w:rsidP="00E04995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6- ما رواه أبو رافع أن مولاة له أرادت أن تفرق بينه وبين امرأته</w:t>
      </w:r>
      <w:r w:rsidR="00E04995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فقالت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هي يهودية أو نصرانية وكل مملوك لها حر</w:t>
      </w:r>
      <w:r w:rsidR="00E04995">
        <w:rPr>
          <w:rFonts w:ascii="Traditional Arabic" w:hAnsi="Traditional Arabic" w:cs="Traditional Arabic" w:hint="cs"/>
          <w:sz w:val="34"/>
          <w:szCs w:val="34"/>
          <w:rtl/>
        </w:rPr>
        <w:t>ٌّ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إن لم تفرق بينهما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فسألت عائشة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 xml:space="preserve"> رضي الله عنه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 وابن عباس وحفصة وأم</w:t>
      </w:r>
      <w:r w:rsidR="00A65427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سلمة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 xml:space="preserve"> رضي الله عنه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م فكلهم قال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أتريدين أن تكوني مثل هاروت وماروت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فأمروها أن تكف</w:t>
      </w:r>
      <w:r w:rsidR="00E04995">
        <w:rPr>
          <w:rFonts w:ascii="Traditional Arabic" w:hAnsi="Traditional Arabic" w:cs="Traditional Arabic" w:hint="cs"/>
          <w:sz w:val="34"/>
          <w:szCs w:val="34"/>
          <w:rtl/>
        </w:rPr>
        <w:t>ِّ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ر عن يمينها وتخلي بينهما</w:t>
      </w:r>
      <w:r w:rsidR="00E04995">
        <w:rPr>
          <w:rFonts w:ascii="Traditional Arabic" w:hAnsi="Traditional Arabic" w:cs="Traditional Arabic"/>
          <w:sz w:val="34"/>
          <w:szCs w:val="34"/>
          <w:rtl/>
        </w:rPr>
        <w:t>،</w:t>
      </w:r>
      <w:r w:rsidR="00A65427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فإذا كان العتق الذي هو قربة وطاعة لا يلزم ممن لم ير</w:t>
      </w:r>
      <w:r w:rsidR="00E04995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د</w:t>
      </w:r>
      <w:r w:rsidR="00E04995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ه</w:t>
      </w:r>
      <w:r w:rsidR="00E04995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وتنوب عنه الكفارة</w:t>
      </w:r>
      <w:r w:rsidR="00E04995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فالطلاق لا يلزم بطريق الأولى</w:t>
      </w:r>
      <w:r w:rsidR="00E04995">
        <w:rPr>
          <w:rFonts w:ascii="Traditional Arabic" w:hAnsi="Traditional Arabic" w:cs="Traditional Arabic"/>
          <w:sz w:val="34"/>
          <w:szCs w:val="34"/>
          <w:rtl/>
        </w:rPr>
        <w:t>؛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كما قال ابن عباس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 xml:space="preserve"> رضي الله عنه</w:t>
      </w:r>
      <w:r w:rsidR="00E04995">
        <w:rPr>
          <w:rFonts w:ascii="Traditional Arabic" w:hAnsi="Traditional Arabic" w:cs="Traditional Arabic" w:hint="cs"/>
          <w:sz w:val="34"/>
          <w:szCs w:val="34"/>
          <w:rtl/>
        </w:rPr>
        <w:t>ما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0775E8">
        <w:rPr>
          <w:rFonts w:ascii="Traditional Arabic" w:hAnsi="Traditional Arabic" w:cs="Traditional Arabic"/>
          <w:sz w:val="34"/>
          <w:szCs w:val="34"/>
          <w:rtl/>
        </w:rPr>
        <w:t>"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الطلاق عن وطر</w:t>
      </w:r>
      <w:r w:rsidR="00E04995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والعتق ما ابت</w:t>
      </w:r>
      <w:r w:rsidR="00E04995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غ</w:t>
      </w:r>
      <w:r w:rsidR="00E04995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ي به وجه</w:t>
      </w:r>
      <w:r w:rsidR="00E04995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الله</w:t>
      </w:r>
      <w:r w:rsidR="000775E8">
        <w:rPr>
          <w:rFonts w:ascii="Traditional Arabic" w:hAnsi="Traditional Arabic" w:cs="Traditional Arabic"/>
          <w:sz w:val="34"/>
          <w:szCs w:val="34"/>
          <w:rtl/>
        </w:rPr>
        <w:t>"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523D1F" w:rsidRPr="00B92884" w:rsidRDefault="00523D1F" w:rsidP="002C611B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يبينه أن ابن عباس يرى أن الطلاق إنما يقع بمن غرضه أن يوقعه</w:t>
      </w:r>
      <w:r w:rsidR="00457E53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لا من يكره وقوعه</w:t>
      </w:r>
      <w:r w:rsidR="00457E53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كالحالف به والمكر</w:t>
      </w:r>
      <w:r w:rsidR="00457E53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ه</w:t>
      </w:r>
      <w:r w:rsidR="00457E53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عليه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وقد ناقش الجمهور أدلة أصحاب هذا القول 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>-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المتقدم 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>-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بما قاله ابن قدامة</w:t>
      </w:r>
      <w:r w:rsidR="00457E53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حيث قال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0775E8">
        <w:rPr>
          <w:rFonts w:ascii="Traditional Arabic" w:hAnsi="Traditional Arabic" w:cs="Traditional Arabic"/>
          <w:sz w:val="34"/>
          <w:szCs w:val="34"/>
          <w:rtl/>
        </w:rPr>
        <w:t>"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إنه علق العتق على شرط</w:t>
      </w:r>
      <w:r w:rsidR="00457E53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وهو قابل للتعليق</w:t>
      </w:r>
      <w:r w:rsidR="00457E53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فيقع بوجود شرطه كالطلاق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والآية مخصوصة بالطلاق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والعتق في معناه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C611B">
        <w:rPr>
          <w:rFonts w:ascii="Traditional Arabic" w:hAnsi="Traditional Arabic" w:cs="Traditional Arabic"/>
          <w:sz w:val="34"/>
          <w:szCs w:val="34"/>
          <w:rtl/>
        </w:rPr>
        <w:t>ولأن العتق ليس بيمين في الحقيقة</w:t>
      </w:r>
      <w:r w:rsidR="00B46E75" w:rsidRPr="002C611B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C611B">
        <w:rPr>
          <w:rFonts w:ascii="Traditional Arabic" w:hAnsi="Traditional Arabic" w:cs="Traditional Arabic"/>
          <w:sz w:val="34"/>
          <w:szCs w:val="34"/>
          <w:rtl/>
        </w:rPr>
        <w:t xml:space="preserve"> إنما هو تعليق</w:t>
      </w:r>
      <w:r w:rsidR="00A65427" w:rsidRPr="002C611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2C611B">
        <w:rPr>
          <w:rFonts w:ascii="Traditional Arabic" w:hAnsi="Traditional Arabic" w:cs="Traditional Arabic"/>
          <w:sz w:val="34"/>
          <w:szCs w:val="34"/>
          <w:rtl/>
        </w:rPr>
        <w:t>على شرط</w:t>
      </w:r>
      <w:r w:rsidR="00B46E75" w:rsidRPr="002C611B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2C611B">
        <w:rPr>
          <w:rFonts w:ascii="Traditional Arabic" w:hAnsi="Traditional Arabic" w:cs="Traditional Arabic"/>
          <w:sz w:val="34"/>
          <w:szCs w:val="34"/>
          <w:rtl/>
        </w:rPr>
        <w:t xml:space="preserve"> فأشبه الطلاق</w:t>
      </w:r>
      <w:r w:rsidR="00DE3B8B" w:rsidRPr="002C611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2C611B">
        <w:rPr>
          <w:rFonts w:ascii="Traditional Arabic" w:hAnsi="Traditional Arabic" w:cs="Traditional Arabic"/>
          <w:sz w:val="34"/>
          <w:szCs w:val="34"/>
          <w:rtl/>
        </w:rPr>
        <w:t xml:space="preserve">فأما حديث أبي رافع </w:t>
      </w:r>
      <w:r w:rsidR="00B46E75" w:rsidRPr="002C611B">
        <w:rPr>
          <w:rFonts w:ascii="Traditional Arabic" w:hAnsi="Traditional Arabic" w:cs="Traditional Arabic" w:hint="cs"/>
          <w:sz w:val="34"/>
          <w:szCs w:val="34"/>
          <w:rtl/>
        </w:rPr>
        <w:t>ف</w:t>
      </w:r>
      <w:r w:rsidRPr="002C611B">
        <w:rPr>
          <w:rFonts w:ascii="Traditional Arabic" w:hAnsi="Traditional Arabic" w:cs="Traditional Arabic"/>
          <w:sz w:val="34"/>
          <w:szCs w:val="34"/>
          <w:rtl/>
        </w:rPr>
        <w:t>قال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أحمد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فيه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كف</w:t>
      </w:r>
      <w:r w:rsidR="00B46E75">
        <w:rPr>
          <w:rFonts w:ascii="Traditional Arabic" w:hAnsi="Traditional Arabic" w:cs="Traditional Arabic" w:hint="cs"/>
          <w:sz w:val="34"/>
          <w:szCs w:val="34"/>
          <w:rtl/>
        </w:rPr>
        <w:t>ِّ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ري يمينك وأعتقي جاريتك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وهذه زيادة يجب قبولها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ويحتمل أنها لم يكن لها مملوك سواها</w:t>
      </w:r>
      <w:r w:rsidR="000775E8">
        <w:rPr>
          <w:rFonts w:ascii="Traditional Arabic" w:hAnsi="Traditional Arabic" w:cs="Traditional Arabic"/>
          <w:sz w:val="34"/>
          <w:szCs w:val="34"/>
          <w:rtl/>
        </w:rPr>
        <w:t>"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523D1F" w:rsidRPr="00B92884" w:rsidRDefault="00523D1F" w:rsidP="004C66A7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وأجاب أصحاب هذا القول الثالث عن هذه المناقشة بما أجاب به ابن تيمية بقوله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0775E8">
        <w:rPr>
          <w:rFonts w:ascii="Traditional Arabic" w:hAnsi="Traditional Arabic" w:cs="Traditional Arabic"/>
          <w:sz w:val="34"/>
          <w:szCs w:val="34"/>
          <w:rtl/>
        </w:rPr>
        <w:t>"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قلت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القياس المذكور عندهم منتقض بكل ما يعلقه بالشرط من صدقة المال والمشي إلى مكة والهدي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وقوله</w:t>
      </w:r>
      <w:r w:rsidR="005C1A22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0775E8">
        <w:rPr>
          <w:rFonts w:ascii="Traditional Arabic" w:hAnsi="Traditional Arabic" w:cs="Traditional Arabic"/>
          <w:sz w:val="34"/>
          <w:szCs w:val="34"/>
          <w:rtl/>
        </w:rPr>
        <w:t>"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إن فعلت كذا فعلي</w:t>
      </w:r>
      <w:r w:rsidR="005C1A22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أن أعتق أو أطلق</w:t>
      </w:r>
      <w:r w:rsidR="000775E8">
        <w:rPr>
          <w:rFonts w:ascii="Traditional Arabic" w:hAnsi="Traditional Arabic" w:cs="Traditional Arabic"/>
          <w:sz w:val="34"/>
          <w:szCs w:val="34"/>
          <w:rtl/>
        </w:rPr>
        <w:t>"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وقوله</w:t>
      </w:r>
      <w:r w:rsidR="005C1A22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0775E8">
        <w:rPr>
          <w:rFonts w:ascii="Traditional Arabic" w:hAnsi="Traditional Arabic" w:cs="Traditional Arabic"/>
          <w:sz w:val="34"/>
          <w:szCs w:val="34"/>
          <w:rtl/>
        </w:rPr>
        <w:t>"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إن فعل كذا فهو يهودي أو نصراني</w:t>
      </w:r>
      <w:r w:rsidR="005C1A2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وأمثال ذلك مما صيغته صيغة الشرط</w:t>
      </w:r>
      <w:r w:rsidR="005C1A22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وهو عندهم يمين اعتبار</w:t>
      </w:r>
      <w:r w:rsidR="005C1A22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 بمعناه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والأصل الذي مشى عليه ممنوع</w:t>
      </w:r>
      <w:r w:rsidR="004C66A7">
        <w:rPr>
          <w:rFonts w:ascii="Traditional Arabic" w:hAnsi="Traditional Arabic" w:cs="Traditional Arabic"/>
          <w:sz w:val="34"/>
          <w:szCs w:val="34"/>
          <w:rtl/>
        </w:rPr>
        <w:t>؛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فإن الطلاق فيه نزاع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بل إذا لم يوقعوا العتاق مع كونه قربة</w:t>
      </w:r>
      <w:r w:rsidR="004C66A7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فأولى ألا يوقعوا الطلاق...</w:t>
      </w:r>
    </w:p>
    <w:p w:rsidR="00523D1F" w:rsidRPr="00B92884" w:rsidRDefault="00523D1F" w:rsidP="004C66A7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وأما ما ذكره من الزيادة في حديث أبي رافع وأنهم قالوا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0775E8">
        <w:rPr>
          <w:rFonts w:ascii="Traditional Arabic" w:hAnsi="Traditional Arabic" w:cs="Traditional Arabic"/>
          <w:sz w:val="34"/>
          <w:szCs w:val="34"/>
          <w:rtl/>
        </w:rPr>
        <w:t>"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أعتقي جاريتك</w:t>
      </w:r>
      <w:r w:rsidR="000775E8">
        <w:rPr>
          <w:rFonts w:ascii="Traditional Arabic" w:hAnsi="Traditional Arabic" w:cs="Traditional Arabic"/>
          <w:sz w:val="34"/>
          <w:szCs w:val="34"/>
          <w:rtl/>
        </w:rPr>
        <w:t>"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فهذا غلط</w:t>
      </w:r>
      <w:r w:rsidR="004C66A7">
        <w:rPr>
          <w:rFonts w:ascii="Traditional Arabic" w:hAnsi="Traditional Arabic" w:cs="Traditional Arabic"/>
          <w:sz w:val="34"/>
          <w:szCs w:val="34"/>
          <w:rtl/>
        </w:rPr>
        <w:t>؛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فإن هذا الحديث لم يذكر فيه أحد أنهم قالوا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0775E8">
        <w:rPr>
          <w:rFonts w:ascii="Traditional Arabic" w:hAnsi="Traditional Arabic" w:cs="Traditional Arabic"/>
          <w:sz w:val="34"/>
          <w:szCs w:val="34"/>
          <w:rtl/>
        </w:rPr>
        <w:t>"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أعتقي جاريتك</w:t>
      </w:r>
      <w:r w:rsidR="000775E8">
        <w:rPr>
          <w:rFonts w:ascii="Traditional Arabic" w:hAnsi="Traditional Arabic" w:cs="Traditional Arabic"/>
          <w:sz w:val="34"/>
          <w:szCs w:val="34"/>
          <w:rtl/>
        </w:rPr>
        <w:t>"</w:t>
      </w:r>
      <w:r w:rsidR="004C66A7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وقد رواه أحمد </w:t>
      </w:r>
      <w:proofErr w:type="spellStart"/>
      <w:r w:rsidRPr="00B92884">
        <w:rPr>
          <w:rFonts w:ascii="Traditional Arabic" w:hAnsi="Traditional Arabic" w:cs="Traditional Arabic"/>
          <w:sz w:val="34"/>
          <w:szCs w:val="34"/>
          <w:rtl/>
        </w:rPr>
        <w:t>والجوزجاني</w:t>
      </w:r>
      <w:proofErr w:type="spellEnd"/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والأثرم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lastRenderedPageBreak/>
        <w:t>وابن أبي شيبة وحرب الكرماني وغير واحد من المصنفين</w:t>
      </w:r>
      <w:r w:rsidR="004C66A7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فلم يذكروا ذلك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وكلام أحمد في عامة</w:t>
      </w:r>
      <w:r w:rsidR="00A65427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أجوبته يبين أنه لم يذكر أحد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عنهم ذلك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وإنما أجاب بكون الحلف بعتق المملوك إنما ذكره التيمي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>.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..</w:t>
      </w:r>
      <w:r w:rsidR="000775E8">
        <w:rPr>
          <w:rFonts w:ascii="Traditional Arabic" w:hAnsi="Traditional Arabic" w:cs="Traditional Arabic"/>
          <w:sz w:val="34"/>
          <w:szCs w:val="34"/>
          <w:rtl/>
        </w:rPr>
        <w:t>"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523D1F" w:rsidRPr="00B92884" w:rsidRDefault="00523D1F" w:rsidP="009344C2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7- أن الاعتبار في الكلام بمعنى الكلام لا بلفظه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وهذا الحالف ليس </w:t>
      </w:r>
      <w:proofErr w:type="spellStart"/>
      <w:r w:rsidRPr="00B92884">
        <w:rPr>
          <w:rFonts w:ascii="Traditional Arabic" w:hAnsi="Traditional Arabic" w:cs="Traditional Arabic"/>
          <w:sz w:val="34"/>
          <w:szCs w:val="34"/>
          <w:rtl/>
        </w:rPr>
        <w:t>مقصوده</w:t>
      </w:r>
      <w:proofErr w:type="spellEnd"/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قربة لله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وإنما </w:t>
      </w:r>
      <w:proofErr w:type="spellStart"/>
      <w:r w:rsidRPr="00B92884">
        <w:rPr>
          <w:rFonts w:ascii="Traditional Arabic" w:hAnsi="Traditional Arabic" w:cs="Traditional Arabic"/>
          <w:sz w:val="34"/>
          <w:szCs w:val="34"/>
          <w:rtl/>
        </w:rPr>
        <w:t>مقصوده</w:t>
      </w:r>
      <w:proofErr w:type="spellEnd"/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الحض على الفعل أو المنع منه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ثم إذا علق ذلك الفعل بالله تعالى أجزأته الكفارة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فل</w:t>
      </w:r>
      <w:r w:rsidR="00B5158F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أ</w:t>
      </w:r>
      <w:r w:rsidR="00B5158F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ن</w:t>
      </w:r>
      <w:r w:rsidR="00B5158F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تجزئه إذا علق به وجوب عبادة أو تحريم مباح بطريق الأولى؛ لأنه إذا علقه بالله ثم حنث كان موجب حنثه أنه قد هتك إيمانه بالله</w:t>
      </w:r>
      <w:r w:rsidR="00B5158F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حيث لم </w:t>
      </w:r>
      <w:proofErr w:type="spellStart"/>
      <w:r w:rsidRPr="00B92884">
        <w:rPr>
          <w:rFonts w:ascii="Traditional Arabic" w:hAnsi="Traditional Arabic" w:cs="Traditional Arabic"/>
          <w:sz w:val="34"/>
          <w:szCs w:val="34"/>
          <w:rtl/>
        </w:rPr>
        <w:t>يف</w:t>
      </w:r>
      <w:r w:rsidR="00B5158F">
        <w:rPr>
          <w:rFonts w:ascii="Traditional Arabic" w:hAnsi="Traditional Arabic" w:cs="Traditional Arabic" w:hint="cs"/>
          <w:sz w:val="34"/>
          <w:szCs w:val="34"/>
          <w:rtl/>
        </w:rPr>
        <w:t>ِ</w:t>
      </w:r>
      <w:proofErr w:type="spellEnd"/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بعهده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وإذا علق به وجوب فعل أو تحريمه فإنما يكون موجب حنثه ترك واجب أو فعل محرم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ومعلوم أن الحنث الذي موجبه خلل في التوحيد أعظم مما موجبه معصية من المعاصي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فإذا كان الله قد شرع الكفارة لإصلاح ما اقتضى الحنث في التوحيد فساده ونحو ذلك وجبره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فلأن يشرع لإصلاح ما اقتضى الحنث فساده في الطاعة أولى وأحرى</w:t>
      </w:r>
      <w:r w:rsidR="000775E8">
        <w:rPr>
          <w:rFonts w:ascii="Traditional Arabic" w:hAnsi="Traditional Arabic" w:cs="Traditional Arabic"/>
          <w:sz w:val="34"/>
          <w:szCs w:val="34"/>
          <w:rtl/>
        </w:rPr>
        <w:t>"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523D1F" w:rsidRPr="00B92884" w:rsidRDefault="00523D1F" w:rsidP="00240857">
      <w:pPr>
        <w:spacing w:after="0" w:line="240" w:lineRule="auto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سبب الخلاف والراجح</w:t>
      </w:r>
      <w:r w:rsidR="00DE3B8B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523D1F" w:rsidRPr="00B92884" w:rsidRDefault="00523D1F" w:rsidP="004F101A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يقول ابن رشد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0775E8">
        <w:rPr>
          <w:rFonts w:ascii="Traditional Arabic" w:hAnsi="Traditional Arabic" w:cs="Traditional Arabic"/>
          <w:sz w:val="34"/>
          <w:szCs w:val="34"/>
          <w:rtl/>
        </w:rPr>
        <w:t>"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وسبب اختلافهم هل هي يمين أو نذر</w:t>
      </w:r>
      <w:r w:rsidR="00240857">
        <w:rPr>
          <w:rFonts w:ascii="Traditional Arabic" w:hAnsi="Traditional Arabic" w:cs="Traditional Arabic" w:hint="cs"/>
          <w:sz w:val="34"/>
          <w:szCs w:val="34"/>
          <w:rtl/>
        </w:rPr>
        <w:t>؟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فمن قال</w:t>
      </w:r>
      <w:r w:rsidR="00BE1641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إنها يمين أوجب فيها الكفارة</w:t>
      </w:r>
      <w:r w:rsidR="00A21ADC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لدخولها تحت عموم قوله تعالى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A21ADC" w:rsidRPr="00A21ADC">
        <w:rPr>
          <w:rFonts w:ascii="Traditional Arabic" w:hAnsi="Traditional Arabic" w:cs="Traditional Arabic"/>
          <w:sz w:val="34"/>
          <w:szCs w:val="34"/>
          <w:rtl/>
        </w:rPr>
        <w:t>{</w:t>
      </w:r>
      <w:r w:rsidR="00A21ADC" w:rsidRPr="00A21ADC">
        <w:rPr>
          <w:rFonts w:ascii="Traditional Arabic" w:hAnsi="Traditional Arabic" w:cs="Traditional Arabic" w:hint="eastAsia"/>
          <w:sz w:val="34"/>
          <w:szCs w:val="34"/>
          <w:rtl/>
        </w:rPr>
        <w:t>فَكَفَّارَتُهُ</w:t>
      </w:r>
      <w:r w:rsidR="00A21ADC" w:rsidRPr="00A21ADC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A21ADC" w:rsidRPr="00A21ADC">
        <w:rPr>
          <w:rFonts w:ascii="Traditional Arabic" w:hAnsi="Traditional Arabic" w:cs="Traditional Arabic" w:hint="eastAsia"/>
          <w:sz w:val="34"/>
          <w:szCs w:val="34"/>
          <w:rtl/>
        </w:rPr>
        <w:t>إِطْعَامُ</w:t>
      </w:r>
      <w:r w:rsidR="00A21ADC" w:rsidRPr="00A21ADC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A21ADC" w:rsidRPr="00A21ADC">
        <w:rPr>
          <w:rFonts w:ascii="Traditional Arabic" w:hAnsi="Traditional Arabic" w:cs="Traditional Arabic" w:hint="eastAsia"/>
          <w:sz w:val="34"/>
          <w:szCs w:val="34"/>
          <w:rtl/>
        </w:rPr>
        <w:t>عَشَرَةِ</w:t>
      </w:r>
      <w:r w:rsidR="00A21ADC" w:rsidRPr="00A21ADC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A21ADC" w:rsidRPr="00A21ADC">
        <w:rPr>
          <w:rFonts w:ascii="Traditional Arabic" w:hAnsi="Traditional Arabic" w:cs="Traditional Arabic" w:hint="eastAsia"/>
          <w:sz w:val="34"/>
          <w:szCs w:val="34"/>
          <w:rtl/>
        </w:rPr>
        <w:t>مَسَاكِينَ</w:t>
      </w:r>
      <w:r w:rsidR="00A21ADC" w:rsidRPr="00A21ADC">
        <w:rPr>
          <w:rFonts w:ascii="Traditional Arabic" w:hAnsi="Traditional Arabic" w:cs="Traditional Arabic"/>
          <w:sz w:val="34"/>
          <w:szCs w:val="34"/>
          <w:rtl/>
        </w:rPr>
        <w:t>} [</w:t>
      </w:r>
      <w:r w:rsidR="00A21ADC" w:rsidRPr="00A21ADC">
        <w:rPr>
          <w:rFonts w:ascii="Traditional Arabic" w:hAnsi="Traditional Arabic" w:cs="Traditional Arabic" w:hint="eastAsia"/>
          <w:sz w:val="34"/>
          <w:szCs w:val="34"/>
          <w:rtl/>
        </w:rPr>
        <w:t>المائدة</w:t>
      </w:r>
      <w:r w:rsidR="00A21ADC" w:rsidRPr="00A21ADC">
        <w:rPr>
          <w:rFonts w:ascii="Traditional Arabic" w:hAnsi="Traditional Arabic" w:cs="Traditional Arabic"/>
          <w:sz w:val="34"/>
          <w:szCs w:val="34"/>
          <w:rtl/>
        </w:rPr>
        <w:t xml:space="preserve">: 89] 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ومن قال</w:t>
      </w:r>
      <w:r w:rsidR="00A21ADC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إنها من جنس النذر </w:t>
      </w:r>
      <w:r w:rsidR="00A21ADC">
        <w:rPr>
          <w:rFonts w:ascii="Traditional Arabic" w:hAnsi="Traditional Arabic" w:cs="Traditional Arabic" w:hint="cs"/>
          <w:sz w:val="34"/>
          <w:szCs w:val="34"/>
          <w:rtl/>
        </w:rPr>
        <w:t xml:space="preserve">-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أي</w:t>
      </w:r>
      <w:r w:rsidR="00A21ADC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من جنس الأشياء التي نص الشرع على أنه إذا التزمها الإنسان لزمته </w:t>
      </w:r>
      <w:r w:rsidR="00385E5F">
        <w:rPr>
          <w:rFonts w:ascii="Traditional Arabic" w:hAnsi="Traditional Arabic" w:cs="Traditional Arabic" w:hint="cs"/>
          <w:sz w:val="34"/>
          <w:szCs w:val="34"/>
          <w:rtl/>
        </w:rPr>
        <w:t xml:space="preserve">-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قال</w:t>
      </w:r>
      <w:r w:rsidR="00385E5F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لا كفارة فيها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لكن يعسر هذا على المالكية</w:t>
      </w:r>
      <w:r w:rsidR="00385E5F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لتسميتهم إياها يمين</w:t>
      </w:r>
      <w:r w:rsidR="00385E5F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لكن لعلهم إنما سم</w:t>
      </w:r>
      <w:r w:rsidR="00385E5F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وها أيمان</w:t>
      </w:r>
      <w:r w:rsidR="00385E5F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 على طريق التجوز والتوسع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والحق أنه ليس يجب أن تسمى بحسب الدلالة اللغوية أيمان</w:t>
      </w:r>
      <w:r w:rsidR="00385E5F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</w:t>
      </w:r>
      <w:r w:rsidR="00385E5F">
        <w:rPr>
          <w:rFonts w:ascii="Traditional Arabic" w:hAnsi="Traditional Arabic" w:cs="Traditional Arabic"/>
          <w:sz w:val="34"/>
          <w:szCs w:val="34"/>
          <w:rtl/>
        </w:rPr>
        <w:t>؛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فإن الأيمان في لغة العرب لها صيغ مخصوصة</w:t>
      </w:r>
      <w:r w:rsidR="00385E5F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وإنما يقع اليمين بالأشياء التي تعظم</w:t>
      </w:r>
      <w:r w:rsidR="00A63E58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وليست صيغة الشرط هي صيغة اليمين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فأما هل تسمى أيمان</w:t>
      </w:r>
      <w:r w:rsidR="00DD1426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 بالعرف الشرعي؟ وهل حكمها حكم الأيمان؟ ففيه نظر</w:t>
      </w:r>
      <w:r w:rsidR="00DD1426">
        <w:rPr>
          <w:rFonts w:ascii="Traditional Arabic" w:hAnsi="Traditional Arabic" w:cs="Traditional Arabic"/>
          <w:sz w:val="34"/>
          <w:szCs w:val="34"/>
          <w:rtl/>
        </w:rPr>
        <w:t>؛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وذلك أنه قد ثبت أنه عليه الصلاة والسلام قال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DD1426">
        <w:rPr>
          <w:rFonts w:ascii="Traditional Arabic" w:hAnsi="Traditional Arabic" w:cs="Traditional Arabic"/>
          <w:sz w:val="34"/>
          <w:szCs w:val="34"/>
          <w:rtl/>
        </w:rPr>
        <w:t>((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كفارة النذر كفارة يمين</w:t>
      </w:r>
      <w:r w:rsidR="00DD1426">
        <w:rPr>
          <w:rFonts w:ascii="Traditional Arabic" w:hAnsi="Traditional Arabic" w:cs="Traditional Arabic"/>
          <w:sz w:val="34"/>
          <w:szCs w:val="34"/>
          <w:rtl/>
        </w:rPr>
        <w:t>))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وقال تعالى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DD1426" w:rsidRPr="00DD1426">
        <w:rPr>
          <w:rFonts w:ascii="Traditional Arabic" w:hAnsi="Traditional Arabic" w:cs="Traditional Arabic"/>
          <w:sz w:val="34"/>
          <w:szCs w:val="34"/>
          <w:rtl/>
        </w:rPr>
        <w:t>{</w:t>
      </w:r>
      <w:r w:rsidR="00DD1426" w:rsidRPr="00DD1426">
        <w:rPr>
          <w:rFonts w:ascii="Traditional Arabic" w:hAnsi="Traditional Arabic" w:cs="Traditional Arabic" w:hint="eastAsia"/>
          <w:sz w:val="34"/>
          <w:szCs w:val="34"/>
          <w:rtl/>
        </w:rPr>
        <w:t>لِمَ</w:t>
      </w:r>
      <w:r w:rsidR="00DD1426" w:rsidRPr="00DD1426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DD1426" w:rsidRPr="00DD1426">
        <w:rPr>
          <w:rFonts w:ascii="Traditional Arabic" w:hAnsi="Traditional Arabic" w:cs="Traditional Arabic" w:hint="eastAsia"/>
          <w:sz w:val="34"/>
          <w:szCs w:val="34"/>
          <w:rtl/>
        </w:rPr>
        <w:t>تُحَرِّمُ</w:t>
      </w:r>
      <w:r w:rsidR="00DD1426" w:rsidRPr="00DD1426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DD1426" w:rsidRPr="00DD1426">
        <w:rPr>
          <w:rFonts w:ascii="Traditional Arabic" w:hAnsi="Traditional Arabic" w:cs="Traditional Arabic" w:hint="eastAsia"/>
          <w:sz w:val="34"/>
          <w:szCs w:val="34"/>
          <w:rtl/>
        </w:rPr>
        <w:t>مَا</w:t>
      </w:r>
      <w:r w:rsidR="00DD1426" w:rsidRPr="00DD1426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DD1426" w:rsidRPr="00DD1426">
        <w:rPr>
          <w:rFonts w:ascii="Traditional Arabic" w:hAnsi="Traditional Arabic" w:cs="Traditional Arabic" w:hint="eastAsia"/>
          <w:sz w:val="34"/>
          <w:szCs w:val="34"/>
          <w:rtl/>
        </w:rPr>
        <w:t>أَحَلَّ</w:t>
      </w:r>
      <w:r w:rsidR="00DD1426" w:rsidRPr="00DD1426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DD1426" w:rsidRPr="00DD1426">
        <w:rPr>
          <w:rFonts w:ascii="Traditional Arabic" w:hAnsi="Traditional Arabic" w:cs="Traditional Arabic" w:hint="eastAsia"/>
          <w:sz w:val="34"/>
          <w:szCs w:val="34"/>
          <w:rtl/>
        </w:rPr>
        <w:t>اللَّهُ</w:t>
      </w:r>
      <w:r w:rsidR="00DD1426" w:rsidRPr="00DD1426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DD1426" w:rsidRPr="00DD1426">
        <w:rPr>
          <w:rFonts w:ascii="Traditional Arabic" w:hAnsi="Traditional Arabic" w:cs="Traditional Arabic" w:hint="eastAsia"/>
          <w:sz w:val="34"/>
          <w:szCs w:val="34"/>
          <w:rtl/>
        </w:rPr>
        <w:t>لَكَ</w:t>
      </w:r>
      <w:r w:rsidR="00DD1426" w:rsidRPr="00DD1426">
        <w:rPr>
          <w:rFonts w:ascii="Traditional Arabic" w:hAnsi="Traditional Arabic" w:cs="Traditional Arabic"/>
          <w:sz w:val="34"/>
          <w:szCs w:val="34"/>
          <w:rtl/>
        </w:rPr>
        <w:t>} [</w:t>
      </w:r>
      <w:r w:rsidR="00DD1426" w:rsidRPr="00DD1426">
        <w:rPr>
          <w:rFonts w:ascii="Traditional Arabic" w:hAnsi="Traditional Arabic" w:cs="Traditional Arabic" w:hint="eastAsia"/>
          <w:sz w:val="34"/>
          <w:szCs w:val="34"/>
          <w:rtl/>
        </w:rPr>
        <w:t>التحريم</w:t>
      </w:r>
      <w:r w:rsidR="00DD1426" w:rsidRPr="00DD1426">
        <w:rPr>
          <w:rFonts w:ascii="Traditional Arabic" w:hAnsi="Traditional Arabic" w:cs="Traditional Arabic"/>
          <w:sz w:val="34"/>
          <w:szCs w:val="34"/>
          <w:rtl/>
        </w:rPr>
        <w:t>: 1]</w:t>
      </w:r>
      <w:r w:rsidR="00DD1426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إلى قوله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DD1426" w:rsidRPr="00DD1426">
        <w:rPr>
          <w:rFonts w:ascii="Traditional Arabic" w:hAnsi="Traditional Arabic" w:cs="Traditional Arabic"/>
          <w:sz w:val="34"/>
          <w:szCs w:val="34"/>
          <w:rtl/>
        </w:rPr>
        <w:t>{</w:t>
      </w:r>
      <w:r w:rsidR="00DD1426" w:rsidRPr="00DD1426">
        <w:rPr>
          <w:rFonts w:ascii="Traditional Arabic" w:hAnsi="Traditional Arabic" w:cs="Traditional Arabic" w:hint="eastAsia"/>
          <w:sz w:val="34"/>
          <w:szCs w:val="34"/>
          <w:rtl/>
        </w:rPr>
        <w:t>قَدْ</w:t>
      </w:r>
      <w:r w:rsidR="00DD1426" w:rsidRPr="00DD1426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DD1426" w:rsidRPr="00DD1426">
        <w:rPr>
          <w:rFonts w:ascii="Traditional Arabic" w:hAnsi="Traditional Arabic" w:cs="Traditional Arabic" w:hint="eastAsia"/>
          <w:sz w:val="34"/>
          <w:szCs w:val="34"/>
          <w:rtl/>
        </w:rPr>
        <w:t>فَرَضَ</w:t>
      </w:r>
      <w:r w:rsidR="00DD1426" w:rsidRPr="00DD1426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DD1426" w:rsidRPr="00DD1426">
        <w:rPr>
          <w:rFonts w:ascii="Traditional Arabic" w:hAnsi="Traditional Arabic" w:cs="Traditional Arabic" w:hint="eastAsia"/>
          <w:sz w:val="34"/>
          <w:szCs w:val="34"/>
          <w:rtl/>
        </w:rPr>
        <w:t>اللَّهُ</w:t>
      </w:r>
      <w:r w:rsidR="00DD1426" w:rsidRPr="00DD1426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DD1426" w:rsidRPr="00DD1426">
        <w:rPr>
          <w:rFonts w:ascii="Traditional Arabic" w:hAnsi="Traditional Arabic" w:cs="Traditional Arabic" w:hint="eastAsia"/>
          <w:sz w:val="34"/>
          <w:szCs w:val="34"/>
          <w:rtl/>
        </w:rPr>
        <w:t>لَكُمْ</w:t>
      </w:r>
      <w:r w:rsidR="00DD1426" w:rsidRPr="00DD1426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DD1426" w:rsidRPr="00DD1426">
        <w:rPr>
          <w:rFonts w:ascii="Traditional Arabic" w:hAnsi="Traditional Arabic" w:cs="Traditional Arabic" w:hint="eastAsia"/>
          <w:sz w:val="34"/>
          <w:szCs w:val="34"/>
          <w:rtl/>
        </w:rPr>
        <w:t>تَحِلَّةَ</w:t>
      </w:r>
      <w:r w:rsidR="00DD1426" w:rsidRPr="00DD1426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DD1426" w:rsidRPr="00DD1426">
        <w:rPr>
          <w:rFonts w:ascii="Traditional Arabic" w:hAnsi="Traditional Arabic" w:cs="Traditional Arabic" w:hint="eastAsia"/>
          <w:sz w:val="34"/>
          <w:szCs w:val="34"/>
          <w:rtl/>
        </w:rPr>
        <w:t>أَيْمَانِكُمْ</w:t>
      </w:r>
      <w:r w:rsidR="00DD1426" w:rsidRPr="00DD1426">
        <w:rPr>
          <w:rFonts w:ascii="Traditional Arabic" w:hAnsi="Traditional Arabic" w:cs="Traditional Arabic"/>
          <w:sz w:val="34"/>
          <w:szCs w:val="34"/>
          <w:rtl/>
        </w:rPr>
        <w:t>} [</w:t>
      </w:r>
      <w:r w:rsidR="00DD1426" w:rsidRPr="00DD1426">
        <w:rPr>
          <w:rFonts w:ascii="Traditional Arabic" w:hAnsi="Traditional Arabic" w:cs="Traditional Arabic" w:hint="eastAsia"/>
          <w:sz w:val="34"/>
          <w:szCs w:val="34"/>
          <w:rtl/>
        </w:rPr>
        <w:t>التحريم</w:t>
      </w:r>
      <w:r w:rsidR="00DD1426" w:rsidRPr="00DD1426">
        <w:rPr>
          <w:rFonts w:ascii="Traditional Arabic" w:hAnsi="Traditional Arabic" w:cs="Traditional Arabic"/>
          <w:sz w:val="34"/>
          <w:szCs w:val="34"/>
          <w:rtl/>
        </w:rPr>
        <w:t>: 2]</w:t>
      </w:r>
      <w:r w:rsidR="004F101A">
        <w:rPr>
          <w:rFonts w:ascii="Traditional Arabic" w:hAnsi="Traditional Arabic" w:cs="Traditional Arabic"/>
          <w:sz w:val="34"/>
          <w:szCs w:val="34"/>
          <w:rtl/>
        </w:rPr>
        <w:t>،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فظاهر هذا أنه قد س</w:t>
      </w:r>
      <w:r w:rsidR="004F101A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م</w:t>
      </w:r>
      <w:r w:rsidR="004F101A">
        <w:rPr>
          <w:rFonts w:ascii="Traditional Arabic" w:hAnsi="Traditional Arabic" w:cs="Traditional Arabic" w:hint="cs"/>
          <w:sz w:val="34"/>
          <w:szCs w:val="34"/>
          <w:rtl/>
        </w:rPr>
        <w:t>ِّ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ي بالشرع القول</w:t>
      </w:r>
      <w:r w:rsidR="004F101A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الذي مخرجه مخرج الشرط أو مخرج الإلزام دون شرط ولا يمين</w:t>
      </w:r>
      <w:r w:rsidR="004F101A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يمين</w:t>
      </w:r>
      <w:r w:rsidR="004F101A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فيجب أن تحمل على ذلك جميع الأقاويل التي تجري هذا المجرى</w:t>
      </w:r>
      <w:r w:rsidR="004F101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إلا ما خصصه الإجماع من ذلك</w:t>
      </w:r>
      <w:r w:rsidR="004F101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مثل الطلاق</w:t>
      </w:r>
      <w:r w:rsidR="004F101A">
        <w:rPr>
          <w:rFonts w:ascii="Traditional Arabic" w:hAnsi="Traditional Arabic" w:cs="Traditional Arabic"/>
          <w:sz w:val="34"/>
          <w:szCs w:val="34"/>
          <w:rtl/>
        </w:rPr>
        <w:t>؛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فظاهر هذا الحديث يعطي </w:t>
      </w:r>
      <w:r w:rsidR="004F101A">
        <w:rPr>
          <w:rFonts w:ascii="Traditional Arabic" w:hAnsi="Traditional Arabic" w:cs="Traditional Arabic" w:hint="cs"/>
          <w:sz w:val="34"/>
          <w:szCs w:val="34"/>
          <w:rtl/>
        </w:rPr>
        <w:t>أ</w:t>
      </w:r>
      <w:r w:rsidR="00E733D5">
        <w:rPr>
          <w:rFonts w:ascii="Traditional Arabic" w:hAnsi="Traditional Arabic" w:cs="Traditional Arabic"/>
          <w:sz w:val="34"/>
          <w:szCs w:val="34"/>
          <w:rtl/>
        </w:rPr>
        <w:t xml:space="preserve">ن النذر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ليس بيمين</w:t>
      </w:r>
      <w:r w:rsidR="004F101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وأن حكمه حكم اليمين</w:t>
      </w:r>
      <w:r w:rsidR="000775E8">
        <w:rPr>
          <w:rFonts w:ascii="Traditional Arabic" w:hAnsi="Traditional Arabic" w:cs="Traditional Arabic"/>
          <w:sz w:val="34"/>
          <w:szCs w:val="34"/>
          <w:rtl/>
        </w:rPr>
        <w:t>"</w:t>
      </w:r>
      <w:r w:rsidR="004F101A">
        <w:rPr>
          <w:rFonts w:ascii="Traditional Arabic" w:hAnsi="Traditional Arabic" w:cs="Traditional Arabic"/>
          <w:sz w:val="34"/>
          <w:szCs w:val="34"/>
          <w:rtl/>
        </w:rPr>
        <w:t>؛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اه</w:t>
      </w:r>
      <w:r w:rsidR="004F101A">
        <w:rPr>
          <w:rFonts w:ascii="Traditional Arabic" w:hAnsi="Traditional Arabic" w:cs="Traditional Arabic" w:hint="cs"/>
          <w:sz w:val="34"/>
          <w:szCs w:val="34"/>
          <w:rtl/>
        </w:rPr>
        <w:t>ـ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523D1F" w:rsidRPr="00B92884" w:rsidRDefault="00523D1F" w:rsidP="009344C2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lastRenderedPageBreak/>
        <w:t>قلت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يفهم مما ذكره ابن رشد أن ما جاء بهذه الصيغ مما يقصد به الحث أو المنع أنها تسمى في عرف الشرع يمين</w:t>
      </w:r>
      <w:r w:rsidR="00C83825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وبالتالي يجب فيها ما يجب في اليمين إلا ما خصصه الإجماع</w:t>
      </w:r>
      <w:r w:rsidR="00222624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مثل الطلاق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لكن قد تقدم أن الطلاق ليس محل إجماع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وأما ما ذكره من أن هذا يعسر على المالكية من كونهم يسمونها يمين</w:t>
      </w:r>
      <w:r w:rsidR="00304E3A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</w:t>
      </w:r>
      <w:r w:rsidR="00304E3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ولا يرون أن فيها حكم اليمين</w:t>
      </w:r>
      <w:r w:rsidR="00304E3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هو كذلك يعسر على غير المالكية من الحنفية والشافعية والحنابلة</w:t>
      </w:r>
      <w:r w:rsidR="00304E3A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حيث إنهم اعتبروا ما كان بصيغة الشرط يمين</w:t>
      </w:r>
      <w:r w:rsidR="00304E3A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</w:t>
      </w:r>
      <w:r w:rsidR="00304E3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اعتبار</w:t>
      </w:r>
      <w:r w:rsidR="00304E3A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 بمعناه دون لفظه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وإنما منعوا ذلك في الطلاق والعتاق.</w:t>
      </w:r>
    </w:p>
    <w:p w:rsidR="00523D1F" w:rsidRPr="00B92884" w:rsidRDefault="00523D1F" w:rsidP="00304E3A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ويفهم من قوله</w:t>
      </w:r>
      <w:r w:rsidR="00990D3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B50CE8">
        <w:rPr>
          <w:rFonts w:ascii="Traditional Arabic" w:hAnsi="Traditional Arabic" w:cs="Traditional Arabic"/>
          <w:sz w:val="34"/>
          <w:szCs w:val="34"/>
          <w:rtl/>
        </w:rPr>
        <w:t>صلى الله عليه وسلم</w:t>
      </w:r>
      <w:r w:rsidR="00070E2F">
        <w:rPr>
          <w:rFonts w:ascii="Traditional Arabic" w:hAnsi="Traditional Arabic" w:cs="Traditional Arabic"/>
          <w:sz w:val="34"/>
          <w:szCs w:val="34"/>
          <w:rtl/>
        </w:rPr>
        <w:t>: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304E3A">
        <w:rPr>
          <w:rFonts w:ascii="Traditional Arabic" w:hAnsi="Traditional Arabic" w:cs="Traditional Arabic"/>
          <w:sz w:val="34"/>
          <w:szCs w:val="34"/>
          <w:rtl/>
        </w:rPr>
        <w:t>((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كفارة النذر كفارة يمين</w:t>
      </w:r>
      <w:r w:rsidR="00304E3A">
        <w:rPr>
          <w:rFonts w:ascii="Traditional Arabic" w:hAnsi="Traditional Arabic" w:cs="Traditional Arabic"/>
          <w:sz w:val="34"/>
          <w:szCs w:val="34"/>
          <w:rtl/>
        </w:rPr>
        <w:t>))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مع قوله</w:t>
      </w:r>
      <w:r w:rsidR="00990D3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B50CE8">
        <w:rPr>
          <w:rFonts w:ascii="Traditional Arabic" w:hAnsi="Traditional Arabic" w:cs="Traditional Arabic"/>
          <w:sz w:val="34"/>
          <w:szCs w:val="34"/>
          <w:rtl/>
        </w:rPr>
        <w:t>صلى الله عليه وسلم</w:t>
      </w:r>
      <w:r w:rsidR="00070E2F">
        <w:rPr>
          <w:rFonts w:ascii="Traditional Arabic" w:hAnsi="Traditional Arabic" w:cs="Traditional Arabic"/>
          <w:sz w:val="34"/>
          <w:szCs w:val="34"/>
          <w:rtl/>
        </w:rPr>
        <w:t>: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304E3A">
        <w:rPr>
          <w:rFonts w:ascii="Traditional Arabic" w:hAnsi="Traditional Arabic" w:cs="Traditional Arabic"/>
          <w:sz w:val="34"/>
          <w:szCs w:val="34"/>
          <w:rtl/>
        </w:rPr>
        <w:t>((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من نذر أن يطيع الله </w:t>
      </w:r>
      <w:proofErr w:type="spellStart"/>
      <w:r w:rsidRPr="00B92884">
        <w:rPr>
          <w:rFonts w:ascii="Traditional Arabic" w:hAnsi="Traditional Arabic" w:cs="Traditional Arabic"/>
          <w:sz w:val="34"/>
          <w:szCs w:val="34"/>
          <w:rtl/>
        </w:rPr>
        <w:t>فليط</w:t>
      </w:r>
      <w:r w:rsidR="00304E3A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ع</w:t>
      </w:r>
      <w:r w:rsidR="00304E3A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ه</w:t>
      </w:r>
      <w:proofErr w:type="spellEnd"/>
      <w:r w:rsidR="00304E3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ومن نذر أن يعصي الله فلا يعص</w:t>
      </w:r>
      <w:r w:rsidR="00304E3A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ه</w:t>
      </w:r>
      <w:r w:rsidR="00304E3A">
        <w:rPr>
          <w:rFonts w:ascii="Traditional Arabic" w:hAnsi="Traditional Arabic" w:cs="Traditional Arabic"/>
          <w:sz w:val="34"/>
          <w:szCs w:val="34"/>
          <w:rtl/>
        </w:rPr>
        <w:t>))</w:t>
      </w:r>
      <w:r w:rsidR="00304E3A">
        <w:rPr>
          <w:rFonts w:ascii="Traditional Arabic" w:hAnsi="Traditional Arabic" w:cs="Traditional Arabic" w:hint="cs"/>
          <w:sz w:val="34"/>
          <w:szCs w:val="34"/>
          <w:rtl/>
        </w:rPr>
        <w:t xml:space="preserve"> -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أن الذي يجب الوفاء به بالاتفاق هو نذر التبرر والطاعة المذكور في هذا الحديث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وأما</w:t>
      </w:r>
      <w:r w:rsidR="00A65427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النذر المذكور في قوله</w:t>
      </w:r>
      <w:r w:rsidR="00990D3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B50CE8">
        <w:rPr>
          <w:rFonts w:ascii="Traditional Arabic" w:hAnsi="Traditional Arabic" w:cs="Traditional Arabic"/>
          <w:sz w:val="34"/>
          <w:szCs w:val="34"/>
          <w:rtl/>
        </w:rPr>
        <w:t>صلى الله عليه وسلم</w:t>
      </w:r>
      <w:r w:rsidR="00070E2F">
        <w:rPr>
          <w:rFonts w:ascii="Traditional Arabic" w:hAnsi="Traditional Arabic" w:cs="Traditional Arabic"/>
          <w:sz w:val="34"/>
          <w:szCs w:val="34"/>
          <w:rtl/>
        </w:rPr>
        <w:t>: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304E3A">
        <w:rPr>
          <w:rFonts w:ascii="Traditional Arabic" w:hAnsi="Traditional Arabic" w:cs="Traditional Arabic"/>
          <w:sz w:val="34"/>
          <w:szCs w:val="34"/>
          <w:rtl/>
        </w:rPr>
        <w:t>((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كفارة النذر كفارة يمين</w:t>
      </w:r>
      <w:r w:rsidR="00304E3A">
        <w:rPr>
          <w:rFonts w:ascii="Traditional Arabic" w:hAnsi="Traditional Arabic" w:cs="Traditional Arabic"/>
          <w:sz w:val="34"/>
          <w:szCs w:val="34"/>
          <w:rtl/>
        </w:rPr>
        <w:t>))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فهو ما كان معلق</w:t>
      </w:r>
      <w:r w:rsidR="00304E3A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 بشرط مما لا يقصد به النذر</w:t>
      </w:r>
      <w:r w:rsidR="00304E3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وهو الذي يسمى نذر الل</w:t>
      </w:r>
      <w:r w:rsidR="00304E3A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جاج والغضب</w:t>
      </w:r>
      <w:r w:rsidR="00304E3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مثل قول القائل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إن كان كذا فعلي</w:t>
      </w:r>
      <w:r w:rsidR="00304E3A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الحج</w:t>
      </w:r>
      <w:r w:rsidR="00304E3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أو فعبيدي أحرار</w:t>
      </w:r>
      <w:r w:rsidR="00304E3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أو فعلي المشي إلى بيت الله الحرام</w:t>
      </w:r>
      <w:r w:rsidR="00304E3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وليس </w:t>
      </w:r>
      <w:proofErr w:type="spellStart"/>
      <w:r w:rsidRPr="00B92884">
        <w:rPr>
          <w:rFonts w:ascii="Traditional Arabic" w:hAnsi="Traditional Arabic" w:cs="Traditional Arabic"/>
          <w:sz w:val="34"/>
          <w:szCs w:val="34"/>
          <w:rtl/>
        </w:rPr>
        <w:t>مقصوده</w:t>
      </w:r>
      <w:proofErr w:type="spellEnd"/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فعل هذه</w:t>
      </w:r>
      <w:r w:rsidR="00304E3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وإنما </w:t>
      </w:r>
      <w:proofErr w:type="spellStart"/>
      <w:r w:rsidRPr="00B92884">
        <w:rPr>
          <w:rFonts w:ascii="Traditional Arabic" w:hAnsi="Traditional Arabic" w:cs="Traditional Arabic"/>
          <w:sz w:val="34"/>
          <w:szCs w:val="34"/>
          <w:rtl/>
        </w:rPr>
        <w:t>مقصوده</w:t>
      </w:r>
      <w:proofErr w:type="spellEnd"/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الحلف</w:t>
      </w:r>
      <w:r w:rsidR="00304E3A">
        <w:rPr>
          <w:rFonts w:ascii="Traditional Arabic" w:hAnsi="Traditional Arabic" w:cs="Traditional Arabic"/>
          <w:sz w:val="34"/>
          <w:szCs w:val="34"/>
          <w:rtl/>
        </w:rPr>
        <w:t>؛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لأن نذر الطاعة يجب الوفاء به</w:t>
      </w:r>
      <w:r w:rsidR="00304E3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وليس فيه كفارة.</w:t>
      </w:r>
    </w:p>
    <w:p w:rsidR="00523D1F" w:rsidRPr="00B92884" w:rsidRDefault="00523D1F" w:rsidP="009344C2">
      <w:pPr>
        <w:spacing w:after="0" w:line="240" w:lineRule="auto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الراجح</w:t>
      </w:r>
      <w:r w:rsidR="00DE3B8B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: </w:t>
      </w:r>
    </w:p>
    <w:p w:rsidR="00523D1F" w:rsidRPr="00B92884" w:rsidRDefault="00523D1F" w:rsidP="00304E3A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بعد ما ذكر من أدلة وإيرادات على الأدلة ومناقشات لها</w:t>
      </w:r>
      <w:r w:rsidR="00304E3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فإن الذي يظهر لي رجحانه </w:t>
      </w:r>
      <w:r w:rsidR="00304E3A">
        <w:rPr>
          <w:rFonts w:ascii="Traditional Arabic" w:hAnsi="Traditional Arabic" w:cs="Traditional Arabic" w:hint="cs"/>
          <w:sz w:val="34"/>
          <w:szCs w:val="34"/>
          <w:rtl/>
        </w:rPr>
        <w:t xml:space="preserve">-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والعلم عند الله </w:t>
      </w:r>
      <w:r w:rsidR="00304E3A">
        <w:rPr>
          <w:rFonts w:ascii="Traditional Arabic" w:hAnsi="Traditional Arabic" w:cs="Traditional Arabic" w:hint="cs"/>
          <w:sz w:val="34"/>
          <w:szCs w:val="34"/>
          <w:rtl/>
        </w:rPr>
        <w:t xml:space="preserve">-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هو أن الحلف بالطلاق والعتاق والنذر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أو ما كان معلق</w:t>
      </w:r>
      <w:r w:rsidR="00304E3A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 منها على شرط</w:t>
      </w:r>
      <w:r w:rsidR="00304E3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وكان يقصد بذلك الحث أو المنع أو التصديق أو التكذيب</w:t>
      </w:r>
      <w:r w:rsidR="00304E3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ولم يقصد به إيقاع هذه الأمور</w:t>
      </w:r>
      <w:r w:rsidR="00304E3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أنه مخي</w:t>
      </w:r>
      <w:r w:rsidR="00304E3A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ر بين إيقاعها</w:t>
      </w:r>
      <w:r w:rsidR="00304E3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وبين أن يكفر عنها كفارة يمين</w:t>
      </w:r>
      <w:r w:rsidR="00304E3A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لقوة ما استدل به أصحاب هذا القول</w:t>
      </w:r>
      <w:r w:rsidR="00304E3A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وسلامة بعض أدلتهم عن المعارض الذي يوجب ردها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وليس الأمر كذلك في القولين الآخرين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وأن العرف الشرعي يقتضي ذلك</w:t>
      </w:r>
      <w:r w:rsidR="00304E3A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أي</w:t>
      </w:r>
      <w:r w:rsidR="00304E3A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اعتبارها في حكم اليمين</w:t>
      </w:r>
      <w:r w:rsidR="00304E3A">
        <w:rPr>
          <w:rFonts w:ascii="Traditional Arabic" w:hAnsi="Traditional Arabic" w:cs="Traditional Arabic"/>
          <w:sz w:val="34"/>
          <w:szCs w:val="34"/>
          <w:rtl/>
        </w:rPr>
        <w:t>؛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كما في قوله تعالى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>:</w:t>
      </w:r>
      <w:r w:rsidR="00304E3A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="00304E3A" w:rsidRPr="00304E3A">
        <w:rPr>
          <w:rFonts w:ascii="Traditional Arabic" w:hAnsi="Traditional Arabic" w:cs="Traditional Arabic"/>
          <w:sz w:val="34"/>
          <w:szCs w:val="34"/>
          <w:rtl/>
        </w:rPr>
        <w:t>{</w:t>
      </w:r>
      <w:r w:rsidR="00304E3A" w:rsidRPr="00304E3A">
        <w:rPr>
          <w:rFonts w:ascii="Traditional Arabic" w:hAnsi="Traditional Arabic" w:cs="Traditional Arabic" w:hint="eastAsia"/>
          <w:sz w:val="34"/>
          <w:szCs w:val="34"/>
          <w:rtl/>
        </w:rPr>
        <w:t>يَا</w:t>
      </w:r>
      <w:r w:rsidR="00304E3A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="00304E3A" w:rsidRPr="00304E3A">
        <w:rPr>
          <w:rFonts w:ascii="Traditional Arabic" w:hAnsi="Traditional Arabic" w:cs="Traditional Arabic" w:hint="eastAsia"/>
          <w:sz w:val="34"/>
          <w:szCs w:val="34"/>
          <w:rtl/>
        </w:rPr>
        <w:t>أَيُّهَا</w:t>
      </w:r>
      <w:r w:rsidR="00304E3A" w:rsidRPr="00304E3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304E3A" w:rsidRPr="00304E3A">
        <w:rPr>
          <w:rFonts w:ascii="Traditional Arabic" w:hAnsi="Traditional Arabic" w:cs="Traditional Arabic" w:hint="eastAsia"/>
          <w:sz w:val="34"/>
          <w:szCs w:val="34"/>
          <w:rtl/>
        </w:rPr>
        <w:t>النَّبِيُّ</w:t>
      </w:r>
      <w:r w:rsidR="00304E3A" w:rsidRPr="00304E3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304E3A" w:rsidRPr="00304E3A">
        <w:rPr>
          <w:rFonts w:ascii="Traditional Arabic" w:hAnsi="Traditional Arabic" w:cs="Traditional Arabic" w:hint="eastAsia"/>
          <w:sz w:val="34"/>
          <w:szCs w:val="34"/>
          <w:rtl/>
        </w:rPr>
        <w:t>لِمَ</w:t>
      </w:r>
      <w:r w:rsidR="00304E3A" w:rsidRPr="00304E3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304E3A" w:rsidRPr="00304E3A">
        <w:rPr>
          <w:rFonts w:ascii="Traditional Arabic" w:hAnsi="Traditional Arabic" w:cs="Traditional Arabic" w:hint="eastAsia"/>
          <w:sz w:val="34"/>
          <w:szCs w:val="34"/>
          <w:rtl/>
        </w:rPr>
        <w:t>تُحَرِّمُ</w:t>
      </w:r>
      <w:r w:rsidR="00304E3A" w:rsidRPr="00304E3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304E3A" w:rsidRPr="00304E3A">
        <w:rPr>
          <w:rFonts w:ascii="Traditional Arabic" w:hAnsi="Traditional Arabic" w:cs="Traditional Arabic" w:hint="eastAsia"/>
          <w:sz w:val="34"/>
          <w:szCs w:val="34"/>
          <w:rtl/>
        </w:rPr>
        <w:t>مَا</w:t>
      </w:r>
      <w:r w:rsidR="00304E3A" w:rsidRPr="00304E3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304E3A" w:rsidRPr="00304E3A">
        <w:rPr>
          <w:rFonts w:ascii="Traditional Arabic" w:hAnsi="Traditional Arabic" w:cs="Traditional Arabic" w:hint="eastAsia"/>
          <w:sz w:val="34"/>
          <w:szCs w:val="34"/>
          <w:rtl/>
        </w:rPr>
        <w:t>أَحَلَّ</w:t>
      </w:r>
      <w:r w:rsidR="00304E3A" w:rsidRPr="00304E3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304E3A" w:rsidRPr="00304E3A">
        <w:rPr>
          <w:rFonts w:ascii="Traditional Arabic" w:hAnsi="Traditional Arabic" w:cs="Traditional Arabic" w:hint="eastAsia"/>
          <w:sz w:val="34"/>
          <w:szCs w:val="34"/>
          <w:rtl/>
        </w:rPr>
        <w:t>اللَّهُ</w:t>
      </w:r>
      <w:r w:rsidR="00304E3A" w:rsidRPr="00304E3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304E3A" w:rsidRPr="00304E3A">
        <w:rPr>
          <w:rFonts w:ascii="Traditional Arabic" w:hAnsi="Traditional Arabic" w:cs="Traditional Arabic" w:hint="eastAsia"/>
          <w:sz w:val="34"/>
          <w:szCs w:val="34"/>
          <w:rtl/>
        </w:rPr>
        <w:t>لَكَ</w:t>
      </w:r>
      <w:r w:rsidR="00304E3A" w:rsidRPr="00304E3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304E3A" w:rsidRPr="00304E3A">
        <w:rPr>
          <w:rFonts w:ascii="Traditional Arabic" w:hAnsi="Traditional Arabic" w:cs="Traditional Arabic" w:hint="eastAsia"/>
          <w:sz w:val="34"/>
          <w:szCs w:val="34"/>
          <w:rtl/>
        </w:rPr>
        <w:t>تَبْتَغِي</w:t>
      </w:r>
      <w:r w:rsidR="00304E3A" w:rsidRPr="00304E3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304E3A" w:rsidRPr="00304E3A">
        <w:rPr>
          <w:rFonts w:ascii="Traditional Arabic" w:hAnsi="Traditional Arabic" w:cs="Traditional Arabic" w:hint="eastAsia"/>
          <w:sz w:val="34"/>
          <w:szCs w:val="34"/>
          <w:rtl/>
        </w:rPr>
        <w:t>مَرْضَاتَ</w:t>
      </w:r>
      <w:r w:rsidR="00304E3A" w:rsidRPr="00304E3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304E3A" w:rsidRPr="00304E3A">
        <w:rPr>
          <w:rFonts w:ascii="Traditional Arabic" w:hAnsi="Traditional Arabic" w:cs="Traditional Arabic" w:hint="eastAsia"/>
          <w:sz w:val="34"/>
          <w:szCs w:val="34"/>
          <w:rtl/>
        </w:rPr>
        <w:t>أَزْوَاجِكَ</w:t>
      </w:r>
      <w:r w:rsidR="00304E3A" w:rsidRPr="00304E3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304E3A" w:rsidRPr="00304E3A">
        <w:rPr>
          <w:rFonts w:ascii="Traditional Arabic" w:hAnsi="Traditional Arabic" w:cs="Traditional Arabic" w:hint="eastAsia"/>
          <w:sz w:val="34"/>
          <w:szCs w:val="34"/>
          <w:rtl/>
        </w:rPr>
        <w:t>وَاللَّهُ</w:t>
      </w:r>
      <w:r w:rsidR="00304E3A" w:rsidRPr="00304E3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304E3A" w:rsidRPr="00304E3A">
        <w:rPr>
          <w:rFonts w:ascii="Traditional Arabic" w:hAnsi="Traditional Arabic" w:cs="Traditional Arabic" w:hint="eastAsia"/>
          <w:sz w:val="34"/>
          <w:szCs w:val="34"/>
          <w:rtl/>
        </w:rPr>
        <w:t>غَفُورٌ</w:t>
      </w:r>
      <w:r w:rsidR="00304E3A" w:rsidRPr="00304E3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304E3A" w:rsidRPr="00304E3A">
        <w:rPr>
          <w:rFonts w:ascii="Traditional Arabic" w:hAnsi="Traditional Arabic" w:cs="Traditional Arabic" w:hint="eastAsia"/>
          <w:sz w:val="34"/>
          <w:szCs w:val="34"/>
          <w:rtl/>
        </w:rPr>
        <w:t>رَحِيمٌ</w:t>
      </w:r>
      <w:r w:rsidR="00304E3A" w:rsidRPr="00304E3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304E3A">
        <w:rPr>
          <w:rFonts w:ascii="Traditional Arabic" w:hAnsi="Traditional Arabic" w:cs="Traditional Arabic" w:hint="cs"/>
          <w:sz w:val="34"/>
          <w:szCs w:val="34"/>
          <w:rtl/>
        </w:rPr>
        <w:t>*</w:t>
      </w:r>
      <w:r w:rsidR="00304E3A" w:rsidRPr="00304E3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304E3A" w:rsidRPr="00304E3A">
        <w:rPr>
          <w:rFonts w:ascii="Traditional Arabic" w:hAnsi="Traditional Arabic" w:cs="Traditional Arabic" w:hint="eastAsia"/>
          <w:sz w:val="34"/>
          <w:szCs w:val="34"/>
          <w:rtl/>
        </w:rPr>
        <w:t>قَدْ</w:t>
      </w:r>
      <w:r w:rsidR="00304E3A" w:rsidRPr="00304E3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304E3A" w:rsidRPr="00304E3A">
        <w:rPr>
          <w:rFonts w:ascii="Traditional Arabic" w:hAnsi="Traditional Arabic" w:cs="Traditional Arabic" w:hint="eastAsia"/>
          <w:sz w:val="34"/>
          <w:szCs w:val="34"/>
          <w:rtl/>
        </w:rPr>
        <w:t>فَرَضَ</w:t>
      </w:r>
      <w:r w:rsidR="00304E3A" w:rsidRPr="00304E3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304E3A" w:rsidRPr="00304E3A">
        <w:rPr>
          <w:rFonts w:ascii="Traditional Arabic" w:hAnsi="Traditional Arabic" w:cs="Traditional Arabic" w:hint="eastAsia"/>
          <w:sz w:val="34"/>
          <w:szCs w:val="34"/>
          <w:rtl/>
        </w:rPr>
        <w:t>اللَّهُ</w:t>
      </w:r>
      <w:r w:rsidR="00304E3A" w:rsidRPr="00304E3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304E3A" w:rsidRPr="00304E3A">
        <w:rPr>
          <w:rFonts w:ascii="Traditional Arabic" w:hAnsi="Traditional Arabic" w:cs="Traditional Arabic" w:hint="eastAsia"/>
          <w:sz w:val="34"/>
          <w:szCs w:val="34"/>
          <w:rtl/>
        </w:rPr>
        <w:t>لَكُمْ</w:t>
      </w:r>
      <w:r w:rsidR="00304E3A" w:rsidRPr="00304E3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304E3A" w:rsidRPr="00304E3A">
        <w:rPr>
          <w:rFonts w:ascii="Traditional Arabic" w:hAnsi="Traditional Arabic" w:cs="Traditional Arabic" w:hint="eastAsia"/>
          <w:sz w:val="34"/>
          <w:szCs w:val="34"/>
          <w:rtl/>
        </w:rPr>
        <w:t>تَحِلَّةَ</w:t>
      </w:r>
      <w:r w:rsidR="00304E3A" w:rsidRPr="00304E3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304E3A" w:rsidRPr="00304E3A">
        <w:rPr>
          <w:rFonts w:ascii="Traditional Arabic" w:hAnsi="Traditional Arabic" w:cs="Traditional Arabic" w:hint="eastAsia"/>
          <w:sz w:val="34"/>
          <w:szCs w:val="34"/>
          <w:rtl/>
        </w:rPr>
        <w:t>أَيْمَانِكُمْ</w:t>
      </w:r>
      <w:r w:rsidR="00304E3A" w:rsidRPr="00304E3A">
        <w:rPr>
          <w:rFonts w:ascii="Traditional Arabic" w:hAnsi="Traditional Arabic" w:cs="Traditional Arabic"/>
          <w:sz w:val="34"/>
          <w:szCs w:val="34"/>
          <w:rtl/>
        </w:rPr>
        <w:t>} [</w:t>
      </w:r>
      <w:r w:rsidR="00304E3A" w:rsidRPr="00304E3A">
        <w:rPr>
          <w:rFonts w:ascii="Traditional Arabic" w:hAnsi="Traditional Arabic" w:cs="Traditional Arabic" w:hint="eastAsia"/>
          <w:sz w:val="34"/>
          <w:szCs w:val="34"/>
          <w:rtl/>
        </w:rPr>
        <w:t>التحريم</w:t>
      </w:r>
      <w:r w:rsidR="00304E3A" w:rsidRPr="00304E3A">
        <w:rPr>
          <w:rFonts w:ascii="Traditional Arabic" w:hAnsi="Traditional Arabic" w:cs="Traditional Arabic"/>
          <w:sz w:val="34"/>
          <w:szCs w:val="34"/>
          <w:rtl/>
        </w:rPr>
        <w:t>: 1</w:t>
      </w:r>
      <w:r w:rsidR="00304E3A" w:rsidRPr="00304E3A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="00304E3A" w:rsidRPr="00304E3A">
        <w:rPr>
          <w:rFonts w:ascii="Traditional Arabic" w:hAnsi="Traditional Arabic" w:cs="Traditional Arabic"/>
          <w:sz w:val="34"/>
          <w:szCs w:val="34"/>
          <w:rtl/>
        </w:rPr>
        <w:t xml:space="preserve"> 2]</w:t>
      </w:r>
      <w:r w:rsidR="00304E3A">
        <w:rPr>
          <w:rFonts w:ascii="Traditional Arabic" w:hAnsi="Traditional Arabic" w:cs="Traditional Arabic"/>
          <w:sz w:val="34"/>
          <w:szCs w:val="34"/>
          <w:rtl/>
        </w:rPr>
        <w:t>،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وكما في قوله</w:t>
      </w:r>
      <w:r w:rsidR="00990D3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B50CE8">
        <w:rPr>
          <w:rFonts w:ascii="Traditional Arabic" w:hAnsi="Traditional Arabic" w:cs="Traditional Arabic"/>
          <w:sz w:val="34"/>
          <w:szCs w:val="34"/>
          <w:rtl/>
        </w:rPr>
        <w:t>صلى الله عليه وسلم</w:t>
      </w:r>
      <w:r w:rsidR="00070E2F">
        <w:rPr>
          <w:rFonts w:ascii="Traditional Arabic" w:hAnsi="Traditional Arabic" w:cs="Traditional Arabic"/>
          <w:sz w:val="34"/>
          <w:szCs w:val="34"/>
          <w:rtl/>
        </w:rPr>
        <w:t>: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304E3A">
        <w:rPr>
          <w:rFonts w:ascii="Traditional Arabic" w:hAnsi="Traditional Arabic" w:cs="Traditional Arabic"/>
          <w:sz w:val="34"/>
          <w:szCs w:val="34"/>
          <w:rtl/>
        </w:rPr>
        <w:t>((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كفارة النذر كفارة يمين</w:t>
      </w:r>
      <w:r w:rsidR="00304E3A">
        <w:rPr>
          <w:rFonts w:ascii="Traditional Arabic" w:hAnsi="Traditional Arabic" w:cs="Traditional Arabic"/>
          <w:sz w:val="34"/>
          <w:szCs w:val="34"/>
          <w:rtl/>
        </w:rPr>
        <w:t>))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ولم يرد دليل متفق عليه يمنع الطلاق أو العتاق من الدخول في هذا المعنى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بل الأدلة تدل على هذا المعنى</w:t>
      </w:r>
      <w:r w:rsidR="00AB4980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مع اتفاق الجميع على تسمية ذلك يمين</w:t>
      </w:r>
      <w:r w:rsidR="00AB4980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والله أعلم.</w:t>
      </w:r>
    </w:p>
    <w:p w:rsidR="00751D79" w:rsidRPr="00B92884" w:rsidRDefault="00A65427" w:rsidP="00AB4980">
      <w:pPr>
        <w:spacing w:after="0" w:line="240" w:lineRule="auto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المبحث الرابع</w:t>
      </w:r>
      <w:r w:rsidR="00DE3B8B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التعريف بالراوي ال</w:t>
      </w:r>
      <w:r w:rsidR="00AB4980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أ</w:t>
      </w: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دنى</w:t>
      </w:r>
      <w:r w:rsidR="00AB4980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:</w:t>
      </w: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</w:p>
    <w:p w:rsidR="009E5315" w:rsidRPr="00B92884" w:rsidRDefault="009E5315" w:rsidP="00AB4980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lastRenderedPageBreak/>
        <w:t>اسمه</w:t>
      </w:r>
      <w:r w:rsidR="00DE3B8B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هو ال</w:t>
      </w:r>
      <w:r w:rsidR="004C0070">
        <w:rPr>
          <w:rFonts w:ascii="Traditional Arabic" w:hAnsi="Traditional Arabic" w:cs="Traditional Arabic"/>
          <w:sz w:val="34"/>
          <w:szCs w:val="34"/>
          <w:rtl/>
        </w:rPr>
        <w:t>إمام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المحدث </w:t>
      </w:r>
      <w:proofErr w:type="spellStart"/>
      <w:r w:rsidRPr="00B92884">
        <w:rPr>
          <w:rFonts w:ascii="Traditional Arabic" w:hAnsi="Traditional Arabic" w:cs="Traditional Arabic"/>
          <w:sz w:val="34"/>
          <w:szCs w:val="34"/>
          <w:rtl/>
        </w:rPr>
        <w:t>الثبث</w:t>
      </w:r>
      <w:proofErr w:type="spellEnd"/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الثقة</w:t>
      </w:r>
      <w:r w:rsidR="00AB4980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صاحب الصحيح</w:t>
      </w:r>
      <w:r w:rsidR="00AB4980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أبو الحسين مسلم بن الحجاج بن مسلم بن ورد بن كرشان القشيري العامري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من أشهر مصنفي الأحاديث النبوية الشريفة</w:t>
      </w:r>
      <w:r w:rsidR="00AB4980">
        <w:rPr>
          <w:rFonts w:ascii="Traditional Arabic" w:hAnsi="Traditional Arabic" w:cs="Traditional Arabic"/>
          <w:sz w:val="34"/>
          <w:szCs w:val="34"/>
          <w:rtl/>
        </w:rPr>
        <w:t>؛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فهو مصنف كتاب صحيح مسلم</w:t>
      </w:r>
      <w:r w:rsidR="00AB4980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الذي يعتبر ثاني أصح كتب الحديث النبوي بعد صحيح البخاري.</w:t>
      </w:r>
    </w:p>
    <w:p w:rsidR="009E5315" w:rsidRPr="00B92884" w:rsidRDefault="009E5315" w:rsidP="00AB4980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مولده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ولد في نيسابور</w:t>
      </w:r>
      <w:r w:rsidR="00AB4980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تلك المدينة العريقة التي اشتهرت بازدهار علم الحديث والرواية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من أسرة عربية أصيلة</w:t>
      </w:r>
      <w:r w:rsidR="00AB4980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ترجع إلى قبيلة قُشَير</w:t>
      </w:r>
      <w:r w:rsidR="00AB4980">
        <w:rPr>
          <w:rFonts w:ascii="Traditional Arabic" w:hAnsi="Traditional Arabic" w:cs="Traditional Arabic"/>
          <w:sz w:val="34"/>
          <w:szCs w:val="34"/>
          <w:rtl/>
        </w:rPr>
        <w:t>،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ولد مسلم بن الحجاج سنة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206ه</w:t>
      </w:r>
      <w:r w:rsidR="00AB4980">
        <w:rPr>
          <w:rFonts w:ascii="Traditional Arabic" w:hAnsi="Traditional Arabic" w:cs="Traditional Arabic" w:hint="cs"/>
          <w:sz w:val="34"/>
          <w:szCs w:val="34"/>
          <w:rtl/>
        </w:rPr>
        <w:t>ـ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ما يوافق 821م</w:t>
      </w:r>
      <w:r w:rsidR="00AB4980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9E5315" w:rsidRPr="00B92884" w:rsidRDefault="009E5315" w:rsidP="00AB4980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شيوخه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أحمد بن حنبل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وإسماعيل بن أبي أويس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ويحي</w:t>
      </w:r>
      <w:r w:rsidR="00AB4980">
        <w:rPr>
          <w:rFonts w:ascii="Traditional Arabic" w:hAnsi="Traditional Arabic" w:cs="Traditional Arabic" w:hint="cs"/>
          <w:sz w:val="34"/>
          <w:szCs w:val="34"/>
          <w:rtl/>
        </w:rPr>
        <w:t>ى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بن يحيى</w:t>
      </w:r>
      <w:r w:rsidR="00AB4980">
        <w:rPr>
          <w:rFonts w:ascii="Traditional Arabic" w:hAnsi="Traditional Arabic" w:cs="Traditional Arabic"/>
          <w:sz w:val="34"/>
          <w:szCs w:val="34"/>
          <w:rtl/>
        </w:rPr>
        <w:t>،</w:t>
      </w:r>
      <w:r w:rsidR="00D03F7A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أب</w:t>
      </w:r>
      <w:r w:rsidR="00AB4980">
        <w:rPr>
          <w:rFonts w:ascii="Traditional Arabic" w:hAnsi="Traditional Arabic" w:cs="Traditional Arabic" w:hint="cs"/>
          <w:sz w:val="34"/>
          <w:szCs w:val="34"/>
          <w:rtl/>
        </w:rPr>
        <w:t>و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بكر</w:t>
      </w:r>
      <w:r w:rsidR="00D03F7A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عثمان ابن</w:t>
      </w:r>
      <w:r w:rsidR="00AB4980">
        <w:rPr>
          <w:rFonts w:ascii="Traditional Arabic" w:hAnsi="Traditional Arabic" w:cs="Traditional Arabic" w:hint="cs"/>
          <w:sz w:val="34"/>
          <w:szCs w:val="34"/>
          <w:rtl/>
        </w:rPr>
        <w:t>ا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أبي شيبة</w:t>
      </w:r>
      <w:r w:rsidR="00AB4980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وغيرهم الكثير</w:t>
      </w:r>
      <w:r w:rsidR="00AB4980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9E5315" w:rsidRPr="00B92884" w:rsidRDefault="009E5315" w:rsidP="00AB4980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تلاميذه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روى عنه أبو عيسى الترمذي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ويحيى بن صاعد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ومحمد بن مخلد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وإبراهيم بن محمد بن سفيان الفقيه الزاهد</w:t>
      </w:r>
      <w:r w:rsidR="00AB4980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وغيرهم</w:t>
      </w:r>
      <w:r w:rsidR="00AB4980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الكثير</w:t>
      </w:r>
      <w:r w:rsidR="00AB4980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9E5315" w:rsidRPr="00B92884" w:rsidRDefault="009E5315" w:rsidP="00AB4980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وفاته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>:</w:t>
      </w:r>
    </w:p>
    <w:p w:rsidR="009E5315" w:rsidRPr="00B92884" w:rsidRDefault="009E5315" w:rsidP="00AB4980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توف</w:t>
      </w:r>
      <w:r w:rsidR="00AB4980">
        <w:rPr>
          <w:rFonts w:ascii="Traditional Arabic" w:hAnsi="Traditional Arabic" w:cs="Traditional Arabic" w:hint="cs"/>
          <w:sz w:val="34"/>
          <w:szCs w:val="34"/>
          <w:rtl/>
        </w:rPr>
        <w:t>ي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مسلم </w:t>
      </w:r>
      <w:r w:rsidR="00AB4980">
        <w:rPr>
          <w:rFonts w:ascii="Traditional Arabic" w:hAnsi="Traditional Arabic" w:cs="Traditional Arabic" w:hint="cs"/>
          <w:sz w:val="34"/>
          <w:szCs w:val="34"/>
          <w:rtl/>
        </w:rPr>
        <w:t xml:space="preserve">-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رحمه الله </w:t>
      </w:r>
      <w:r w:rsidR="00AB4980">
        <w:rPr>
          <w:rFonts w:ascii="Traditional Arabic" w:hAnsi="Traditional Arabic" w:cs="Traditional Arabic" w:hint="cs"/>
          <w:sz w:val="34"/>
          <w:szCs w:val="34"/>
          <w:rtl/>
        </w:rPr>
        <w:t xml:space="preserve">-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بنيسابور سنة إحدى وستين ومائتين</w:t>
      </w:r>
      <w:r w:rsidR="00AB4980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قال الحاكم أبو 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>عبدا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لله في كتاب </w:t>
      </w:r>
      <w:proofErr w:type="spellStart"/>
      <w:r w:rsidRPr="00B92884">
        <w:rPr>
          <w:rFonts w:ascii="Traditional Arabic" w:hAnsi="Traditional Arabic" w:cs="Traditional Arabic"/>
          <w:sz w:val="34"/>
          <w:szCs w:val="34"/>
          <w:rtl/>
        </w:rPr>
        <w:t>المزكيين</w:t>
      </w:r>
      <w:proofErr w:type="spellEnd"/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سمعت أبا 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>عبدا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لله بن الأخرم الحافظ رحمه الله يقول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توفي مسلم رحمه الله عشية الأحد</w:t>
      </w:r>
      <w:r w:rsidR="00AB4980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ودفن يوم ال</w:t>
      </w:r>
      <w:r w:rsidR="00AB4980">
        <w:rPr>
          <w:rFonts w:ascii="Traditional Arabic" w:hAnsi="Traditional Arabic" w:cs="Traditional Arabic" w:hint="cs"/>
          <w:sz w:val="34"/>
          <w:szCs w:val="34"/>
          <w:rtl/>
        </w:rPr>
        <w:t>ا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ثنين لخمس بقين من رجب سنة إحدى وستين ومائتين</w:t>
      </w:r>
      <w:r w:rsidR="00AB4980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وهو ابن خمس وخمسين سنة</w:t>
      </w:r>
      <w:r w:rsidR="00AB4980">
        <w:rPr>
          <w:rFonts w:ascii="Traditional Arabic" w:hAnsi="Traditional Arabic" w:cs="Traditional Arabic"/>
          <w:sz w:val="34"/>
          <w:szCs w:val="34"/>
          <w:rtl/>
        </w:rPr>
        <w:t>،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 xml:space="preserve"> رضي الله عنه</w:t>
      </w:r>
      <w:r w:rsidR="00AB4980">
        <w:rPr>
          <w:rFonts w:ascii="Traditional Arabic" w:hAnsi="Traditional Arabic" w:cs="Traditional Arabic" w:hint="cs"/>
          <w:sz w:val="34"/>
          <w:szCs w:val="34"/>
          <w:rtl/>
        </w:rPr>
        <w:t>!</w:t>
      </w:r>
    </w:p>
    <w:p w:rsidR="009E5315" w:rsidRPr="00B92884" w:rsidRDefault="009E5315" w:rsidP="00AB4980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قال الحاكم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سمعت أبا 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>عبدا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لله محمد بن يعقوب يقول</w:t>
      </w:r>
      <w:r w:rsidR="00AB4980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سمعت أحمد بن سلمة يقول</w:t>
      </w:r>
      <w:r w:rsidR="00AB4980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ع</w:t>
      </w:r>
      <w:r w:rsidR="00AB4980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قد لأبي الحسين مسلم بن الحجاج مجلس للمذاكرة</w:t>
      </w:r>
      <w:r w:rsidR="00AB4980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فذكر له حديث لم يعرفه</w:t>
      </w:r>
      <w:r w:rsidR="00AB4980">
        <w:rPr>
          <w:rFonts w:ascii="Traditional Arabic" w:hAnsi="Traditional Arabic" w:cs="Traditional Arabic"/>
          <w:sz w:val="34"/>
          <w:szCs w:val="34"/>
          <w:rtl/>
        </w:rPr>
        <w:t>،</w:t>
      </w:r>
      <w:r w:rsidR="000C1C2C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فانصرف</w:t>
      </w:r>
      <w:r w:rsidR="000C1C2C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إلى</w:t>
      </w:r>
      <w:r w:rsidR="000C1C2C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منزله</w:t>
      </w:r>
      <w:r w:rsidR="000C1C2C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وأوقد</w:t>
      </w:r>
      <w:r w:rsidR="000C1C2C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السراج</w:t>
      </w:r>
      <w:r w:rsidR="00AB4980">
        <w:rPr>
          <w:rFonts w:ascii="Traditional Arabic" w:hAnsi="Traditional Arabic" w:cs="Traditional Arabic"/>
          <w:sz w:val="34"/>
          <w:szCs w:val="34"/>
          <w:rtl/>
        </w:rPr>
        <w:t>،</w:t>
      </w:r>
      <w:r w:rsidR="000C1C2C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وقال</w:t>
      </w:r>
      <w:r w:rsidR="000C1C2C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لمن</w:t>
      </w:r>
      <w:r w:rsidR="000C1C2C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في</w:t>
      </w:r>
      <w:r w:rsidR="000C1C2C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الدار</w:t>
      </w:r>
      <w:r w:rsidR="00AB4980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0C1C2C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لا</w:t>
      </w:r>
      <w:r w:rsidR="000C1C2C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يدخل</w:t>
      </w:r>
      <w:r w:rsidR="000C1C2C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أحد</w:t>
      </w:r>
      <w:r w:rsidR="000C1C2C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منكم</w:t>
      </w:r>
      <w:r w:rsidR="000C1C2C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هذا</w:t>
      </w:r>
      <w:r w:rsidR="000C1C2C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البيت</w:t>
      </w:r>
      <w:r w:rsidR="00AB4980">
        <w:rPr>
          <w:rFonts w:ascii="Traditional Arabic" w:hAnsi="Traditional Arabic" w:cs="Traditional Arabic"/>
          <w:sz w:val="34"/>
          <w:szCs w:val="34"/>
          <w:rtl/>
        </w:rPr>
        <w:t>،</w:t>
      </w:r>
      <w:r w:rsidR="000C1C2C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فقيل</w:t>
      </w:r>
      <w:r w:rsidR="000C1C2C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له</w:t>
      </w:r>
      <w:r w:rsidR="00AB4980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0C1C2C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أهديت</w:t>
      </w:r>
      <w:r w:rsidR="000C1C2C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لنا</w:t>
      </w:r>
      <w:r w:rsidR="000C1C2C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سلة</w:t>
      </w:r>
      <w:r w:rsidR="000C1C2C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فيها</w:t>
      </w:r>
      <w:r w:rsidR="000C1C2C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تمر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فقال</w:t>
      </w:r>
      <w:r w:rsidR="00AB4980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0C1C2C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قد</w:t>
      </w:r>
      <w:r w:rsidR="00AB4980">
        <w:rPr>
          <w:rFonts w:ascii="Traditional Arabic" w:hAnsi="Traditional Arabic" w:cs="Traditional Arabic" w:hint="cs"/>
          <w:sz w:val="34"/>
          <w:szCs w:val="34"/>
          <w:rtl/>
        </w:rPr>
        <w:t>ِّ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موها</w:t>
      </w:r>
      <w:r w:rsidR="000C1C2C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إل</w:t>
      </w:r>
      <w:r w:rsidR="00AB4980">
        <w:rPr>
          <w:rFonts w:ascii="Traditional Arabic" w:hAnsi="Traditional Arabic" w:cs="Traditional Arabic" w:hint="cs"/>
          <w:sz w:val="34"/>
          <w:szCs w:val="34"/>
          <w:rtl/>
        </w:rPr>
        <w:t>ي</w:t>
      </w:r>
      <w:r w:rsidR="00AB4980">
        <w:rPr>
          <w:rFonts w:ascii="Traditional Arabic" w:hAnsi="Traditional Arabic" w:cs="Traditional Arabic" w:hint="eastAsia"/>
          <w:sz w:val="34"/>
          <w:szCs w:val="34"/>
          <w:rtl/>
        </w:rPr>
        <w:t>،</w:t>
      </w:r>
      <w:r w:rsidR="000C1C2C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فقد</w:t>
      </w:r>
      <w:r w:rsidR="00AB4980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موها</w:t>
      </w:r>
      <w:r w:rsidR="000C1C2C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إليه</w:t>
      </w:r>
      <w:r w:rsidR="00AB4980">
        <w:rPr>
          <w:rFonts w:ascii="Traditional Arabic" w:hAnsi="Traditional Arabic" w:cs="Traditional Arabic"/>
          <w:sz w:val="34"/>
          <w:szCs w:val="34"/>
          <w:rtl/>
        </w:rPr>
        <w:t>،</w:t>
      </w:r>
      <w:r w:rsidR="000C1C2C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فكان</w:t>
      </w:r>
      <w:r w:rsidR="000C1C2C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يطلب</w:t>
      </w:r>
      <w:r w:rsidR="000C1C2C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الحديث</w:t>
      </w:r>
      <w:r w:rsidR="000C1C2C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ويأخذ</w:t>
      </w:r>
      <w:r w:rsidR="000C1C2C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تمرة</w:t>
      </w:r>
      <w:r w:rsidR="000C1C2C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Pr="00B92884">
        <w:rPr>
          <w:rFonts w:ascii="Traditional Arabic" w:hAnsi="Traditional Arabic" w:cs="Traditional Arabic"/>
          <w:sz w:val="34"/>
          <w:szCs w:val="34"/>
          <w:rtl/>
        </w:rPr>
        <w:t>تمرة</w:t>
      </w:r>
      <w:proofErr w:type="spellEnd"/>
      <w:r w:rsidR="000C1C2C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فيمضغها</w:t>
      </w:r>
      <w:r w:rsidR="00AB4980">
        <w:rPr>
          <w:rFonts w:ascii="Traditional Arabic" w:hAnsi="Traditional Arabic" w:cs="Traditional Arabic"/>
          <w:sz w:val="34"/>
          <w:szCs w:val="34"/>
          <w:rtl/>
        </w:rPr>
        <w:t>،</w:t>
      </w:r>
      <w:r w:rsidR="000C1C2C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فأصبح</w:t>
      </w:r>
      <w:r w:rsidR="000C1C2C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وقد</w:t>
      </w:r>
      <w:r w:rsidR="000C1C2C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فني</w:t>
      </w:r>
      <w:r w:rsidR="000C1C2C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التمر</w:t>
      </w:r>
      <w:r w:rsidR="000C1C2C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ووجد</w:t>
      </w:r>
      <w:r w:rsidR="000C1C2C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الحديث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قال</w:t>
      </w:r>
      <w:r w:rsidR="000C1C2C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الحاكم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زادني</w:t>
      </w:r>
      <w:r w:rsidR="000C1C2C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الثقة</w:t>
      </w:r>
      <w:r w:rsidR="007E7F8B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من</w:t>
      </w:r>
      <w:r w:rsidR="007E7F8B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أصحابنا</w:t>
      </w:r>
      <w:r w:rsidR="007E7F8B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أنه</w:t>
      </w:r>
      <w:r w:rsidR="007E7F8B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منها</w:t>
      </w:r>
      <w:r w:rsidR="007E7F8B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مات</w:t>
      </w:r>
      <w:r w:rsidR="00AB4980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9E5315" w:rsidRPr="00B92884" w:rsidRDefault="00AB4980" w:rsidP="00AB4980">
      <w:pPr>
        <w:spacing w:after="0" w:line="240" w:lineRule="auto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>
        <w:rPr>
          <w:rFonts w:ascii="Traditional Arabic" w:hAnsi="Traditional Arabic" w:cs="Traditional Arabic"/>
          <w:b/>
          <w:bCs/>
          <w:sz w:val="34"/>
          <w:szCs w:val="34"/>
          <w:rtl/>
        </w:rPr>
        <w:br w:type="column"/>
      </w:r>
      <w:r w:rsidR="007E7F8B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lastRenderedPageBreak/>
        <w:t>المبحث الخامس</w:t>
      </w:r>
      <w:r w:rsidR="00DE3B8B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: </w:t>
      </w:r>
      <w:r w:rsidR="007E7F8B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خلاصة البحث</w:t>
      </w:r>
      <w:r w:rsidR="00DE3B8B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7E7F8B" w:rsidRPr="00B92884" w:rsidRDefault="00AB4980" w:rsidP="00B835B3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 w:hint="cs"/>
          <w:sz w:val="34"/>
          <w:szCs w:val="34"/>
          <w:rtl/>
        </w:rPr>
        <w:t xml:space="preserve">* </w:t>
      </w:r>
      <w:r w:rsidR="007E7F8B" w:rsidRPr="00B92884">
        <w:rPr>
          <w:rFonts w:ascii="Traditional Arabic" w:hAnsi="Traditional Arabic" w:cs="Traditional Arabic"/>
          <w:sz w:val="34"/>
          <w:szCs w:val="34"/>
          <w:rtl/>
        </w:rPr>
        <w:t>قال تعالى في ذم غير الموفين بالنذر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AB4980">
        <w:rPr>
          <w:rFonts w:ascii="Traditional Arabic" w:hAnsi="Traditional Arabic" w:cs="Traditional Arabic"/>
          <w:sz w:val="34"/>
          <w:szCs w:val="34"/>
          <w:rtl/>
        </w:rPr>
        <w:t>{</w:t>
      </w:r>
      <w:r w:rsidRPr="00AB4980">
        <w:rPr>
          <w:rFonts w:ascii="Traditional Arabic" w:hAnsi="Traditional Arabic" w:cs="Traditional Arabic" w:hint="eastAsia"/>
          <w:sz w:val="34"/>
          <w:szCs w:val="34"/>
          <w:rtl/>
        </w:rPr>
        <w:t>وَمِنْهُمْ</w:t>
      </w:r>
      <w:r w:rsidRPr="00AB498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AB4980">
        <w:rPr>
          <w:rFonts w:ascii="Traditional Arabic" w:hAnsi="Traditional Arabic" w:cs="Traditional Arabic" w:hint="eastAsia"/>
          <w:sz w:val="34"/>
          <w:szCs w:val="34"/>
          <w:rtl/>
        </w:rPr>
        <w:t>مَنْ</w:t>
      </w:r>
      <w:r w:rsidRPr="00AB498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AB4980">
        <w:rPr>
          <w:rFonts w:ascii="Traditional Arabic" w:hAnsi="Traditional Arabic" w:cs="Traditional Arabic" w:hint="eastAsia"/>
          <w:sz w:val="34"/>
          <w:szCs w:val="34"/>
          <w:rtl/>
        </w:rPr>
        <w:t>عَاهَدَ</w:t>
      </w:r>
      <w:r w:rsidRPr="00AB498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AB4980">
        <w:rPr>
          <w:rFonts w:ascii="Traditional Arabic" w:hAnsi="Traditional Arabic" w:cs="Traditional Arabic" w:hint="eastAsia"/>
          <w:sz w:val="34"/>
          <w:szCs w:val="34"/>
          <w:rtl/>
        </w:rPr>
        <w:t>اللَّهَ</w:t>
      </w:r>
      <w:r w:rsidRPr="00AB498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AB4980">
        <w:rPr>
          <w:rFonts w:ascii="Traditional Arabic" w:hAnsi="Traditional Arabic" w:cs="Traditional Arabic" w:hint="eastAsia"/>
          <w:sz w:val="34"/>
          <w:szCs w:val="34"/>
          <w:rtl/>
        </w:rPr>
        <w:t>لَئِنْ</w:t>
      </w:r>
      <w:r w:rsidRPr="00AB498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AB4980">
        <w:rPr>
          <w:rFonts w:ascii="Traditional Arabic" w:hAnsi="Traditional Arabic" w:cs="Traditional Arabic" w:hint="eastAsia"/>
          <w:sz w:val="34"/>
          <w:szCs w:val="34"/>
          <w:rtl/>
        </w:rPr>
        <w:t>آتَانَا</w:t>
      </w:r>
      <w:r w:rsidRPr="00AB498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AB4980">
        <w:rPr>
          <w:rFonts w:ascii="Traditional Arabic" w:hAnsi="Traditional Arabic" w:cs="Traditional Arabic" w:hint="eastAsia"/>
          <w:sz w:val="34"/>
          <w:szCs w:val="34"/>
          <w:rtl/>
        </w:rPr>
        <w:t>مِنْ</w:t>
      </w:r>
      <w:r w:rsidRPr="00AB498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AB4980">
        <w:rPr>
          <w:rFonts w:ascii="Traditional Arabic" w:hAnsi="Traditional Arabic" w:cs="Traditional Arabic" w:hint="eastAsia"/>
          <w:sz w:val="34"/>
          <w:szCs w:val="34"/>
          <w:rtl/>
        </w:rPr>
        <w:t>فَضْلِهِ</w:t>
      </w:r>
      <w:r w:rsidRPr="00AB498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Pr="00AB4980">
        <w:rPr>
          <w:rFonts w:ascii="Traditional Arabic" w:hAnsi="Traditional Arabic" w:cs="Traditional Arabic" w:hint="eastAsia"/>
          <w:sz w:val="34"/>
          <w:szCs w:val="34"/>
          <w:rtl/>
        </w:rPr>
        <w:t>لَنَصَّدَّقَنَّ</w:t>
      </w:r>
      <w:proofErr w:type="spellEnd"/>
      <w:r w:rsidRPr="00AB498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Pr="00AB4980">
        <w:rPr>
          <w:rFonts w:ascii="Traditional Arabic" w:hAnsi="Traditional Arabic" w:cs="Traditional Arabic" w:hint="eastAsia"/>
          <w:sz w:val="34"/>
          <w:szCs w:val="34"/>
          <w:rtl/>
        </w:rPr>
        <w:t>وَلَنَكُونَنَّ</w:t>
      </w:r>
      <w:proofErr w:type="spellEnd"/>
      <w:r w:rsidRPr="00AB498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AB4980">
        <w:rPr>
          <w:rFonts w:ascii="Traditional Arabic" w:hAnsi="Traditional Arabic" w:cs="Traditional Arabic" w:hint="eastAsia"/>
          <w:sz w:val="34"/>
          <w:szCs w:val="34"/>
          <w:rtl/>
        </w:rPr>
        <w:t>مِنَ</w:t>
      </w:r>
      <w:r w:rsidRPr="00AB498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AB4980">
        <w:rPr>
          <w:rFonts w:ascii="Traditional Arabic" w:hAnsi="Traditional Arabic" w:cs="Traditional Arabic" w:hint="eastAsia"/>
          <w:sz w:val="34"/>
          <w:szCs w:val="34"/>
          <w:rtl/>
        </w:rPr>
        <w:t>الصَّالِحِينَ</w:t>
      </w:r>
      <w:r w:rsidRPr="00AB498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>
        <w:rPr>
          <w:rFonts w:ascii="Traditional Arabic" w:hAnsi="Traditional Arabic" w:cs="Traditional Arabic" w:hint="cs"/>
          <w:sz w:val="34"/>
          <w:szCs w:val="34"/>
          <w:rtl/>
        </w:rPr>
        <w:t>*</w:t>
      </w:r>
      <w:r w:rsidRPr="00AB498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AB4980">
        <w:rPr>
          <w:rFonts w:ascii="Traditional Arabic" w:hAnsi="Traditional Arabic" w:cs="Traditional Arabic" w:hint="eastAsia"/>
          <w:sz w:val="34"/>
          <w:szCs w:val="34"/>
          <w:rtl/>
        </w:rPr>
        <w:t>فَلَمَّا</w:t>
      </w:r>
      <w:r w:rsidRPr="00AB498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AB4980">
        <w:rPr>
          <w:rFonts w:ascii="Traditional Arabic" w:hAnsi="Traditional Arabic" w:cs="Traditional Arabic" w:hint="eastAsia"/>
          <w:sz w:val="34"/>
          <w:szCs w:val="34"/>
          <w:rtl/>
        </w:rPr>
        <w:t>آتَاهُمْ</w:t>
      </w:r>
      <w:r w:rsidRPr="00AB498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AB4980">
        <w:rPr>
          <w:rFonts w:ascii="Traditional Arabic" w:hAnsi="Traditional Arabic" w:cs="Traditional Arabic" w:hint="eastAsia"/>
          <w:sz w:val="34"/>
          <w:szCs w:val="34"/>
          <w:rtl/>
        </w:rPr>
        <w:t>مِنْ</w:t>
      </w:r>
      <w:r w:rsidRPr="00AB498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AB4980">
        <w:rPr>
          <w:rFonts w:ascii="Traditional Arabic" w:hAnsi="Traditional Arabic" w:cs="Traditional Arabic" w:hint="eastAsia"/>
          <w:sz w:val="34"/>
          <w:szCs w:val="34"/>
          <w:rtl/>
        </w:rPr>
        <w:t>فَضْلِهِ</w:t>
      </w:r>
      <w:r w:rsidRPr="00AB498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AB4980">
        <w:rPr>
          <w:rFonts w:ascii="Traditional Arabic" w:hAnsi="Traditional Arabic" w:cs="Traditional Arabic" w:hint="eastAsia"/>
          <w:sz w:val="34"/>
          <w:szCs w:val="34"/>
          <w:rtl/>
        </w:rPr>
        <w:t>بَخِلُوا</w:t>
      </w:r>
      <w:r w:rsidRPr="00AB498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AB4980">
        <w:rPr>
          <w:rFonts w:ascii="Traditional Arabic" w:hAnsi="Traditional Arabic" w:cs="Traditional Arabic" w:hint="eastAsia"/>
          <w:sz w:val="34"/>
          <w:szCs w:val="34"/>
          <w:rtl/>
        </w:rPr>
        <w:t>بِهِ</w:t>
      </w:r>
      <w:r w:rsidRPr="00AB498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AB4980">
        <w:rPr>
          <w:rFonts w:ascii="Traditional Arabic" w:hAnsi="Traditional Arabic" w:cs="Traditional Arabic" w:hint="eastAsia"/>
          <w:sz w:val="34"/>
          <w:szCs w:val="34"/>
          <w:rtl/>
        </w:rPr>
        <w:t>وَتَوَلَّوْا</w:t>
      </w:r>
      <w:r w:rsidRPr="00AB498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AB4980">
        <w:rPr>
          <w:rFonts w:ascii="Traditional Arabic" w:hAnsi="Traditional Arabic" w:cs="Traditional Arabic" w:hint="eastAsia"/>
          <w:sz w:val="34"/>
          <w:szCs w:val="34"/>
          <w:rtl/>
        </w:rPr>
        <w:t>وَهُمْ</w:t>
      </w:r>
      <w:r w:rsidRPr="00AB498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AB4980">
        <w:rPr>
          <w:rFonts w:ascii="Traditional Arabic" w:hAnsi="Traditional Arabic" w:cs="Traditional Arabic" w:hint="eastAsia"/>
          <w:sz w:val="34"/>
          <w:szCs w:val="34"/>
          <w:rtl/>
        </w:rPr>
        <w:t>مُعْرِضُونَ</w:t>
      </w:r>
      <w:r w:rsidRPr="00AB498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>
        <w:rPr>
          <w:rFonts w:ascii="Traditional Arabic" w:hAnsi="Traditional Arabic" w:cs="Traditional Arabic" w:hint="cs"/>
          <w:sz w:val="34"/>
          <w:szCs w:val="34"/>
          <w:rtl/>
        </w:rPr>
        <w:t>*</w:t>
      </w:r>
      <w:r w:rsidRPr="00AB498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AB4980">
        <w:rPr>
          <w:rFonts w:ascii="Traditional Arabic" w:hAnsi="Traditional Arabic" w:cs="Traditional Arabic" w:hint="eastAsia"/>
          <w:sz w:val="34"/>
          <w:szCs w:val="34"/>
          <w:rtl/>
        </w:rPr>
        <w:t>فَأَعْقَبَهُمْ</w:t>
      </w:r>
      <w:r w:rsidRPr="00AB498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AB4980">
        <w:rPr>
          <w:rFonts w:ascii="Traditional Arabic" w:hAnsi="Traditional Arabic" w:cs="Traditional Arabic" w:hint="eastAsia"/>
          <w:sz w:val="34"/>
          <w:szCs w:val="34"/>
          <w:rtl/>
        </w:rPr>
        <w:t>نِفَاقًا</w:t>
      </w:r>
      <w:r w:rsidRPr="00AB498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AB4980">
        <w:rPr>
          <w:rFonts w:ascii="Traditional Arabic" w:hAnsi="Traditional Arabic" w:cs="Traditional Arabic" w:hint="eastAsia"/>
          <w:sz w:val="34"/>
          <w:szCs w:val="34"/>
          <w:rtl/>
        </w:rPr>
        <w:t>فِي</w:t>
      </w:r>
      <w:r w:rsidRPr="00AB498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AB4980">
        <w:rPr>
          <w:rFonts w:ascii="Traditional Arabic" w:hAnsi="Traditional Arabic" w:cs="Traditional Arabic" w:hint="eastAsia"/>
          <w:sz w:val="34"/>
          <w:szCs w:val="34"/>
          <w:rtl/>
        </w:rPr>
        <w:t>قُلُوبِهِمْ</w:t>
      </w:r>
      <w:r w:rsidRPr="00AB498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AB4980">
        <w:rPr>
          <w:rFonts w:ascii="Traditional Arabic" w:hAnsi="Traditional Arabic" w:cs="Traditional Arabic" w:hint="eastAsia"/>
          <w:sz w:val="34"/>
          <w:szCs w:val="34"/>
          <w:rtl/>
        </w:rPr>
        <w:t>إِلَى</w:t>
      </w:r>
      <w:r w:rsidRPr="00AB498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AB4980">
        <w:rPr>
          <w:rFonts w:ascii="Traditional Arabic" w:hAnsi="Traditional Arabic" w:cs="Traditional Arabic" w:hint="eastAsia"/>
          <w:sz w:val="34"/>
          <w:szCs w:val="34"/>
          <w:rtl/>
        </w:rPr>
        <w:t>يَوْمِ</w:t>
      </w:r>
      <w:r w:rsidRPr="00AB498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AB4980">
        <w:rPr>
          <w:rFonts w:ascii="Traditional Arabic" w:hAnsi="Traditional Arabic" w:cs="Traditional Arabic" w:hint="eastAsia"/>
          <w:sz w:val="34"/>
          <w:szCs w:val="34"/>
          <w:rtl/>
        </w:rPr>
        <w:t>يَلْقَوْنَهُ</w:t>
      </w:r>
      <w:r w:rsidRPr="00AB498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AB4980">
        <w:rPr>
          <w:rFonts w:ascii="Traditional Arabic" w:hAnsi="Traditional Arabic" w:cs="Traditional Arabic" w:hint="eastAsia"/>
          <w:sz w:val="34"/>
          <w:szCs w:val="34"/>
          <w:rtl/>
        </w:rPr>
        <w:t>بِمَا</w:t>
      </w:r>
      <w:r w:rsidRPr="00AB498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AB4980">
        <w:rPr>
          <w:rFonts w:ascii="Traditional Arabic" w:hAnsi="Traditional Arabic" w:cs="Traditional Arabic" w:hint="eastAsia"/>
          <w:sz w:val="34"/>
          <w:szCs w:val="34"/>
          <w:rtl/>
        </w:rPr>
        <w:t>أَخْلَفُوا</w:t>
      </w:r>
      <w:r w:rsidRPr="00AB498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AB4980">
        <w:rPr>
          <w:rFonts w:ascii="Traditional Arabic" w:hAnsi="Traditional Arabic" w:cs="Traditional Arabic" w:hint="eastAsia"/>
          <w:sz w:val="34"/>
          <w:szCs w:val="34"/>
          <w:rtl/>
        </w:rPr>
        <w:t>اللَّهَ</w:t>
      </w:r>
      <w:r w:rsidRPr="00AB498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AB4980">
        <w:rPr>
          <w:rFonts w:ascii="Traditional Arabic" w:hAnsi="Traditional Arabic" w:cs="Traditional Arabic" w:hint="eastAsia"/>
          <w:sz w:val="34"/>
          <w:szCs w:val="34"/>
          <w:rtl/>
        </w:rPr>
        <w:t>مَا</w:t>
      </w:r>
      <w:r w:rsidRPr="00AB498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AB4980">
        <w:rPr>
          <w:rFonts w:ascii="Traditional Arabic" w:hAnsi="Traditional Arabic" w:cs="Traditional Arabic" w:hint="eastAsia"/>
          <w:sz w:val="34"/>
          <w:szCs w:val="34"/>
          <w:rtl/>
        </w:rPr>
        <w:t>وَعَدُوهُ</w:t>
      </w:r>
      <w:r w:rsidRPr="00AB498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AB4980">
        <w:rPr>
          <w:rFonts w:ascii="Traditional Arabic" w:hAnsi="Traditional Arabic" w:cs="Traditional Arabic" w:hint="eastAsia"/>
          <w:sz w:val="34"/>
          <w:szCs w:val="34"/>
          <w:rtl/>
        </w:rPr>
        <w:t>وَبِمَا</w:t>
      </w:r>
      <w:r w:rsidRPr="00AB498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AB4980">
        <w:rPr>
          <w:rFonts w:ascii="Traditional Arabic" w:hAnsi="Traditional Arabic" w:cs="Traditional Arabic" w:hint="eastAsia"/>
          <w:sz w:val="34"/>
          <w:szCs w:val="34"/>
          <w:rtl/>
        </w:rPr>
        <w:t>كَانُوا</w:t>
      </w:r>
      <w:r w:rsidRPr="00AB498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AB4980">
        <w:rPr>
          <w:rFonts w:ascii="Traditional Arabic" w:hAnsi="Traditional Arabic" w:cs="Traditional Arabic" w:hint="eastAsia"/>
          <w:sz w:val="34"/>
          <w:szCs w:val="34"/>
          <w:rtl/>
        </w:rPr>
        <w:t>يَكْذِبُونَ</w:t>
      </w:r>
      <w:r w:rsidRPr="00AB4980">
        <w:rPr>
          <w:rFonts w:ascii="Traditional Arabic" w:hAnsi="Traditional Arabic" w:cs="Traditional Arabic"/>
          <w:sz w:val="34"/>
          <w:szCs w:val="34"/>
          <w:rtl/>
        </w:rPr>
        <w:t>} [</w:t>
      </w:r>
      <w:r w:rsidRPr="00AB4980">
        <w:rPr>
          <w:rFonts w:ascii="Traditional Arabic" w:hAnsi="Traditional Arabic" w:cs="Traditional Arabic" w:hint="eastAsia"/>
          <w:sz w:val="34"/>
          <w:szCs w:val="34"/>
          <w:rtl/>
        </w:rPr>
        <w:t>التوبة</w:t>
      </w:r>
      <w:r w:rsidRPr="00AB4980">
        <w:rPr>
          <w:rFonts w:ascii="Traditional Arabic" w:hAnsi="Traditional Arabic" w:cs="Traditional Arabic"/>
          <w:sz w:val="34"/>
          <w:szCs w:val="34"/>
          <w:rtl/>
        </w:rPr>
        <w:t>: 75 - 77]</w:t>
      </w:r>
      <w:r>
        <w:rPr>
          <w:rFonts w:ascii="Traditional Arabic" w:hAnsi="Traditional Arabic" w:cs="Traditional Arabic"/>
          <w:sz w:val="34"/>
          <w:szCs w:val="34"/>
          <w:rtl/>
        </w:rPr>
        <w:t>،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="007E7F8B" w:rsidRPr="00B92884">
        <w:rPr>
          <w:rFonts w:ascii="Traditional Arabic" w:hAnsi="Traditional Arabic" w:cs="Traditional Arabic"/>
          <w:sz w:val="34"/>
          <w:szCs w:val="34"/>
          <w:rtl/>
        </w:rPr>
        <w:t>و</w:t>
      </w:r>
      <w:r>
        <w:rPr>
          <w:rFonts w:ascii="Traditional Arabic" w:hAnsi="Traditional Arabic" w:cs="Traditional Arabic" w:hint="cs"/>
          <w:sz w:val="34"/>
          <w:szCs w:val="34"/>
          <w:rtl/>
        </w:rPr>
        <w:t>ا</w:t>
      </w:r>
      <w:r w:rsidR="007E7F8B" w:rsidRPr="00B92884">
        <w:rPr>
          <w:rFonts w:ascii="Traditional Arabic" w:hAnsi="Traditional Arabic" w:cs="Traditional Arabic"/>
          <w:sz w:val="34"/>
          <w:szCs w:val="34"/>
          <w:rtl/>
        </w:rPr>
        <w:t>متدح الموفين بالنذر فقال</w:t>
      </w:r>
      <w:r w:rsidR="00B835B3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7E7F8B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B835B3" w:rsidRPr="00B835B3">
        <w:rPr>
          <w:rFonts w:ascii="Traditional Arabic" w:hAnsi="Traditional Arabic" w:cs="Traditional Arabic"/>
          <w:sz w:val="34"/>
          <w:szCs w:val="34"/>
          <w:rtl/>
        </w:rPr>
        <w:t>{</w:t>
      </w:r>
      <w:r w:rsidR="00B835B3" w:rsidRPr="00B835B3">
        <w:rPr>
          <w:rFonts w:ascii="Traditional Arabic" w:hAnsi="Traditional Arabic" w:cs="Traditional Arabic" w:hint="eastAsia"/>
          <w:sz w:val="34"/>
          <w:szCs w:val="34"/>
          <w:rtl/>
        </w:rPr>
        <w:t>إِنَّ</w:t>
      </w:r>
      <w:r w:rsidR="00B835B3" w:rsidRPr="00B835B3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B835B3" w:rsidRPr="00B835B3">
        <w:rPr>
          <w:rFonts w:ascii="Traditional Arabic" w:hAnsi="Traditional Arabic" w:cs="Traditional Arabic" w:hint="eastAsia"/>
          <w:sz w:val="34"/>
          <w:szCs w:val="34"/>
          <w:rtl/>
        </w:rPr>
        <w:t>الْأَبْرَارَ</w:t>
      </w:r>
      <w:r w:rsidR="00B835B3" w:rsidRPr="00B835B3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B835B3" w:rsidRPr="00B835B3">
        <w:rPr>
          <w:rFonts w:ascii="Traditional Arabic" w:hAnsi="Traditional Arabic" w:cs="Traditional Arabic" w:hint="eastAsia"/>
          <w:sz w:val="34"/>
          <w:szCs w:val="34"/>
          <w:rtl/>
        </w:rPr>
        <w:t>يَشْرَبُونَ</w:t>
      </w:r>
      <w:r w:rsidR="00B835B3" w:rsidRPr="00B835B3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B835B3" w:rsidRPr="00B835B3">
        <w:rPr>
          <w:rFonts w:ascii="Traditional Arabic" w:hAnsi="Traditional Arabic" w:cs="Traditional Arabic" w:hint="eastAsia"/>
          <w:sz w:val="34"/>
          <w:szCs w:val="34"/>
          <w:rtl/>
        </w:rPr>
        <w:t>مِنْ</w:t>
      </w:r>
      <w:r w:rsidR="00B835B3" w:rsidRPr="00B835B3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B835B3" w:rsidRPr="00B835B3">
        <w:rPr>
          <w:rFonts w:ascii="Traditional Arabic" w:hAnsi="Traditional Arabic" w:cs="Traditional Arabic" w:hint="eastAsia"/>
          <w:sz w:val="34"/>
          <w:szCs w:val="34"/>
          <w:rtl/>
        </w:rPr>
        <w:t>كَأْسٍ</w:t>
      </w:r>
      <w:r w:rsidR="00B835B3" w:rsidRPr="00B835B3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B835B3" w:rsidRPr="00B835B3">
        <w:rPr>
          <w:rFonts w:ascii="Traditional Arabic" w:hAnsi="Traditional Arabic" w:cs="Traditional Arabic" w:hint="eastAsia"/>
          <w:sz w:val="34"/>
          <w:szCs w:val="34"/>
          <w:rtl/>
        </w:rPr>
        <w:t>كَانَ</w:t>
      </w:r>
      <w:r w:rsidR="00B835B3" w:rsidRPr="00B835B3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B835B3" w:rsidRPr="00B835B3">
        <w:rPr>
          <w:rFonts w:ascii="Traditional Arabic" w:hAnsi="Traditional Arabic" w:cs="Traditional Arabic" w:hint="eastAsia"/>
          <w:sz w:val="34"/>
          <w:szCs w:val="34"/>
          <w:rtl/>
        </w:rPr>
        <w:t>مِزَاجُهَا</w:t>
      </w:r>
      <w:r w:rsidR="00B835B3" w:rsidRPr="00B835B3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B835B3" w:rsidRPr="00B835B3">
        <w:rPr>
          <w:rFonts w:ascii="Traditional Arabic" w:hAnsi="Traditional Arabic" w:cs="Traditional Arabic" w:hint="eastAsia"/>
          <w:sz w:val="34"/>
          <w:szCs w:val="34"/>
          <w:rtl/>
        </w:rPr>
        <w:t>كَافُورًا</w:t>
      </w:r>
      <w:r w:rsidR="00B835B3">
        <w:rPr>
          <w:rFonts w:ascii="Traditional Arabic" w:hAnsi="Traditional Arabic" w:cs="Traditional Arabic" w:hint="cs"/>
          <w:sz w:val="34"/>
          <w:szCs w:val="34"/>
          <w:rtl/>
        </w:rPr>
        <w:t xml:space="preserve"> * </w:t>
      </w:r>
      <w:r w:rsidR="00B835B3" w:rsidRPr="00B835B3">
        <w:rPr>
          <w:rFonts w:ascii="Traditional Arabic" w:hAnsi="Traditional Arabic" w:cs="Traditional Arabic" w:hint="eastAsia"/>
          <w:sz w:val="34"/>
          <w:szCs w:val="34"/>
          <w:rtl/>
        </w:rPr>
        <w:t>عَيْنًا</w:t>
      </w:r>
      <w:r w:rsidR="00B835B3" w:rsidRPr="00B835B3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B835B3" w:rsidRPr="00B835B3">
        <w:rPr>
          <w:rFonts w:ascii="Traditional Arabic" w:hAnsi="Traditional Arabic" w:cs="Traditional Arabic" w:hint="eastAsia"/>
          <w:sz w:val="34"/>
          <w:szCs w:val="34"/>
          <w:rtl/>
        </w:rPr>
        <w:t>يَشْرَبُ</w:t>
      </w:r>
      <w:r w:rsidR="00B835B3" w:rsidRPr="00B835B3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B835B3" w:rsidRPr="00B835B3">
        <w:rPr>
          <w:rFonts w:ascii="Traditional Arabic" w:hAnsi="Traditional Arabic" w:cs="Traditional Arabic" w:hint="eastAsia"/>
          <w:sz w:val="34"/>
          <w:szCs w:val="34"/>
          <w:rtl/>
        </w:rPr>
        <w:t>بِهَا</w:t>
      </w:r>
      <w:r w:rsidR="00B835B3" w:rsidRPr="00B835B3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B835B3" w:rsidRPr="00B835B3">
        <w:rPr>
          <w:rFonts w:ascii="Traditional Arabic" w:hAnsi="Traditional Arabic" w:cs="Traditional Arabic" w:hint="eastAsia"/>
          <w:sz w:val="34"/>
          <w:szCs w:val="34"/>
          <w:rtl/>
        </w:rPr>
        <w:t>عِبَادُ</w:t>
      </w:r>
      <w:r w:rsidR="00B835B3" w:rsidRPr="00B835B3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B835B3" w:rsidRPr="00B835B3">
        <w:rPr>
          <w:rFonts w:ascii="Traditional Arabic" w:hAnsi="Traditional Arabic" w:cs="Traditional Arabic" w:hint="eastAsia"/>
          <w:sz w:val="34"/>
          <w:szCs w:val="34"/>
          <w:rtl/>
        </w:rPr>
        <w:t>اللَّهِ</w:t>
      </w:r>
      <w:r w:rsidR="00B835B3" w:rsidRPr="00B835B3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B835B3" w:rsidRPr="00B835B3">
        <w:rPr>
          <w:rFonts w:ascii="Traditional Arabic" w:hAnsi="Traditional Arabic" w:cs="Traditional Arabic" w:hint="eastAsia"/>
          <w:sz w:val="34"/>
          <w:szCs w:val="34"/>
          <w:rtl/>
        </w:rPr>
        <w:t>يُفَجِّرُونَهَا</w:t>
      </w:r>
      <w:r w:rsidR="00B835B3" w:rsidRPr="00B835B3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B835B3" w:rsidRPr="00B835B3">
        <w:rPr>
          <w:rFonts w:ascii="Traditional Arabic" w:hAnsi="Traditional Arabic" w:cs="Traditional Arabic" w:hint="eastAsia"/>
          <w:sz w:val="34"/>
          <w:szCs w:val="34"/>
          <w:rtl/>
        </w:rPr>
        <w:t>تَفْجِيرًا</w:t>
      </w:r>
      <w:r w:rsidR="00B835B3" w:rsidRPr="00B835B3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B835B3">
        <w:rPr>
          <w:rFonts w:ascii="Traditional Arabic" w:hAnsi="Traditional Arabic" w:cs="Traditional Arabic" w:hint="cs"/>
          <w:sz w:val="34"/>
          <w:szCs w:val="34"/>
          <w:rtl/>
        </w:rPr>
        <w:t>*</w:t>
      </w:r>
      <w:r w:rsidR="00B835B3" w:rsidRPr="00B835B3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B835B3" w:rsidRPr="00B835B3">
        <w:rPr>
          <w:rFonts w:ascii="Traditional Arabic" w:hAnsi="Traditional Arabic" w:cs="Traditional Arabic" w:hint="eastAsia"/>
          <w:sz w:val="34"/>
          <w:szCs w:val="34"/>
          <w:rtl/>
        </w:rPr>
        <w:t>يُوفُونَ</w:t>
      </w:r>
      <w:r w:rsidR="00B835B3" w:rsidRPr="00B835B3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B835B3" w:rsidRPr="00B835B3">
        <w:rPr>
          <w:rFonts w:ascii="Traditional Arabic" w:hAnsi="Traditional Arabic" w:cs="Traditional Arabic" w:hint="eastAsia"/>
          <w:sz w:val="34"/>
          <w:szCs w:val="34"/>
          <w:rtl/>
        </w:rPr>
        <w:t>بِالنَّذْرِ</w:t>
      </w:r>
      <w:r w:rsidR="00B835B3" w:rsidRPr="00B835B3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B835B3" w:rsidRPr="00B835B3">
        <w:rPr>
          <w:rFonts w:ascii="Traditional Arabic" w:hAnsi="Traditional Arabic" w:cs="Traditional Arabic" w:hint="eastAsia"/>
          <w:sz w:val="34"/>
          <w:szCs w:val="34"/>
          <w:rtl/>
        </w:rPr>
        <w:t>وَيَخَافُونَ</w:t>
      </w:r>
      <w:r w:rsidR="00B835B3" w:rsidRPr="00B835B3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B835B3" w:rsidRPr="00B835B3">
        <w:rPr>
          <w:rFonts w:ascii="Traditional Arabic" w:hAnsi="Traditional Arabic" w:cs="Traditional Arabic" w:hint="eastAsia"/>
          <w:sz w:val="34"/>
          <w:szCs w:val="34"/>
          <w:rtl/>
        </w:rPr>
        <w:t>يَوْمًا</w:t>
      </w:r>
      <w:r w:rsidR="00B835B3" w:rsidRPr="00B835B3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B835B3" w:rsidRPr="00B835B3">
        <w:rPr>
          <w:rFonts w:ascii="Traditional Arabic" w:hAnsi="Traditional Arabic" w:cs="Traditional Arabic" w:hint="eastAsia"/>
          <w:sz w:val="34"/>
          <w:szCs w:val="34"/>
          <w:rtl/>
        </w:rPr>
        <w:t>كَانَ</w:t>
      </w:r>
      <w:r w:rsidR="00B835B3" w:rsidRPr="00B835B3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B835B3" w:rsidRPr="00B835B3">
        <w:rPr>
          <w:rFonts w:ascii="Traditional Arabic" w:hAnsi="Traditional Arabic" w:cs="Traditional Arabic" w:hint="eastAsia"/>
          <w:sz w:val="34"/>
          <w:szCs w:val="34"/>
          <w:rtl/>
        </w:rPr>
        <w:t>شَرُّهُ</w:t>
      </w:r>
      <w:r w:rsidR="00B835B3" w:rsidRPr="00B835B3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B835B3" w:rsidRPr="00B835B3">
        <w:rPr>
          <w:rFonts w:ascii="Traditional Arabic" w:hAnsi="Traditional Arabic" w:cs="Traditional Arabic" w:hint="eastAsia"/>
          <w:sz w:val="34"/>
          <w:szCs w:val="34"/>
          <w:rtl/>
        </w:rPr>
        <w:t>مُسْتَطِيرًا</w:t>
      </w:r>
      <w:r w:rsidR="00B835B3" w:rsidRPr="00B835B3">
        <w:rPr>
          <w:rFonts w:ascii="Traditional Arabic" w:hAnsi="Traditional Arabic" w:cs="Traditional Arabic"/>
          <w:sz w:val="34"/>
          <w:szCs w:val="34"/>
          <w:rtl/>
        </w:rPr>
        <w:t>} [</w:t>
      </w:r>
      <w:r w:rsidR="00B835B3" w:rsidRPr="00B835B3">
        <w:rPr>
          <w:rFonts w:ascii="Traditional Arabic" w:hAnsi="Traditional Arabic" w:cs="Traditional Arabic" w:hint="eastAsia"/>
          <w:sz w:val="34"/>
          <w:szCs w:val="34"/>
          <w:rtl/>
        </w:rPr>
        <w:t>الإنسان</w:t>
      </w:r>
      <w:r w:rsidR="00B835B3" w:rsidRPr="00B835B3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B835B3">
        <w:rPr>
          <w:rFonts w:ascii="Traditional Arabic" w:hAnsi="Traditional Arabic" w:cs="Traditional Arabic" w:hint="cs"/>
          <w:sz w:val="34"/>
          <w:szCs w:val="34"/>
          <w:rtl/>
        </w:rPr>
        <w:t xml:space="preserve">5 - </w:t>
      </w:r>
      <w:r w:rsidR="00B835B3" w:rsidRPr="00B835B3">
        <w:rPr>
          <w:rFonts w:ascii="Traditional Arabic" w:hAnsi="Traditional Arabic" w:cs="Traditional Arabic"/>
          <w:sz w:val="34"/>
          <w:szCs w:val="34"/>
          <w:rtl/>
        </w:rPr>
        <w:t>7]</w:t>
      </w:r>
      <w:r w:rsidR="00B835B3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7E7F8B" w:rsidRPr="00B92884" w:rsidRDefault="002F6A14" w:rsidP="005B17F3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 w:hint="cs"/>
          <w:sz w:val="34"/>
          <w:szCs w:val="34"/>
          <w:rtl/>
        </w:rPr>
        <w:t xml:space="preserve">* </w:t>
      </w:r>
      <w:r w:rsidR="007E7F8B" w:rsidRPr="00B92884">
        <w:rPr>
          <w:rFonts w:ascii="Traditional Arabic" w:hAnsi="Traditional Arabic" w:cs="Traditional Arabic"/>
          <w:sz w:val="34"/>
          <w:szCs w:val="34"/>
          <w:rtl/>
        </w:rPr>
        <w:t>النذر</w:t>
      </w:r>
      <w:r w:rsidR="00D679C8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7E7F8B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D679C8" w:rsidRPr="00A359F3">
        <w:rPr>
          <w:rFonts w:ascii="Traditional Arabic" w:hAnsi="Traditional Arabic" w:cs="Traditional Arabic" w:hint="cs"/>
          <w:sz w:val="34"/>
          <w:szCs w:val="34"/>
          <w:rtl/>
        </w:rPr>
        <w:t>إلزام</w:t>
      </w:r>
      <w:r w:rsidR="007E7F8B" w:rsidRPr="00A359F3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7E7F8B" w:rsidRPr="00B92884">
        <w:rPr>
          <w:rFonts w:ascii="Traditional Arabic" w:hAnsi="Traditional Arabic" w:cs="Traditional Arabic"/>
          <w:sz w:val="34"/>
          <w:szCs w:val="34"/>
          <w:rtl/>
        </w:rPr>
        <w:t>مكلف نفسه بإتيان طاعة أو معصية لله تعالى في حال حصل له ما تأمل وجوده</w:t>
      </w:r>
      <w:r w:rsidR="00D679C8">
        <w:rPr>
          <w:rFonts w:ascii="Traditional Arabic" w:hAnsi="Traditional Arabic" w:cs="Traditional Arabic"/>
          <w:sz w:val="34"/>
          <w:szCs w:val="34"/>
          <w:rtl/>
        </w:rPr>
        <w:t>؛</w:t>
      </w:r>
      <w:r w:rsidR="007E7F8B" w:rsidRPr="00B92884">
        <w:rPr>
          <w:rFonts w:ascii="Traditional Arabic" w:hAnsi="Traditional Arabic" w:cs="Traditional Arabic"/>
          <w:sz w:val="34"/>
          <w:szCs w:val="34"/>
          <w:rtl/>
        </w:rPr>
        <w:t xml:space="preserve"> من دفع ضرر</w:t>
      </w:r>
      <w:r w:rsidR="00D679C8">
        <w:rPr>
          <w:rFonts w:ascii="Traditional Arabic" w:hAnsi="Traditional Arabic" w:cs="Traditional Arabic"/>
          <w:sz w:val="34"/>
          <w:szCs w:val="34"/>
          <w:rtl/>
        </w:rPr>
        <w:t>،</w:t>
      </w:r>
      <w:r w:rsidR="007E7F8B" w:rsidRPr="00B92884">
        <w:rPr>
          <w:rFonts w:ascii="Traditional Arabic" w:hAnsi="Traditional Arabic" w:cs="Traditional Arabic"/>
          <w:sz w:val="34"/>
          <w:szCs w:val="34"/>
          <w:rtl/>
        </w:rPr>
        <w:t xml:space="preserve"> أو استجلاب منفعة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7E7F8B" w:rsidRPr="00B92884" w:rsidRDefault="002F6A14" w:rsidP="00D679C8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 w:hint="cs"/>
          <w:sz w:val="34"/>
          <w:szCs w:val="34"/>
          <w:rtl/>
        </w:rPr>
        <w:t xml:space="preserve">* </w:t>
      </w:r>
      <w:r w:rsidR="007E7F8B" w:rsidRPr="00B92884">
        <w:rPr>
          <w:rFonts w:ascii="Traditional Arabic" w:hAnsi="Traditional Arabic" w:cs="Traditional Arabic"/>
          <w:sz w:val="34"/>
          <w:szCs w:val="34"/>
          <w:rtl/>
        </w:rPr>
        <w:t>أجمع الفقهاء على الوفاء بالنذر</w:t>
      </w:r>
      <w:r w:rsidR="00D679C8">
        <w:rPr>
          <w:rFonts w:ascii="Traditional Arabic" w:hAnsi="Traditional Arabic" w:cs="Traditional Arabic"/>
          <w:sz w:val="34"/>
          <w:szCs w:val="34"/>
          <w:rtl/>
        </w:rPr>
        <w:t>؛</w:t>
      </w:r>
      <w:r w:rsidR="007E7F8B" w:rsidRPr="00B92884">
        <w:rPr>
          <w:rFonts w:ascii="Traditional Arabic" w:hAnsi="Traditional Arabic" w:cs="Traditional Arabic"/>
          <w:sz w:val="34"/>
          <w:szCs w:val="34"/>
          <w:rtl/>
        </w:rPr>
        <w:t xml:space="preserve"> كون النذر في دائرة الطاعة</w:t>
      </w:r>
      <w:r w:rsidR="00D679C8">
        <w:rPr>
          <w:rFonts w:ascii="Traditional Arabic" w:hAnsi="Traditional Arabic" w:cs="Traditional Arabic"/>
          <w:sz w:val="34"/>
          <w:szCs w:val="34"/>
          <w:rtl/>
        </w:rPr>
        <w:t>،</w:t>
      </w:r>
      <w:r w:rsidR="007E7F8B" w:rsidRPr="00B92884">
        <w:rPr>
          <w:rFonts w:ascii="Traditional Arabic" w:hAnsi="Traditional Arabic" w:cs="Traditional Arabic"/>
          <w:sz w:val="34"/>
          <w:szCs w:val="34"/>
          <w:rtl/>
        </w:rPr>
        <w:t xml:space="preserve"> وعدم الوفاء به في حال كون النذر في دائرة المعصية</w:t>
      </w:r>
      <w:r w:rsidR="00D679C8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7E7F8B" w:rsidRPr="00B92884" w:rsidRDefault="002F6A14" w:rsidP="00D679C8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 w:hint="cs"/>
          <w:sz w:val="34"/>
          <w:szCs w:val="34"/>
          <w:rtl/>
        </w:rPr>
        <w:t xml:space="preserve">* </w:t>
      </w:r>
      <w:r w:rsidR="007E7F8B" w:rsidRPr="00B92884">
        <w:rPr>
          <w:rFonts w:ascii="Traditional Arabic" w:hAnsi="Traditional Arabic" w:cs="Traditional Arabic"/>
          <w:sz w:val="34"/>
          <w:szCs w:val="34"/>
          <w:rtl/>
        </w:rPr>
        <w:t>لهذا الحديث شاهد واحد</w:t>
      </w:r>
      <w:r w:rsidR="00D679C8">
        <w:rPr>
          <w:rFonts w:ascii="Traditional Arabic" w:hAnsi="Traditional Arabic" w:cs="Traditional Arabic"/>
          <w:sz w:val="34"/>
          <w:szCs w:val="34"/>
          <w:rtl/>
        </w:rPr>
        <w:t>،</w:t>
      </w:r>
      <w:r w:rsidR="007E7F8B" w:rsidRPr="00B92884">
        <w:rPr>
          <w:rFonts w:ascii="Traditional Arabic" w:hAnsi="Traditional Arabic" w:cs="Traditional Arabic"/>
          <w:sz w:val="34"/>
          <w:szCs w:val="34"/>
          <w:rtl/>
        </w:rPr>
        <w:t xml:space="preserve"> وهو</w:t>
      </w:r>
      <w:r w:rsidR="004C007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A359F3" w:rsidRPr="00A359F3">
        <w:rPr>
          <w:rFonts w:ascii="Traditional Arabic" w:hAnsi="Traditional Arabic" w:cs="Traditional Arabic" w:hint="cs"/>
          <w:sz w:val="34"/>
          <w:szCs w:val="34"/>
          <w:rtl/>
        </w:rPr>
        <w:t>عن</w:t>
      </w:r>
      <w:r w:rsidR="00D679C8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="004C0070">
        <w:rPr>
          <w:rFonts w:ascii="Traditional Arabic" w:hAnsi="Traditional Arabic" w:cs="Traditional Arabic"/>
          <w:sz w:val="34"/>
          <w:szCs w:val="34"/>
          <w:rtl/>
        </w:rPr>
        <w:t xml:space="preserve">أبي </w:t>
      </w:r>
      <w:r w:rsidR="007E7F8B" w:rsidRPr="00B92884">
        <w:rPr>
          <w:rFonts w:ascii="Traditional Arabic" w:hAnsi="Traditional Arabic" w:cs="Traditional Arabic"/>
          <w:sz w:val="34"/>
          <w:szCs w:val="34"/>
          <w:rtl/>
        </w:rPr>
        <w:t>هرير</w:t>
      </w:r>
      <w:r w:rsidR="00D679C8">
        <w:rPr>
          <w:rFonts w:ascii="Traditional Arabic" w:hAnsi="Traditional Arabic" w:cs="Traditional Arabic" w:hint="cs"/>
          <w:sz w:val="34"/>
          <w:szCs w:val="34"/>
          <w:rtl/>
        </w:rPr>
        <w:t>ة</w:t>
      </w:r>
      <w:r w:rsidR="007E7F8B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>عبدا</w:t>
      </w:r>
      <w:r w:rsidR="007E7F8B" w:rsidRPr="00B92884">
        <w:rPr>
          <w:rFonts w:ascii="Traditional Arabic" w:hAnsi="Traditional Arabic" w:cs="Traditional Arabic"/>
          <w:sz w:val="34"/>
          <w:szCs w:val="34"/>
          <w:rtl/>
        </w:rPr>
        <w:t>لرحمن بن صخر الدوسي</w:t>
      </w:r>
      <w:r w:rsidR="00D679C8">
        <w:rPr>
          <w:rFonts w:ascii="Traditional Arabic" w:hAnsi="Traditional Arabic" w:cs="Traditional Arabic"/>
          <w:sz w:val="34"/>
          <w:szCs w:val="34"/>
          <w:rtl/>
        </w:rPr>
        <w:t>،</w:t>
      </w:r>
      <w:r w:rsidR="007E7F8B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D679C8">
        <w:rPr>
          <w:rFonts w:ascii="Traditional Arabic" w:hAnsi="Traditional Arabic" w:cs="Traditional Arabic" w:hint="cs"/>
          <w:sz w:val="34"/>
          <w:szCs w:val="34"/>
          <w:rtl/>
        </w:rPr>
        <w:t>أ</w:t>
      </w:r>
      <w:r w:rsidR="007E7F8B" w:rsidRPr="00B92884">
        <w:rPr>
          <w:rFonts w:ascii="Traditional Arabic" w:hAnsi="Traditional Arabic" w:cs="Traditional Arabic"/>
          <w:sz w:val="34"/>
          <w:szCs w:val="34"/>
          <w:rtl/>
        </w:rPr>
        <w:t>شهر المكثرين لرواية الحديث</w:t>
      </w:r>
      <w:r w:rsidR="00D679C8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9802E6" w:rsidRPr="00B92884" w:rsidRDefault="002F6A14" w:rsidP="00955DEC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</w:rPr>
      </w:pPr>
      <w:r>
        <w:rPr>
          <w:rFonts w:ascii="Traditional Arabic" w:hAnsi="Traditional Arabic" w:cs="Traditional Arabic" w:hint="cs"/>
          <w:sz w:val="34"/>
          <w:szCs w:val="34"/>
          <w:rtl/>
        </w:rPr>
        <w:t xml:space="preserve">* </w:t>
      </w:r>
      <w:r w:rsidR="007E7F8B" w:rsidRPr="00B92884">
        <w:rPr>
          <w:rFonts w:ascii="Traditional Arabic" w:hAnsi="Traditional Arabic" w:cs="Traditional Arabic"/>
          <w:sz w:val="34"/>
          <w:szCs w:val="34"/>
          <w:rtl/>
        </w:rPr>
        <w:t>المعنى من النهي في الحديث هو أنه نهي كراهة</w:t>
      </w:r>
      <w:r w:rsidR="00955DEC">
        <w:rPr>
          <w:rFonts w:ascii="Traditional Arabic" w:hAnsi="Traditional Arabic" w:cs="Traditional Arabic"/>
          <w:sz w:val="34"/>
          <w:szCs w:val="34"/>
          <w:rtl/>
        </w:rPr>
        <w:t>،</w:t>
      </w:r>
      <w:r w:rsidR="007E7F8B" w:rsidRPr="00B92884">
        <w:rPr>
          <w:rFonts w:ascii="Traditional Arabic" w:hAnsi="Traditional Arabic" w:cs="Traditional Arabic"/>
          <w:sz w:val="34"/>
          <w:szCs w:val="34"/>
          <w:rtl/>
        </w:rPr>
        <w:t xml:space="preserve"> لا نهي تحريم</w:t>
      </w:r>
      <w:r w:rsidR="00955DEC">
        <w:rPr>
          <w:rFonts w:ascii="Traditional Arabic" w:hAnsi="Traditional Arabic" w:cs="Traditional Arabic"/>
          <w:sz w:val="34"/>
          <w:szCs w:val="34"/>
          <w:rtl/>
        </w:rPr>
        <w:t>؛</w:t>
      </w:r>
      <w:r w:rsidR="007E7F8B" w:rsidRPr="00B92884">
        <w:rPr>
          <w:rFonts w:ascii="Traditional Arabic" w:hAnsi="Traditional Arabic" w:cs="Traditional Arabic"/>
          <w:sz w:val="34"/>
          <w:szCs w:val="34"/>
          <w:rtl/>
        </w:rPr>
        <w:t xml:space="preserve"> لأنه لو كان حرام</w:t>
      </w:r>
      <w:r w:rsidR="00955DEC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="007E7F8B" w:rsidRPr="00B92884">
        <w:rPr>
          <w:rFonts w:ascii="Traditional Arabic" w:hAnsi="Traditional Arabic" w:cs="Traditional Arabic"/>
          <w:sz w:val="34"/>
          <w:szCs w:val="34"/>
          <w:rtl/>
        </w:rPr>
        <w:t>ا لما مدح الموفين به</w:t>
      </w:r>
      <w:r w:rsidR="00955DEC">
        <w:rPr>
          <w:rFonts w:ascii="Traditional Arabic" w:hAnsi="Traditional Arabic" w:cs="Traditional Arabic"/>
          <w:sz w:val="34"/>
          <w:szCs w:val="34"/>
          <w:rtl/>
        </w:rPr>
        <w:t>؛</w:t>
      </w:r>
      <w:r w:rsidR="007E7F8B" w:rsidRPr="00B92884">
        <w:rPr>
          <w:rFonts w:ascii="Traditional Arabic" w:hAnsi="Traditional Arabic" w:cs="Traditional Arabic"/>
          <w:sz w:val="34"/>
          <w:szCs w:val="34"/>
          <w:rtl/>
        </w:rPr>
        <w:t xml:space="preserve"> لأن ذنبهم في ارتكاب محرم أشد من طاعتهم في وفائهم به</w:t>
      </w:r>
      <w:r w:rsidR="00955DEC">
        <w:rPr>
          <w:rFonts w:ascii="Traditional Arabic" w:hAnsi="Traditional Arabic" w:cs="Traditional Arabic"/>
          <w:sz w:val="34"/>
          <w:szCs w:val="34"/>
          <w:rtl/>
        </w:rPr>
        <w:t>،</w:t>
      </w:r>
      <w:r w:rsidR="007E7F8B" w:rsidRPr="00B92884">
        <w:rPr>
          <w:rFonts w:ascii="Traditional Arabic" w:hAnsi="Traditional Arabic" w:cs="Traditional Arabic"/>
          <w:sz w:val="34"/>
          <w:szCs w:val="34"/>
          <w:rtl/>
        </w:rPr>
        <w:t xml:space="preserve"> ول</w:t>
      </w:r>
      <w:r w:rsidR="00955DEC">
        <w:rPr>
          <w:rFonts w:ascii="Traditional Arabic" w:hAnsi="Traditional Arabic" w:cs="Traditional Arabic" w:hint="cs"/>
          <w:sz w:val="34"/>
          <w:szCs w:val="34"/>
          <w:rtl/>
        </w:rPr>
        <w:t>أ</w:t>
      </w:r>
      <w:r w:rsidR="00E733D5">
        <w:rPr>
          <w:rFonts w:ascii="Traditional Arabic" w:hAnsi="Traditional Arabic" w:cs="Traditional Arabic"/>
          <w:sz w:val="34"/>
          <w:szCs w:val="34"/>
          <w:rtl/>
        </w:rPr>
        <w:t xml:space="preserve">ن النذر </w:t>
      </w:r>
      <w:r w:rsidR="007E7F8B" w:rsidRPr="00B92884">
        <w:rPr>
          <w:rFonts w:ascii="Traditional Arabic" w:hAnsi="Traditional Arabic" w:cs="Traditional Arabic"/>
          <w:sz w:val="34"/>
          <w:szCs w:val="34"/>
          <w:rtl/>
        </w:rPr>
        <w:t>لو كان مستحب</w:t>
      </w:r>
      <w:r w:rsidR="00955DEC">
        <w:rPr>
          <w:rFonts w:ascii="Traditional Arabic" w:hAnsi="Traditional Arabic" w:cs="Traditional Arabic" w:hint="cs"/>
          <w:sz w:val="34"/>
          <w:szCs w:val="34"/>
          <w:rtl/>
        </w:rPr>
        <w:t>ًّ</w:t>
      </w:r>
      <w:r w:rsidR="007E7F8B" w:rsidRPr="00B92884">
        <w:rPr>
          <w:rFonts w:ascii="Traditional Arabic" w:hAnsi="Traditional Arabic" w:cs="Traditional Arabic"/>
          <w:sz w:val="34"/>
          <w:szCs w:val="34"/>
          <w:rtl/>
        </w:rPr>
        <w:t>ا لفعله النبي</w:t>
      </w:r>
      <w:r w:rsidR="00990D3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B50CE8">
        <w:rPr>
          <w:rFonts w:ascii="Traditional Arabic" w:hAnsi="Traditional Arabic" w:cs="Traditional Arabic"/>
          <w:sz w:val="34"/>
          <w:szCs w:val="34"/>
          <w:rtl/>
        </w:rPr>
        <w:t>صلى الله عليه وسلم</w:t>
      </w:r>
      <w:r w:rsidR="00990D3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7E7F8B" w:rsidRPr="00B92884">
        <w:rPr>
          <w:rFonts w:ascii="Traditional Arabic" w:hAnsi="Traditional Arabic" w:cs="Traditional Arabic"/>
          <w:sz w:val="34"/>
          <w:szCs w:val="34"/>
          <w:rtl/>
        </w:rPr>
        <w:t>وأفاضل أصحابه</w:t>
      </w:r>
      <w:r w:rsidR="009802E6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456350">
        <w:rPr>
          <w:rFonts w:ascii="Traditional Arabic" w:hAnsi="Traditional Arabic" w:cs="Traditional Arabic"/>
          <w:sz w:val="34"/>
          <w:szCs w:val="34"/>
          <w:rtl/>
        </w:rPr>
        <w:t>رضي الله عنه</w:t>
      </w:r>
      <w:r w:rsidR="00955DEC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7E7F8B" w:rsidRPr="00B92884" w:rsidRDefault="002F6A14" w:rsidP="00955DEC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 w:hint="cs"/>
          <w:sz w:val="34"/>
          <w:szCs w:val="34"/>
          <w:rtl/>
        </w:rPr>
        <w:t xml:space="preserve">* </w:t>
      </w:r>
      <w:r w:rsidR="007E7F8B" w:rsidRPr="00B92884">
        <w:rPr>
          <w:rFonts w:ascii="Traditional Arabic" w:hAnsi="Traditional Arabic" w:cs="Traditional Arabic"/>
          <w:sz w:val="34"/>
          <w:szCs w:val="34"/>
          <w:rtl/>
        </w:rPr>
        <w:t>أن من النذر ما هو واجب</w:t>
      </w:r>
      <w:r w:rsidR="00955DEC">
        <w:rPr>
          <w:rFonts w:ascii="Traditional Arabic" w:hAnsi="Traditional Arabic" w:cs="Traditional Arabic"/>
          <w:sz w:val="34"/>
          <w:szCs w:val="34"/>
          <w:rtl/>
        </w:rPr>
        <w:t>،</w:t>
      </w:r>
      <w:r w:rsidR="007E7F8B" w:rsidRPr="00B92884">
        <w:rPr>
          <w:rFonts w:ascii="Traditional Arabic" w:hAnsi="Traditional Arabic" w:cs="Traditional Arabic"/>
          <w:sz w:val="34"/>
          <w:szCs w:val="34"/>
          <w:rtl/>
        </w:rPr>
        <w:t xml:space="preserve"> وما هو محرم</w:t>
      </w:r>
      <w:r w:rsidR="00955DEC">
        <w:rPr>
          <w:rFonts w:ascii="Traditional Arabic" w:hAnsi="Traditional Arabic" w:cs="Traditional Arabic"/>
          <w:sz w:val="34"/>
          <w:szCs w:val="34"/>
          <w:rtl/>
        </w:rPr>
        <w:t>،</w:t>
      </w:r>
      <w:r w:rsidR="007E7F8B" w:rsidRPr="00B92884">
        <w:rPr>
          <w:rFonts w:ascii="Traditional Arabic" w:hAnsi="Traditional Arabic" w:cs="Traditional Arabic"/>
          <w:sz w:val="34"/>
          <w:szCs w:val="34"/>
          <w:rtl/>
        </w:rPr>
        <w:t xml:space="preserve"> وما هو مباح</w:t>
      </w:r>
      <w:r w:rsidR="00955DEC">
        <w:rPr>
          <w:rFonts w:ascii="Traditional Arabic" w:hAnsi="Traditional Arabic" w:cs="Traditional Arabic"/>
          <w:sz w:val="34"/>
          <w:szCs w:val="34"/>
          <w:rtl/>
        </w:rPr>
        <w:t>،</w:t>
      </w:r>
      <w:r w:rsidR="007E7F8B" w:rsidRPr="00B92884">
        <w:rPr>
          <w:rFonts w:ascii="Traditional Arabic" w:hAnsi="Traditional Arabic" w:cs="Traditional Arabic"/>
          <w:sz w:val="34"/>
          <w:szCs w:val="34"/>
          <w:rtl/>
        </w:rPr>
        <w:t xml:space="preserve"> وقد جاء تفصيل ذلك في المبحث الأول من الفصل الثاني في البحث</w:t>
      </w:r>
      <w:r w:rsidR="00955DEC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751D79" w:rsidRPr="00B92884" w:rsidRDefault="002F6A14" w:rsidP="009344C2">
      <w:pPr>
        <w:spacing w:after="0" w:line="240" w:lineRule="auto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>
        <w:rPr>
          <w:rFonts w:ascii="Traditional Arabic" w:hAnsi="Traditional Arabic" w:cs="Traditional Arabic"/>
          <w:b/>
          <w:bCs/>
          <w:sz w:val="34"/>
          <w:szCs w:val="34"/>
          <w:rtl/>
        </w:rPr>
        <w:br w:type="column"/>
      </w:r>
      <w:r w:rsidR="00751D79"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lastRenderedPageBreak/>
        <w:t>الخاتمة</w:t>
      </w:r>
      <w:r w:rsidR="00DE3B8B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: </w:t>
      </w:r>
    </w:p>
    <w:p w:rsidR="00955DEC" w:rsidRDefault="00751D79" w:rsidP="00955DEC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الحمد لله الذي أوجب علينا عبادته بالطريقة التي شرعها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والصلاة والسلام على من بلغ الرسالة وأدى الأمانة ونصح الأمة</w:t>
      </w:r>
      <w:r w:rsidR="00955DEC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Pr="00B92884">
        <w:rPr>
          <w:rFonts w:ascii="Traditional Arabic" w:hAnsi="Traditional Arabic" w:cs="Traditional Arabic"/>
          <w:sz w:val="34"/>
          <w:szCs w:val="34"/>
          <w:rtl/>
        </w:rPr>
        <w:t>و</w:t>
      </w:r>
      <w:r w:rsidR="00955DEC">
        <w:rPr>
          <w:rFonts w:ascii="Traditional Arabic" w:hAnsi="Traditional Arabic" w:cs="Traditional Arabic" w:hint="cs"/>
          <w:sz w:val="34"/>
          <w:szCs w:val="34"/>
          <w:rtl/>
        </w:rPr>
        <w:t>آ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له</w:t>
      </w:r>
      <w:proofErr w:type="spellEnd"/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وصحبه وسلم</w:t>
      </w:r>
      <w:r w:rsidR="00955DEC">
        <w:rPr>
          <w:rFonts w:ascii="Traditional Arabic" w:hAnsi="Traditional Arabic" w:cs="Traditional Arabic"/>
          <w:sz w:val="34"/>
          <w:szCs w:val="34"/>
          <w:rtl/>
        </w:rPr>
        <w:t>،</w:t>
      </w:r>
      <w:r w:rsidR="00955DEC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أما بعد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>:</w:t>
      </w:r>
    </w:p>
    <w:p w:rsidR="00751D79" w:rsidRPr="00B92884" w:rsidRDefault="00751D79" w:rsidP="00955DEC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فقد انتهيت من هذا الجهد المتواضع في البحث في كتاب الأيمان والنذور</w:t>
      </w:r>
      <w:r w:rsidR="00955DEC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باب النذور</w:t>
      </w:r>
      <w:r w:rsidR="00955DEC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حديث النبي</w:t>
      </w:r>
      <w:r w:rsidR="00990D3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B50CE8">
        <w:rPr>
          <w:rFonts w:ascii="Traditional Arabic" w:hAnsi="Traditional Arabic" w:cs="Traditional Arabic"/>
          <w:sz w:val="34"/>
          <w:szCs w:val="34"/>
          <w:rtl/>
        </w:rPr>
        <w:t>صلى الله عليه وسلم</w:t>
      </w:r>
      <w:r w:rsidR="00990D32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الذي رواه ابن عمر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 xml:space="preserve"> رضي الله عنه</w:t>
      </w:r>
      <w:r w:rsidR="00955DEC">
        <w:rPr>
          <w:rFonts w:ascii="Traditional Arabic" w:hAnsi="Traditional Arabic" w:cs="Traditional Arabic" w:hint="cs"/>
          <w:sz w:val="34"/>
          <w:szCs w:val="34"/>
          <w:rtl/>
        </w:rPr>
        <w:t>ما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في النهي عن النذر</w:t>
      </w:r>
      <w:r w:rsidR="00955DEC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955DEC">
        <w:rPr>
          <w:rFonts w:ascii="Traditional Arabic" w:hAnsi="Traditional Arabic" w:cs="Traditional Arabic"/>
          <w:sz w:val="34"/>
          <w:szCs w:val="34"/>
          <w:rtl/>
        </w:rPr>
        <w:t>((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النذر لا يقدم </w:t>
      </w:r>
      <w:r w:rsidR="0049618E">
        <w:rPr>
          <w:rFonts w:ascii="Traditional Arabic" w:hAnsi="Traditional Arabic" w:cs="Traditional Arabic"/>
          <w:sz w:val="34"/>
          <w:szCs w:val="34"/>
          <w:rtl/>
        </w:rPr>
        <w:t>شيئًا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ولا يؤخره</w:t>
      </w:r>
      <w:r w:rsidR="00955DEC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وإنما يستخرج به من البخيل</w:t>
      </w:r>
      <w:r w:rsidR="00471C32">
        <w:rPr>
          <w:rFonts w:ascii="Traditional Arabic" w:hAnsi="Traditional Arabic" w:cs="Traditional Arabic"/>
          <w:sz w:val="34"/>
          <w:szCs w:val="34"/>
          <w:rtl/>
        </w:rPr>
        <w:t>))؛ رواه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مسلم</w:t>
      </w:r>
      <w:r w:rsidR="00955DEC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ووقفت على أحكامه وفوائده</w:t>
      </w:r>
      <w:r w:rsidR="00955DEC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ويتلخص هذا البحث في فصلين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>:</w:t>
      </w:r>
    </w:p>
    <w:p w:rsidR="00751D79" w:rsidRPr="007A6578" w:rsidRDefault="00751D79" w:rsidP="00D408A1">
      <w:pPr>
        <w:spacing w:after="0" w:line="240" w:lineRule="auto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7A6578">
        <w:rPr>
          <w:rFonts w:ascii="Traditional Arabic" w:hAnsi="Traditional Arabic" w:cs="Traditional Arabic"/>
          <w:b/>
          <w:bCs/>
          <w:sz w:val="34"/>
          <w:szCs w:val="34"/>
          <w:rtl/>
        </w:rPr>
        <w:t>الفصل الأول</w:t>
      </w:r>
      <w:r w:rsidR="00DE3B8B" w:rsidRPr="007A6578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: </w:t>
      </w:r>
      <w:r w:rsidRPr="007A6578">
        <w:rPr>
          <w:rFonts w:ascii="Traditional Arabic" w:hAnsi="Traditional Arabic" w:cs="Traditional Arabic"/>
          <w:b/>
          <w:bCs/>
          <w:sz w:val="34"/>
          <w:szCs w:val="34"/>
          <w:rtl/>
        </w:rPr>
        <w:t>الملامح الرئيسية للحديث</w:t>
      </w:r>
      <w:r w:rsidR="00D408A1" w:rsidRPr="007A6578"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Pr="007A6578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وفيه مباحث</w:t>
      </w:r>
      <w:r w:rsidR="00DE3B8B" w:rsidRPr="007A6578">
        <w:rPr>
          <w:rFonts w:ascii="Traditional Arabic" w:hAnsi="Traditional Arabic" w:cs="Traditional Arabic"/>
          <w:b/>
          <w:bCs/>
          <w:sz w:val="34"/>
          <w:szCs w:val="34"/>
          <w:rtl/>
        </w:rPr>
        <w:t>:</w:t>
      </w:r>
    </w:p>
    <w:p w:rsidR="00751D79" w:rsidRPr="00B92884" w:rsidRDefault="00751D79" w:rsidP="009344C2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المبحث الأول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موضوع</w:t>
      </w:r>
      <w:r w:rsidR="009802E6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الحديث</w:t>
      </w:r>
      <w:r w:rsidR="009802E6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وعنوانه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>.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751D79" w:rsidRPr="00B92884" w:rsidRDefault="00751D79" w:rsidP="009344C2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المبحث الثاني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الراوي الأعلى للحديث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751D79" w:rsidRPr="00B92884" w:rsidRDefault="00751D79" w:rsidP="009344C2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المبحث الثالث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تخريج الحديث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751D79" w:rsidRPr="00B92884" w:rsidRDefault="00751D79" w:rsidP="009344C2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المبحث الرابع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غريب الحديث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751D79" w:rsidRPr="00B92884" w:rsidRDefault="00751D79" w:rsidP="009344C2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المبحث الخامس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ألفاظ الحديث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751D79" w:rsidRPr="00B92884" w:rsidRDefault="00751D79" w:rsidP="00D408A1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المبحث السادس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المعنى الإجمالي للحديث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751D79" w:rsidRPr="007A6578" w:rsidRDefault="00751D79" w:rsidP="009344C2">
      <w:pPr>
        <w:spacing w:after="0" w:line="240" w:lineRule="auto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7A6578">
        <w:rPr>
          <w:rFonts w:ascii="Traditional Arabic" w:hAnsi="Traditional Arabic" w:cs="Traditional Arabic"/>
          <w:b/>
          <w:bCs/>
          <w:sz w:val="34"/>
          <w:szCs w:val="34"/>
          <w:rtl/>
        </w:rPr>
        <w:t>الفصل الثاني</w:t>
      </w:r>
      <w:r w:rsidR="00DE3B8B" w:rsidRPr="007A6578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: </w:t>
      </w:r>
      <w:r w:rsidRPr="007A6578">
        <w:rPr>
          <w:rFonts w:ascii="Traditional Arabic" w:hAnsi="Traditional Arabic" w:cs="Traditional Arabic"/>
          <w:b/>
          <w:bCs/>
          <w:sz w:val="34"/>
          <w:szCs w:val="34"/>
          <w:rtl/>
        </w:rPr>
        <w:t>الملامح العامة للحديث</w:t>
      </w:r>
      <w:r w:rsidR="007A6578" w:rsidRPr="007A6578">
        <w:rPr>
          <w:rFonts w:ascii="Traditional Arabic" w:hAnsi="Traditional Arabic" w:cs="Traditional Arabic"/>
          <w:b/>
          <w:bCs/>
          <w:sz w:val="34"/>
          <w:szCs w:val="34"/>
          <w:rtl/>
        </w:rPr>
        <w:t>،</w:t>
      </w:r>
      <w:r w:rsidRPr="007A6578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وفيه مباحث</w:t>
      </w:r>
      <w:r w:rsidR="00DE3B8B" w:rsidRPr="007A6578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: </w:t>
      </w:r>
    </w:p>
    <w:p w:rsidR="009802E6" w:rsidRPr="00B92884" w:rsidRDefault="009802E6" w:rsidP="009344C2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المبحث الأول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الأحكام الفقهية المستنبطة من الحديث</w:t>
      </w:r>
      <w:r w:rsidR="007A6578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وفيه مطالب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</w:p>
    <w:p w:rsidR="009802E6" w:rsidRPr="00B92884" w:rsidRDefault="009802E6" w:rsidP="007A65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المطلب الأول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حكم النذر</w:t>
      </w:r>
      <w:r w:rsidR="007A6578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9802E6" w:rsidRPr="00B92884" w:rsidRDefault="009802E6" w:rsidP="009344C2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المطلب الثاني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أنواع النذر</w:t>
      </w:r>
      <w:r w:rsidR="007A6578">
        <w:rPr>
          <w:rFonts w:ascii="Traditional Arabic" w:hAnsi="Traditional Arabic" w:cs="Traditional Arabic" w:hint="cs"/>
          <w:sz w:val="34"/>
          <w:szCs w:val="34"/>
          <w:rtl/>
        </w:rPr>
        <w:t>.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9802E6" w:rsidRPr="00B92884" w:rsidRDefault="009802E6" w:rsidP="009344C2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المطلب الثالث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قضاء النذر عن الميت</w:t>
      </w:r>
      <w:r w:rsidR="007A6578">
        <w:rPr>
          <w:rFonts w:ascii="Traditional Arabic" w:hAnsi="Traditional Arabic" w:cs="Traditional Arabic" w:hint="cs"/>
          <w:sz w:val="34"/>
          <w:szCs w:val="34"/>
          <w:rtl/>
        </w:rPr>
        <w:t>.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9802E6" w:rsidRPr="00B92884" w:rsidRDefault="009802E6" w:rsidP="009344C2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المطلب الرابع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العجز عن الوفاء بالنذر</w:t>
      </w:r>
      <w:r w:rsidR="007A6578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9802E6" w:rsidRPr="00B92884" w:rsidRDefault="009802E6" w:rsidP="007A65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المبحث الثاني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الفوائد واللطائف المستنبطة من الحديث</w:t>
      </w:r>
      <w:r w:rsidR="007A6578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9802E6" w:rsidRPr="00B92884" w:rsidRDefault="009802E6" w:rsidP="009344C2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المبحث الثالث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مسائل معاصرة تتعلق بالحديث</w:t>
      </w:r>
      <w:r w:rsidR="007A6578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9802E6" w:rsidRPr="00B92884" w:rsidRDefault="009802E6" w:rsidP="007A65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المبحث الرابع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التعريف بالراوي الأدنى</w:t>
      </w:r>
      <w:r w:rsidR="007A6578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9802E6" w:rsidRPr="00B92884" w:rsidRDefault="009802E6" w:rsidP="007A65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المبحث الخامس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خلاصة البحث</w:t>
      </w:r>
      <w:r w:rsidR="007A6578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751D79" w:rsidRPr="00B92884" w:rsidRDefault="007A6578" w:rsidP="007A65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/>
          <w:sz w:val="34"/>
          <w:szCs w:val="34"/>
          <w:rtl/>
        </w:rPr>
        <w:br w:type="column"/>
      </w:r>
      <w:r w:rsidR="00751D79" w:rsidRPr="00B92884">
        <w:rPr>
          <w:rFonts w:ascii="Traditional Arabic" w:hAnsi="Traditional Arabic" w:cs="Traditional Arabic"/>
          <w:sz w:val="34"/>
          <w:szCs w:val="34"/>
          <w:rtl/>
        </w:rPr>
        <w:lastRenderedPageBreak/>
        <w:t xml:space="preserve">ولا يفوتني أن </w:t>
      </w:r>
      <w:r>
        <w:rPr>
          <w:rFonts w:ascii="Traditional Arabic" w:hAnsi="Traditional Arabic" w:cs="Traditional Arabic" w:hint="cs"/>
          <w:sz w:val="34"/>
          <w:szCs w:val="34"/>
          <w:rtl/>
        </w:rPr>
        <w:t>أ</w:t>
      </w:r>
      <w:r w:rsidR="00751D79" w:rsidRPr="00B92884">
        <w:rPr>
          <w:rFonts w:ascii="Traditional Arabic" w:hAnsi="Traditional Arabic" w:cs="Traditional Arabic"/>
          <w:sz w:val="34"/>
          <w:szCs w:val="34"/>
          <w:rtl/>
        </w:rPr>
        <w:t>تقدم بالشكر الجزيل لفضيلة الشيخ الدكتور/ محمد بن علي الغامدي لإتاحة الفرصة لي بالبحث والتحري</w:t>
      </w:r>
      <w:r>
        <w:rPr>
          <w:rFonts w:ascii="Traditional Arabic" w:hAnsi="Traditional Arabic" w:cs="Traditional Arabic"/>
          <w:sz w:val="34"/>
          <w:szCs w:val="34"/>
          <w:rtl/>
        </w:rPr>
        <w:t>،</w:t>
      </w:r>
      <w:r w:rsidR="00751D79" w:rsidRPr="00B92884">
        <w:rPr>
          <w:rFonts w:ascii="Traditional Arabic" w:hAnsi="Traditional Arabic" w:cs="Traditional Arabic"/>
          <w:sz w:val="34"/>
          <w:szCs w:val="34"/>
          <w:rtl/>
        </w:rPr>
        <w:t xml:space="preserve"> وسلك المسلك الصحيح في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751D79" w:rsidRPr="00B92884">
        <w:rPr>
          <w:rFonts w:ascii="Traditional Arabic" w:hAnsi="Traditional Arabic" w:cs="Traditional Arabic"/>
          <w:sz w:val="34"/>
          <w:szCs w:val="34"/>
          <w:rtl/>
        </w:rPr>
        <w:t>جمع المعلومات الصحيحة</w:t>
      </w:r>
      <w:r>
        <w:rPr>
          <w:rFonts w:ascii="Traditional Arabic" w:hAnsi="Traditional Arabic" w:cs="Traditional Arabic"/>
          <w:sz w:val="34"/>
          <w:szCs w:val="34"/>
          <w:rtl/>
        </w:rPr>
        <w:t>،</w:t>
      </w:r>
      <w:r w:rsidR="00751D79" w:rsidRPr="00B92884">
        <w:rPr>
          <w:rFonts w:ascii="Traditional Arabic" w:hAnsi="Traditional Arabic" w:cs="Traditional Arabic"/>
          <w:sz w:val="34"/>
          <w:szCs w:val="34"/>
          <w:rtl/>
        </w:rPr>
        <w:t xml:space="preserve"> والوقوف على الفوائد</w:t>
      </w:r>
      <w:r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7A6578" w:rsidRDefault="00751D79" w:rsidP="007A65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هذا</w:t>
      </w:r>
      <w:r w:rsidR="007A6578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وأسأل الله التوفيق لي ولمن قرأ</w:t>
      </w:r>
      <w:r w:rsidR="007A6578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وأع</w:t>
      </w:r>
      <w:r w:rsidR="007A6578">
        <w:rPr>
          <w:rFonts w:ascii="Traditional Arabic" w:hAnsi="Traditional Arabic" w:cs="Traditional Arabic" w:hint="cs"/>
          <w:sz w:val="34"/>
          <w:szCs w:val="34"/>
          <w:rtl/>
        </w:rPr>
        <w:t>ا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نني في الكتابة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والرحمة والغفران ل</w:t>
      </w:r>
      <w:r w:rsidR="007A6578">
        <w:rPr>
          <w:rFonts w:ascii="Traditional Arabic" w:hAnsi="Traditional Arabic" w:cs="Traditional Arabic" w:hint="cs"/>
          <w:sz w:val="34"/>
          <w:szCs w:val="34"/>
          <w:rtl/>
        </w:rPr>
        <w:t>م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ن سبقني من الأئمة الأفاضل في البحث عن هذا الموضوع وغيره</w:t>
      </w:r>
      <w:r w:rsidR="007A6578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7A6578" w:rsidRDefault="00751D79" w:rsidP="005D2D80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وصل</w:t>
      </w:r>
      <w:r w:rsidR="007A6578">
        <w:rPr>
          <w:rFonts w:ascii="Traditional Arabic" w:hAnsi="Traditional Arabic" w:cs="Traditional Arabic" w:hint="cs"/>
          <w:sz w:val="34"/>
          <w:szCs w:val="34"/>
          <w:rtl/>
        </w:rPr>
        <w:t>ِّ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الله</w:t>
      </w:r>
      <w:r w:rsidR="007A6578">
        <w:rPr>
          <w:rFonts w:ascii="Traditional Arabic" w:hAnsi="Traditional Arabic" w:cs="Traditional Arabic" w:hint="cs"/>
          <w:sz w:val="34"/>
          <w:szCs w:val="34"/>
          <w:rtl/>
        </w:rPr>
        <w:t>م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وسلم على سيدنا محمد وعلى </w:t>
      </w:r>
      <w:proofErr w:type="spellStart"/>
      <w:r w:rsidR="007A6578">
        <w:rPr>
          <w:rFonts w:ascii="Traditional Arabic" w:hAnsi="Traditional Arabic" w:cs="Traditional Arabic" w:hint="cs"/>
          <w:sz w:val="34"/>
          <w:szCs w:val="34"/>
          <w:rtl/>
        </w:rPr>
        <w:t>آ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له</w:t>
      </w:r>
      <w:proofErr w:type="spellEnd"/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وأصحابه وأزواجه وأتباعه</w:t>
      </w:r>
      <w:r w:rsidR="007A6578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5D2D80" w:rsidRPr="005D2D80">
        <w:rPr>
          <w:rFonts w:ascii="Traditional Arabic" w:hAnsi="Traditional Arabic" w:cs="Traditional Arabic" w:hint="cs"/>
          <w:sz w:val="34"/>
          <w:szCs w:val="34"/>
          <w:rtl/>
        </w:rPr>
        <w:t>وعلينا</w:t>
      </w:r>
      <w:r w:rsidRPr="005D2D80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معهم</w:t>
      </w:r>
      <w:r w:rsidR="007A6578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بعفوك وجودك وكرمك يا أكرم الأكرمين</w:t>
      </w:r>
      <w:r w:rsidR="007A6578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 والحمد لله رب العالمين</w:t>
      </w:r>
      <w:r w:rsidR="00B92884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E65CEC" w:rsidRPr="00B92884" w:rsidRDefault="007A6578" w:rsidP="007A6578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/>
          <w:sz w:val="34"/>
          <w:szCs w:val="34"/>
          <w:rtl/>
        </w:rPr>
        <w:br w:type="column"/>
      </w:r>
    </w:p>
    <w:p w:rsidR="007E7F8B" w:rsidRPr="00B92884" w:rsidRDefault="007E7F8B" w:rsidP="005D2D80">
      <w:pPr>
        <w:spacing w:after="0" w:line="240" w:lineRule="auto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الموضوع الأصلي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</w:rPr>
        <w:t>http</w:t>
      </w:r>
      <w:r w:rsidR="00DE3B8B">
        <w:rPr>
          <w:rFonts w:ascii="Traditional Arabic" w:hAnsi="Traditional Arabic" w:cs="Traditional Arabic"/>
          <w:sz w:val="34"/>
          <w:szCs w:val="34"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</w:rPr>
        <w:t>//www.feqhweb.com/vb/t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12319</w:t>
      </w:r>
      <w:r w:rsidRPr="00B92884">
        <w:rPr>
          <w:rFonts w:ascii="Traditional Arabic" w:hAnsi="Traditional Arabic" w:cs="Traditional Arabic"/>
          <w:sz w:val="34"/>
          <w:szCs w:val="34"/>
        </w:rPr>
        <w:t>.</w:t>
      </w:r>
      <w:proofErr w:type="spellStart"/>
      <w:r w:rsidRPr="00B92884">
        <w:rPr>
          <w:rFonts w:ascii="Traditional Arabic" w:hAnsi="Traditional Arabic" w:cs="Traditional Arabic"/>
          <w:sz w:val="34"/>
          <w:szCs w:val="34"/>
        </w:rPr>
        <w:t>html#ixzz</w:t>
      </w:r>
      <w:proofErr w:type="spellEnd"/>
      <w:r w:rsidRPr="00B92884">
        <w:rPr>
          <w:rFonts w:ascii="Traditional Arabic" w:hAnsi="Traditional Arabic" w:cs="Traditional Arabic"/>
          <w:sz w:val="34"/>
          <w:szCs w:val="34"/>
          <w:rtl/>
        </w:rPr>
        <w:t>2</w:t>
      </w:r>
      <w:proofErr w:type="spellStart"/>
      <w:r w:rsidRPr="00B92884">
        <w:rPr>
          <w:rFonts w:ascii="Traditional Arabic" w:hAnsi="Traditional Arabic" w:cs="Traditional Arabic"/>
          <w:sz w:val="34"/>
          <w:szCs w:val="34"/>
        </w:rPr>
        <w:t>zbw</w:t>
      </w:r>
      <w:proofErr w:type="spellEnd"/>
      <w:r w:rsidRPr="00B92884">
        <w:rPr>
          <w:rFonts w:ascii="Traditional Arabic" w:hAnsi="Traditional Arabic" w:cs="Traditional Arabic"/>
          <w:sz w:val="34"/>
          <w:szCs w:val="34"/>
          <w:rtl/>
        </w:rPr>
        <w:t>50</w:t>
      </w:r>
      <w:proofErr w:type="spellStart"/>
      <w:r w:rsidRPr="00B92884">
        <w:rPr>
          <w:rFonts w:ascii="Traditional Arabic" w:hAnsi="Traditional Arabic" w:cs="Traditional Arabic"/>
          <w:sz w:val="34"/>
          <w:szCs w:val="34"/>
        </w:rPr>
        <w:t>kdQ</w:t>
      </w:r>
      <w:proofErr w:type="spellEnd"/>
    </w:p>
    <w:p w:rsidR="007E7F8B" w:rsidRPr="00B92884" w:rsidRDefault="007E7F8B" w:rsidP="005D2D80">
      <w:pPr>
        <w:spacing w:after="0" w:line="240" w:lineRule="auto"/>
        <w:rPr>
          <w:rFonts w:ascii="Traditional Arabic" w:hAnsi="Traditional Arabic" w:cs="Traditional Arabic"/>
          <w:sz w:val="34"/>
          <w:szCs w:val="34"/>
          <w:rtl/>
        </w:rPr>
      </w:pPr>
    </w:p>
    <w:p w:rsidR="007E7F8B" w:rsidRPr="00B92884" w:rsidRDefault="007E7F8B" w:rsidP="005D2D80">
      <w:pPr>
        <w:spacing w:after="0" w:line="240" w:lineRule="auto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الموضوع</w:t>
      </w:r>
      <w:r w:rsidR="006C10FC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الأصلي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</w:rPr>
        <w:t>http</w:t>
      </w:r>
      <w:r w:rsidR="00DE3B8B">
        <w:rPr>
          <w:rFonts w:ascii="Traditional Arabic" w:hAnsi="Traditional Arabic" w:cs="Traditional Arabic"/>
          <w:sz w:val="34"/>
          <w:szCs w:val="34"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</w:rPr>
        <w:t>//www.feqhweb.com/vb/t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12319</w:t>
      </w:r>
      <w:r w:rsidRPr="00B92884">
        <w:rPr>
          <w:rFonts w:ascii="Traditional Arabic" w:hAnsi="Traditional Arabic" w:cs="Traditional Arabic"/>
          <w:sz w:val="34"/>
          <w:szCs w:val="34"/>
        </w:rPr>
        <w:t>.</w:t>
      </w:r>
      <w:proofErr w:type="spellStart"/>
      <w:r w:rsidRPr="00B92884">
        <w:rPr>
          <w:rFonts w:ascii="Traditional Arabic" w:hAnsi="Traditional Arabic" w:cs="Traditional Arabic"/>
          <w:sz w:val="34"/>
          <w:szCs w:val="34"/>
        </w:rPr>
        <w:t>html#ixzz</w:t>
      </w:r>
      <w:proofErr w:type="spellEnd"/>
      <w:r w:rsidRPr="00B92884">
        <w:rPr>
          <w:rFonts w:ascii="Traditional Arabic" w:hAnsi="Traditional Arabic" w:cs="Traditional Arabic"/>
          <w:sz w:val="34"/>
          <w:szCs w:val="34"/>
          <w:rtl/>
        </w:rPr>
        <w:t>2</w:t>
      </w:r>
      <w:proofErr w:type="spellStart"/>
      <w:r w:rsidRPr="00B92884">
        <w:rPr>
          <w:rFonts w:ascii="Traditional Arabic" w:hAnsi="Traditional Arabic" w:cs="Traditional Arabic"/>
          <w:sz w:val="34"/>
          <w:szCs w:val="34"/>
        </w:rPr>
        <w:t>zbvivTfs</w:t>
      </w:r>
      <w:proofErr w:type="spellEnd"/>
    </w:p>
    <w:p w:rsidR="007E7F8B" w:rsidRPr="00B92884" w:rsidRDefault="007E7F8B" w:rsidP="005D2D80">
      <w:pPr>
        <w:spacing w:after="0" w:line="240" w:lineRule="auto"/>
        <w:rPr>
          <w:rFonts w:ascii="Traditional Arabic" w:hAnsi="Traditional Arabic" w:cs="Traditional Arabic"/>
          <w:sz w:val="34"/>
          <w:szCs w:val="34"/>
          <w:rtl/>
        </w:rPr>
      </w:pPr>
    </w:p>
    <w:p w:rsidR="007E7F8B" w:rsidRPr="00B92884" w:rsidRDefault="007E7F8B" w:rsidP="005D2D80">
      <w:pPr>
        <w:spacing w:after="0" w:line="240" w:lineRule="auto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الموضوع</w:t>
      </w:r>
      <w:r w:rsidR="006C10FC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الأصلي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</w:rPr>
        <w:t>http</w:t>
      </w:r>
      <w:r w:rsidR="00DE3B8B">
        <w:rPr>
          <w:rFonts w:ascii="Traditional Arabic" w:hAnsi="Traditional Arabic" w:cs="Traditional Arabic"/>
          <w:sz w:val="34"/>
          <w:szCs w:val="34"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</w:rPr>
        <w:t>//www.feqhweb.com/vb/t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12319</w:t>
      </w:r>
      <w:r w:rsidRPr="00B92884">
        <w:rPr>
          <w:rFonts w:ascii="Traditional Arabic" w:hAnsi="Traditional Arabic" w:cs="Traditional Arabic"/>
          <w:sz w:val="34"/>
          <w:szCs w:val="34"/>
        </w:rPr>
        <w:t>.</w:t>
      </w:r>
      <w:proofErr w:type="spellStart"/>
      <w:r w:rsidRPr="00B92884">
        <w:rPr>
          <w:rFonts w:ascii="Traditional Arabic" w:hAnsi="Traditional Arabic" w:cs="Traditional Arabic"/>
          <w:sz w:val="34"/>
          <w:szCs w:val="34"/>
        </w:rPr>
        <w:t>html#ixzz</w:t>
      </w:r>
      <w:proofErr w:type="spellEnd"/>
      <w:r w:rsidRPr="00B92884">
        <w:rPr>
          <w:rFonts w:ascii="Traditional Arabic" w:hAnsi="Traditional Arabic" w:cs="Traditional Arabic"/>
          <w:sz w:val="34"/>
          <w:szCs w:val="34"/>
          <w:rtl/>
        </w:rPr>
        <w:t>2</w:t>
      </w:r>
      <w:proofErr w:type="spellStart"/>
      <w:r w:rsidRPr="00B92884">
        <w:rPr>
          <w:rFonts w:ascii="Traditional Arabic" w:hAnsi="Traditional Arabic" w:cs="Traditional Arabic"/>
          <w:sz w:val="34"/>
          <w:szCs w:val="34"/>
        </w:rPr>
        <w:t>zbvOiRfk</w:t>
      </w:r>
      <w:proofErr w:type="spellEnd"/>
    </w:p>
    <w:p w:rsidR="007E7F8B" w:rsidRPr="00B92884" w:rsidRDefault="007E7F8B" w:rsidP="005D2D80">
      <w:pPr>
        <w:spacing w:after="0" w:line="240" w:lineRule="auto"/>
        <w:rPr>
          <w:rFonts w:ascii="Traditional Arabic" w:hAnsi="Traditional Arabic" w:cs="Traditional Arabic"/>
          <w:sz w:val="34"/>
          <w:szCs w:val="34"/>
          <w:rtl/>
        </w:rPr>
      </w:pPr>
    </w:p>
    <w:p w:rsidR="007E7F8B" w:rsidRPr="00B92884" w:rsidRDefault="007E7F8B" w:rsidP="005D2D80">
      <w:pPr>
        <w:spacing w:after="0" w:line="240" w:lineRule="auto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الموضوع</w:t>
      </w:r>
      <w:r w:rsidR="006C10FC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الأصلي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</w:rPr>
        <w:t>http</w:t>
      </w:r>
      <w:r w:rsidR="00DE3B8B">
        <w:rPr>
          <w:rFonts w:ascii="Traditional Arabic" w:hAnsi="Traditional Arabic" w:cs="Traditional Arabic"/>
          <w:sz w:val="34"/>
          <w:szCs w:val="34"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</w:rPr>
        <w:t>//www.feqhweb.com/vb/t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12319</w:t>
      </w:r>
      <w:r w:rsidRPr="00B92884">
        <w:rPr>
          <w:rFonts w:ascii="Traditional Arabic" w:hAnsi="Traditional Arabic" w:cs="Traditional Arabic"/>
          <w:sz w:val="34"/>
          <w:szCs w:val="34"/>
        </w:rPr>
        <w:t>.</w:t>
      </w:r>
      <w:proofErr w:type="spellStart"/>
      <w:r w:rsidRPr="00B92884">
        <w:rPr>
          <w:rFonts w:ascii="Traditional Arabic" w:hAnsi="Traditional Arabic" w:cs="Traditional Arabic"/>
          <w:sz w:val="34"/>
          <w:szCs w:val="34"/>
        </w:rPr>
        <w:t>html#ixzz</w:t>
      </w:r>
      <w:proofErr w:type="spellEnd"/>
      <w:r w:rsidRPr="00B92884">
        <w:rPr>
          <w:rFonts w:ascii="Traditional Arabic" w:hAnsi="Traditional Arabic" w:cs="Traditional Arabic"/>
          <w:sz w:val="34"/>
          <w:szCs w:val="34"/>
          <w:rtl/>
        </w:rPr>
        <w:t>2</w:t>
      </w:r>
      <w:proofErr w:type="spellStart"/>
      <w:r w:rsidRPr="00B92884">
        <w:rPr>
          <w:rFonts w:ascii="Traditional Arabic" w:hAnsi="Traditional Arabic" w:cs="Traditional Arabic"/>
          <w:sz w:val="34"/>
          <w:szCs w:val="34"/>
        </w:rPr>
        <w:t>zbukMIka</w:t>
      </w:r>
      <w:proofErr w:type="spellEnd"/>
    </w:p>
    <w:p w:rsidR="007E7F8B" w:rsidRPr="00B92884" w:rsidRDefault="007E7F8B" w:rsidP="005D2D80">
      <w:pPr>
        <w:spacing w:after="0" w:line="240" w:lineRule="auto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الموضوع</w:t>
      </w:r>
      <w:r w:rsidR="006C10FC" w:rsidRPr="00B92884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الأصلي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</w:rPr>
        <w:t>http</w:t>
      </w:r>
      <w:r w:rsidR="00DE3B8B">
        <w:rPr>
          <w:rFonts w:ascii="Traditional Arabic" w:hAnsi="Traditional Arabic" w:cs="Traditional Arabic"/>
          <w:sz w:val="34"/>
          <w:szCs w:val="34"/>
        </w:rPr>
        <w:t xml:space="preserve">: </w:t>
      </w:r>
      <w:r w:rsidRPr="00B92884">
        <w:rPr>
          <w:rFonts w:ascii="Traditional Arabic" w:hAnsi="Traditional Arabic" w:cs="Traditional Arabic"/>
          <w:sz w:val="34"/>
          <w:szCs w:val="34"/>
        </w:rPr>
        <w:t>//www.feqhweb.com/vb/t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12319</w:t>
      </w:r>
      <w:r w:rsidRPr="00B92884">
        <w:rPr>
          <w:rFonts w:ascii="Traditional Arabic" w:hAnsi="Traditional Arabic" w:cs="Traditional Arabic"/>
          <w:sz w:val="34"/>
          <w:szCs w:val="34"/>
        </w:rPr>
        <w:t>.</w:t>
      </w:r>
      <w:proofErr w:type="spellStart"/>
      <w:r w:rsidRPr="00B92884">
        <w:rPr>
          <w:rFonts w:ascii="Traditional Arabic" w:hAnsi="Traditional Arabic" w:cs="Traditional Arabic"/>
          <w:sz w:val="34"/>
          <w:szCs w:val="34"/>
        </w:rPr>
        <w:t>html#ixzz</w:t>
      </w:r>
      <w:proofErr w:type="spellEnd"/>
      <w:r w:rsidRPr="00B92884">
        <w:rPr>
          <w:rFonts w:ascii="Traditional Arabic" w:hAnsi="Traditional Arabic" w:cs="Traditional Arabic"/>
          <w:sz w:val="34"/>
          <w:szCs w:val="34"/>
          <w:rtl/>
        </w:rPr>
        <w:t>2</w:t>
      </w:r>
      <w:proofErr w:type="spellStart"/>
      <w:r w:rsidRPr="00B92884">
        <w:rPr>
          <w:rFonts w:ascii="Traditional Arabic" w:hAnsi="Traditional Arabic" w:cs="Traditional Arabic"/>
          <w:sz w:val="34"/>
          <w:szCs w:val="34"/>
        </w:rPr>
        <w:t>zbuWBSnJ</w:t>
      </w:r>
      <w:proofErr w:type="spellEnd"/>
    </w:p>
    <w:p w:rsidR="002F0257" w:rsidRDefault="002F0257" w:rsidP="009344C2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</w:p>
    <w:p w:rsidR="007E7F8B" w:rsidRPr="00B92884" w:rsidRDefault="009802E6" w:rsidP="009344C2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قائمة المراجع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</w:p>
    <w:p w:rsidR="00474C40" w:rsidRDefault="007A6578" w:rsidP="009344C2">
      <w:pPr>
        <w:spacing w:after="0" w:line="240" w:lineRule="auto"/>
        <w:jc w:val="both"/>
        <w:rPr>
          <w:rFonts w:ascii="Traditional Arabic" w:hAnsi="Traditional Arabic" w:cs="Traditional Arabic" w:hint="cs"/>
          <w:sz w:val="34"/>
          <w:szCs w:val="34"/>
          <w:rtl/>
        </w:rPr>
      </w:pPr>
      <w:r>
        <w:rPr>
          <w:rFonts w:ascii="Traditional Arabic" w:hAnsi="Traditional Arabic" w:cs="Traditional Arabic" w:hint="cs"/>
          <w:sz w:val="34"/>
          <w:szCs w:val="34"/>
          <w:rtl/>
        </w:rPr>
        <w:t>أ</w:t>
      </w:r>
      <w:r w:rsidR="00474C40" w:rsidRPr="00B92884">
        <w:rPr>
          <w:rFonts w:ascii="Traditional Arabic" w:hAnsi="Traditional Arabic" w:cs="Traditional Arabic"/>
          <w:sz w:val="34"/>
          <w:szCs w:val="34"/>
          <w:rtl/>
        </w:rPr>
        <w:t>ولا</w:t>
      </w:r>
      <w:r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="00474C40" w:rsidRPr="00B92884">
        <w:rPr>
          <w:rFonts w:ascii="Traditional Arabic" w:hAnsi="Traditional Arabic" w:cs="Traditional Arabic"/>
          <w:sz w:val="34"/>
          <w:szCs w:val="34"/>
          <w:rtl/>
        </w:rPr>
        <w:t>الكتب المطبوعة</w:t>
      </w:r>
      <w:r w:rsidR="00DE3B8B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</w:p>
    <w:p w:rsidR="00C662AA" w:rsidRPr="00C662AA" w:rsidRDefault="00C662AA" w:rsidP="00C662AA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C662AA">
        <w:rPr>
          <w:rFonts w:ascii="Traditional Arabic" w:hAnsi="Traditional Arabic" w:cs="Traditional Arabic"/>
          <w:sz w:val="34"/>
          <w:szCs w:val="34"/>
          <w:rtl/>
        </w:rPr>
        <w:t>1.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ab/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ابن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قدامة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المقدسي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>. (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بلا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تاريخ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).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المغني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(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المجلد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13).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دار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عالم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الكتب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C662AA" w:rsidRPr="00C662AA" w:rsidRDefault="00C662AA" w:rsidP="00C662AA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C662AA">
        <w:rPr>
          <w:rFonts w:ascii="Traditional Arabic" w:hAnsi="Traditional Arabic" w:cs="Traditional Arabic"/>
          <w:sz w:val="34"/>
          <w:szCs w:val="34"/>
          <w:rtl/>
        </w:rPr>
        <w:t>2.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ab/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أبو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عبيد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أحمد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محمد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الهروي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>. (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بلا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تاريخ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).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الغريبين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في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القرآن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والحديث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(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المجلد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11).</w:t>
      </w:r>
    </w:p>
    <w:p w:rsidR="00C662AA" w:rsidRPr="00C662AA" w:rsidRDefault="00C662AA" w:rsidP="00C662AA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C662AA">
        <w:rPr>
          <w:rFonts w:ascii="Traditional Arabic" w:hAnsi="Traditional Arabic" w:cs="Traditional Arabic"/>
          <w:sz w:val="34"/>
          <w:szCs w:val="34"/>
          <w:rtl/>
        </w:rPr>
        <w:t>3.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ab/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أبو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الطيب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محمد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شمس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الدين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آبادي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. (1388).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عون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المعبود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شرح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سنن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أبي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داود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.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المدينة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المنورة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المكتبة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السلفية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C662AA" w:rsidRPr="00C662AA" w:rsidRDefault="00C662AA" w:rsidP="00C662AA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C662AA">
        <w:rPr>
          <w:rFonts w:ascii="Traditional Arabic" w:hAnsi="Traditional Arabic" w:cs="Traditional Arabic"/>
          <w:sz w:val="34"/>
          <w:szCs w:val="34"/>
          <w:rtl/>
        </w:rPr>
        <w:t>4.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ab/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أبو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العباس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أحمد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القرطبي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. (1417). </w:t>
      </w:r>
      <w:proofErr w:type="spellStart"/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المفهم</w:t>
      </w:r>
      <w:proofErr w:type="spellEnd"/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لما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أشكل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من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تلخيص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مسلم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.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دار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الكلم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الطيب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دار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ابن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كثير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C662AA" w:rsidRPr="00C662AA" w:rsidRDefault="00C662AA" w:rsidP="00C662AA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C662AA">
        <w:rPr>
          <w:rFonts w:ascii="Traditional Arabic" w:hAnsi="Traditional Arabic" w:cs="Traditional Arabic"/>
          <w:sz w:val="34"/>
          <w:szCs w:val="34"/>
          <w:rtl/>
        </w:rPr>
        <w:t>5.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ab/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أحمد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بن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علي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العسقلاني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>. (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بلا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تاريخ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).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تسهيل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الإلمام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بفقه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الحديث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من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بلوغ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المرام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C662AA" w:rsidRPr="00C662AA" w:rsidRDefault="00C662AA" w:rsidP="00C662AA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C662AA">
        <w:rPr>
          <w:rFonts w:ascii="Traditional Arabic" w:hAnsi="Traditional Arabic" w:cs="Traditional Arabic"/>
          <w:sz w:val="34"/>
          <w:szCs w:val="34"/>
          <w:rtl/>
        </w:rPr>
        <w:t>6.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ab/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أسعد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محمد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الصاغرجي</w:t>
      </w:r>
      <w:proofErr w:type="spellEnd"/>
      <w:r w:rsidRPr="00C662AA">
        <w:rPr>
          <w:rFonts w:ascii="Traditional Arabic" w:hAnsi="Traditional Arabic" w:cs="Traditional Arabic"/>
          <w:sz w:val="34"/>
          <w:szCs w:val="34"/>
          <w:rtl/>
        </w:rPr>
        <w:t>. (1420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ه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- 2000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م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).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الفقه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الحنفي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وأدلته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.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بيروت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دار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الكلم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الطيب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C662AA" w:rsidRPr="00C662AA" w:rsidRDefault="00C662AA" w:rsidP="00C662AA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C662AA">
        <w:rPr>
          <w:rFonts w:ascii="Traditional Arabic" w:hAnsi="Traditional Arabic" w:cs="Traditional Arabic"/>
          <w:sz w:val="34"/>
          <w:szCs w:val="34"/>
          <w:rtl/>
        </w:rPr>
        <w:lastRenderedPageBreak/>
        <w:t>7.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ab/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الأثير،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عز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الدين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>. (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بلا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تاريخ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).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أسد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الغابة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في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معرفة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الصحابة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C662AA" w:rsidRPr="00C662AA" w:rsidRDefault="00C662AA" w:rsidP="00C662AA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C662AA">
        <w:rPr>
          <w:rFonts w:ascii="Traditional Arabic" w:hAnsi="Traditional Arabic" w:cs="Traditional Arabic"/>
          <w:sz w:val="34"/>
          <w:szCs w:val="34"/>
          <w:rtl/>
        </w:rPr>
        <w:t>8.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ab/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الرازي،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ومحمد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أبو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بكر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الرازي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>. (1987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م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).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مختار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الصحاح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.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بيروت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مكتبة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لبنان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C662AA" w:rsidRPr="00C662AA" w:rsidRDefault="00C662AA" w:rsidP="00C662AA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C662AA">
        <w:rPr>
          <w:rFonts w:ascii="Traditional Arabic" w:hAnsi="Traditional Arabic" w:cs="Traditional Arabic"/>
          <w:sz w:val="34"/>
          <w:szCs w:val="34"/>
          <w:rtl/>
        </w:rPr>
        <w:t>9.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ab/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السيوطي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>. (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بلا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تاريخ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).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جمع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الجوامع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المعروف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بالجامع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الكبير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C662AA" w:rsidRPr="00C662AA" w:rsidRDefault="00C662AA" w:rsidP="00C662AA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C662AA">
        <w:rPr>
          <w:rFonts w:ascii="Traditional Arabic" w:hAnsi="Traditional Arabic" w:cs="Traditional Arabic"/>
          <w:sz w:val="34"/>
          <w:szCs w:val="34"/>
          <w:rtl/>
        </w:rPr>
        <w:t>10.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ab/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المازري،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ومحمد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علي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المازري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>. (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بلا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تاريخ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).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المعلم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بفوائد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مسلم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C662AA" w:rsidRPr="00C662AA" w:rsidRDefault="00C662AA" w:rsidP="00C662AA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C662AA">
        <w:rPr>
          <w:rFonts w:ascii="Traditional Arabic" w:hAnsi="Traditional Arabic" w:cs="Traditional Arabic"/>
          <w:sz w:val="34"/>
          <w:szCs w:val="34"/>
          <w:rtl/>
        </w:rPr>
        <w:t>11.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ab/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بهاء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الدين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عبدالرحمن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بن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إبراهيم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المقدسي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. (1382).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العدة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شرح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العمدة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.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القاهرة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المطبعة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السلفية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C662AA" w:rsidRPr="00C662AA" w:rsidRDefault="00C662AA" w:rsidP="00C662AA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C662AA">
        <w:rPr>
          <w:rFonts w:ascii="Traditional Arabic" w:hAnsi="Traditional Arabic" w:cs="Traditional Arabic"/>
          <w:sz w:val="34"/>
          <w:szCs w:val="34"/>
          <w:rtl/>
        </w:rPr>
        <w:t>12.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ab/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رائد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صبري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أبو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علفة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>. (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بلا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تاريخ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).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الكتب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الستة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C662AA" w:rsidRPr="00C662AA" w:rsidRDefault="00C662AA" w:rsidP="00C662AA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C662AA">
        <w:rPr>
          <w:rFonts w:ascii="Traditional Arabic" w:hAnsi="Traditional Arabic" w:cs="Traditional Arabic"/>
          <w:sz w:val="34"/>
          <w:szCs w:val="34"/>
          <w:rtl/>
        </w:rPr>
        <w:t>13.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ab/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شمس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الدين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محمد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الذهبي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>. (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بلا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تاريخ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).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سير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أعلام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النبلاء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.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دار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الرسالة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C662AA" w:rsidRPr="00C662AA" w:rsidRDefault="00C662AA" w:rsidP="00C662AA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C662AA">
        <w:rPr>
          <w:rFonts w:ascii="Traditional Arabic" w:hAnsi="Traditional Arabic" w:cs="Traditional Arabic"/>
          <w:sz w:val="34"/>
          <w:szCs w:val="34"/>
          <w:rtl/>
        </w:rPr>
        <w:t>14.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ab/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شهاب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الدين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أحمد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العسقلاني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>. (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بلا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تاريخ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).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الإصابة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في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تمييز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الصحابة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.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بيروت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دار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الفكر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C662AA" w:rsidRPr="00C662AA" w:rsidRDefault="00C662AA" w:rsidP="00C662AA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C662AA">
        <w:rPr>
          <w:rFonts w:ascii="Traditional Arabic" w:hAnsi="Traditional Arabic" w:cs="Traditional Arabic"/>
          <w:sz w:val="34"/>
          <w:szCs w:val="34"/>
          <w:rtl/>
        </w:rPr>
        <w:t>15.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ab/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صفي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الرحمن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المباركفوري</w:t>
      </w:r>
      <w:proofErr w:type="spellEnd"/>
      <w:r w:rsidRPr="00C662AA">
        <w:rPr>
          <w:rFonts w:ascii="Traditional Arabic" w:hAnsi="Traditional Arabic" w:cs="Traditional Arabic"/>
          <w:sz w:val="34"/>
          <w:szCs w:val="34"/>
          <w:rtl/>
        </w:rPr>
        <w:t>. (1431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ه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- 2010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م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).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الرحيق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المختوم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.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بيروت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دار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ابن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حزم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C662AA" w:rsidRPr="00C662AA" w:rsidRDefault="00C662AA" w:rsidP="00C662AA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C662AA">
        <w:rPr>
          <w:rFonts w:ascii="Traditional Arabic" w:hAnsi="Traditional Arabic" w:cs="Traditional Arabic"/>
          <w:sz w:val="34"/>
          <w:szCs w:val="34"/>
          <w:rtl/>
        </w:rPr>
        <w:t>16.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ab/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عبدالله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عبدالرحمن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بن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الفضل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>. (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بلا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تاريخ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).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سنن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الدارمي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.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دار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إحياء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السنة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النبوية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C662AA" w:rsidRPr="00C662AA" w:rsidRDefault="00C662AA" w:rsidP="00C662AA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C662AA">
        <w:rPr>
          <w:rFonts w:ascii="Traditional Arabic" w:hAnsi="Traditional Arabic" w:cs="Traditional Arabic"/>
          <w:sz w:val="34"/>
          <w:szCs w:val="34"/>
          <w:rtl/>
        </w:rPr>
        <w:t>17.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ab/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عبدالله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عبدالرحمن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آل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البسام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>. (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بلا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تاريخ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).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تيسير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العلام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شرح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عمدة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الأحكام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C662AA" w:rsidRPr="00C662AA" w:rsidRDefault="00C662AA" w:rsidP="00C662AA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C662AA">
        <w:rPr>
          <w:rFonts w:ascii="Traditional Arabic" w:hAnsi="Traditional Arabic" w:cs="Traditional Arabic"/>
          <w:sz w:val="34"/>
          <w:szCs w:val="34"/>
          <w:rtl/>
        </w:rPr>
        <w:t>18.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ab/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على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آدم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الأثيوبي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. (1424-2003).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شرح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سنن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النسائي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.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دار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البروم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C662AA" w:rsidRPr="00C662AA" w:rsidRDefault="00C662AA" w:rsidP="00C662AA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C662AA">
        <w:rPr>
          <w:rFonts w:ascii="Traditional Arabic" w:hAnsi="Traditional Arabic" w:cs="Traditional Arabic"/>
          <w:sz w:val="34"/>
          <w:szCs w:val="34"/>
          <w:rtl/>
        </w:rPr>
        <w:t>19.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ab/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مالك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أنس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الأصبحي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. (1417-1997).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الموطأ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.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دار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الغرب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الإسلامي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C662AA" w:rsidRPr="00C662AA" w:rsidRDefault="00C662AA" w:rsidP="00C662AA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C662AA">
        <w:rPr>
          <w:rFonts w:ascii="Traditional Arabic" w:hAnsi="Traditional Arabic" w:cs="Traditional Arabic"/>
          <w:sz w:val="34"/>
          <w:szCs w:val="34"/>
          <w:rtl/>
        </w:rPr>
        <w:t>20.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ab/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محمد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عبدالله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بن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العربي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>. (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بلا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تاريخ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).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عارضة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الأحوذي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C662AA" w:rsidRPr="00C662AA" w:rsidRDefault="00C662AA" w:rsidP="00C662AA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C662AA">
        <w:rPr>
          <w:rFonts w:ascii="Traditional Arabic" w:hAnsi="Traditional Arabic" w:cs="Traditional Arabic"/>
          <w:sz w:val="34"/>
          <w:szCs w:val="34"/>
          <w:rtl/>
        </w:rPr>
        <w:t>21.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ab/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محمد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بن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يزيد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القزويني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. (1972).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سنن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ابن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ماجه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C662AA" w:rsidRPr="00C662AA" w:rsidRDefault="00C662AA" w:rsidP="00C662AA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C662AA">
        <w:rPr>
          <w:rFonts w:ascii="Traditional Arabic" w:hAnsi="Traditional Arabic" w:cs="Traditional Arabic"/>
          <w:sz w:val="34"/>
          <w:szCs w:val="34"/>
          <w:rtl/>
        </w:rPr>
        <w:t>22.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ab/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محمد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بن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إدريس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الشافعي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>. (1388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ه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- 1968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م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).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الأم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.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القاهرة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دار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الشعب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C662AA" w:rsidRPr="00C662AA" w:rsidRDefault="00C662AA" w:rsidP="00C662AA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C662AA">
        <w:rPr>
          <w:rFonts w:ascii="Traditional Arabic" w:hAnsi="Traditional Arabic" w:cs="Traditional Arabic"/>
          <w:sz w:val="34"/>
          <w:szCs w:val="34"/>
          <w:rtl/>
        </w:rPr>
        <w:t>23.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ab/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محمد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بن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إسماعيل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الصنعاني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>. (1379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ه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- 1960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م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).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سبل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السلام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شرح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بلوغ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المرام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.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القاهرة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مطبعة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مصطفى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البابي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الحلبي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C662AA" w:rsidRPr="00C662AA" w:rsidRDefault="00C662AA" w:rsidP="00C662AA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C662AA">
        <w:rPr>
          <w:rFonts w:ascii="Traditional Arabic" w:hAnsi="Traditional Arabic" w:cs="Traditional Arabic"/>
          <w:sz w:val="34"/>
          <w:szCs w:val="34"/>
          <w:rtl/>
        </w:rPr>
        <w:t>24.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ab/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محمد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زكريا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الكاندهلوي</w:t>
      </w:r>
      <w:proofErr w:type="spellEnd"/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. (1394 - 1974).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أوجز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المسالك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إلى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موطأ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مالك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C662AA" w:rsidRPr="00C662AA" w:rsidRDefault="00C662AA" w:rsidP="00C662AA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C662AA">
        <w:rPr>
          <w:rFonts w:ascii="Traditional Arabic" w:hAnsi="Traditional Arabic" w:cs="Traditional Arabic"/>
          <w:sz w:val="34"/>
          <w:szCs w:val="34"/>
          <w:rtl/>
        </w:rPr>
        <w:t>25.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ab/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محمد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عبدالقادر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أبو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فارس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>. (1399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ه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- 1979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م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).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الأيمان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والنذور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(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المجلد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1).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عمان،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الأردن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دار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الأرقم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C662AA" w:rsidRPr="00C662AA" w:rsidRDefault="00C662AA" w:rsidP="00C662AA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C662AA">
        <w:rPr>
          <w:rFonts w:ascii="Traditional Arabic" w:hAnsi="Traditional Arabic" w:cs="Traditional Arabic"/>
          <w:sz w:val="34"/>
          <w:szCs w:val="34"/>
          <w:rtl/>
        </w:rPr>
        <w:t>26.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ab/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مسلم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بن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الحجاج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النيسابوري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>. (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بلا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تاريخ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).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صحيح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مسلم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(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المجلد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1).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بيروت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دار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الفكر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C662AA" w:rsidRPr="00C662AA" w:rsidRDefault="00C662AA" w:rsidP="00C662AA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C662AA">
        <w:rPr>
          <w:rFonts w:ascii="Traditional Arabic" w:hAnsi="Traditional Arabic" w:cs="Traditional Arabic"/>
          <w:sz w:val="34"/>
          <w:szCs w:val="34"/>
          <w:rtl/>
        </w:rPr>
        <w:lastRenderedPageBreak/>
        <w:t>27.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ab/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منصور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بن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يونس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proofErr w:type="spellStart"/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البهوتي</w:t>
      </w:r>
      <w:proofErr w:type="spellEnd"/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. (1322).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الروض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المربع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.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بيروت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C662AA" w:rsidRPr="00C662AA" w:rsidRDefault="00C662AA" w:rsidP="00C662AA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C662AA">
        <w:rPr>
          <w:rFonts w:ascii="Traditional Arabic" w:hAnsi="Traditional Arabic" w:cs="Traditional Arabic"/>
          <w:sz w:val="34"/>
          <w:szCs w:val="34"/>
          <w:rtl/>
        </w:rPr>
        <w:t>28.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ab/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يحيى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بن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شرف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النووي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>. (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بلا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تاريخ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).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المجموع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شرح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المهذب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.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القاهرة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: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مطبعة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C662AA">
        <w:rPr>
          <w:rFonts w:ascii="Traditional Arabic" w:hAnsi="Traditional Arabic" w:cs="Traditional Arabic" w:hint="eastAsia"/>
          <w:sz w:val="34"/>
          <w:szCs w:val="34"/>
          <w:rtl/>
        </w:rPr>
        <w:t>العاصمة</w:t>
      </w:r>
      <w:r w:rsidRPr="00C662AA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C662AA" w:rsidRPr="00B92884" w:rsidRDefault="00C662AA" w:rsidP="009344C2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</w:p>
    <w:p w:rsidR="009802E6" w:rsidRPr="00B92884" w:rsidRDefault="00474C40" w:rsidP="003C2B64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ثاني</w:t>
      </w:r>
      <w:r w:rsidR="003C2B64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ً</w:t>
      </w: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ا</w:t>
      </w:r>
      <w:r w:rsidR="00DE3B8B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: </w:t>
      </w: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المواقع</w:t>
      </w:r>
      <w:r w:rsid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ال</w:t>
      </w:r>
      <w:r w:rsidR="003C2B64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إ</w:t>
      </w: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>لكترونية</w:t>
      </w:r>
      <w:r w:rsidR="003C2B64">
        <w:rPr>
          <w:rFonts w:ascii="Traditional Arabic" w:hAnsi="Traditional Arabic" w:cs="Traditional Arabic" w:hint="cs"/>
          <w:b/>
          <w:bCs/>
          <w:sz w:val="34"/>
          <w:szCs w:val="34"/>
          <w:rtl/>
        </w:rPr>
        <w:t>:</w:t>
      </w:r>
      <w:r w:rsidRPr="00B92884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</w:p>
    <w:p w:rsidR="00474C40" w:rsidRPr="00B92884" w:rsidRDefault="00474C40" w:rsidP="009344C2">
      <w:pPr>
        <w:pStyle w:val="a5"/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مركز الفتوى</w:t>
      </w:r>
      <w:r w:rsidR="003C2B64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474C40" w:rsidRPr="00B92884" w:rsidRDefault="00474C40" w:rsidP="009344C2">
      <w:pPr>
        <w:pStyle w:val="a5"/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المكتبة ال</w:t>
      </w:r>
      <w:r w:rsidR="003C2B64">
        <w:rPr>
          <w:rFonts w:ascii="Traditional Arabic" w:hAnsi="Traditional Arabic" w:cs="Traditional Arabic" w:hint="cs"/>
          <w:sz w:val="34"/>
          <w:szCs w:val="34"/>
          <w:rtl/>
        </w:rPr>
        <w:t>إ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سلامية</w:t>
      </w:r>
      <w:r w:rsidR="003C2B64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474C40" w:rsidRPr="00B92884" w:rsidRDefault="00474C40" w:rsidP="009344C2">
      <w:pPr>
        <w:pStyle w:val="a5"/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الملتقى الفقهي</w:t>
      </w:r>
      <w:r w:rsidR="003C2B64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474C40" w:rsidRPr="00B92884" w:rsidRDefault="00474C40" w:rsidP="003C2B64">
      <w:pPr>
        <w:pStyle w:val="a5"/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 xml:space="preserve">ملتقى </w:t>
      </w:r>
      <w:r w:rsidR="003C2B64">
        <w:rPr>
          <w:rFonts w:ascii="Traditional Arabic" w:hAnsi="Traditional Arabic" w:cs="Traditional Arabic" w:hint="cs"/>
          <w:sz w:val="34"/>
          <w:szCs w:val="34"/>
          <w:rtl/>
        </w:rPr>
        <w:t>أ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هل الحديث</w:t>
      </w:r>
      <w:r w:rsidR="003C2B64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474C40" w:rsidRPr="00B92884" w:rsidRDefault="00474C40" w:rsidP="003C2B64">
      <w:pPr>
        <w:pStyle w:val="a5"/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raditional Arabic" w:hAnsi="Traditional Arabic" w:cs="Traditional Arabic"/>
          <w:sz w:val="34"/>
          <w:szCs w:val="34"/>
          <w:rtl/>
        </w:rPr>
      </w:pPr>
      <w:r w:rsidRPr="00B92884">
        <w:rPr>
          <w:rFonts w:ascii="Traditional Arabic" w:hAnsi="Traditional Arabic" w:cs="Traditional Arabic"/>
          <w:sz w:val="34"/>
          <w:szCs w:val="34"/>
          <w:rtl/>
        </w:rPr>
        <w:t>مركز البحوث العلمية وال</w:t>
      </w:r>
      <w:r w:rsidR="003C2B64">
        <w:rPr>
          <w:rFonts w:ascii="Traditional Arabic" w:hAnsi="Traditional Arabic" w:cs="Traditional Arabic" w:hint="cs"/>
          <w:sz w:val="34"/>
          <w:szCs w:val="34"/>
          <w:rtl/>
        </w:rPr>
        <w:t>إ</w:t>
      </w:r>
      <w:r w:rsidRPr="00B92884">
        <w:rPr>
          <w:rFonts w:ascii="Traditional Arabic" w:hAnsi="Traditional Arabic" w:cs="Traditional Arabic"/>
          <w:sz w:val="34"/>
          <w:szCs w:val="34"/>
          <w:rtl/>
        </w:rPr>
        <w:t>فتاء</w:t>
      </w:r>
      <w:r w:rsidR="003C2B64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474C40" w:rsidRPr="00B92884" w:rsidRDefault="00474C40" w:rsidP="009344C2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</w:p>
    <w:p w:rsidR="00474C40" w:rsidRPr="00B92884" w:rsidRDefault="00474C40" w:rsidP="009344C2">
      <w:pPr>
        <w:spacing w:after="0" w:line="240" w:lineRule="auto"/>
        <w:jc w:val="both"/>
        <w:rPr>
          <w:rFonts w:ascii="Traditional Arabic" w:hAnsi="Traditional Arabic" w:cs="Traditional Arabic"/>
          <w:sz w:val="34"/>
          <w:szCs w:val="34"/>
          <w:rtl/>
        </w:rPr>
      </w:pPr>
    </w:p>
    <w:p w:rsidR="00E65CEC" w:rsidRPr="00B92884" w:rsidRDefault="00E65CEC" w:rsidP="009344C2">
      <w:pPr>
        <w:pStyle w:val="a5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</w:p>
    <w:sectPr w:rsidR="00E65CEC" w:rsidRPr="00B92884" w:rsidSect="00C662AA">
      <w:headerReference w:type="default" r:id="rId11"/>
      <w:footerReference w:type="default" r:id="rId12"/>
      <w:footnotePr>
        <w:numRestart w:val="eachPage"/>
      </w:footnotePr>
      <w:pgSz w:w="11906" w:h="16838"/>
      <w:pgMar w:top="1812" w:right="1797" w:bottom="1440" w:left="1797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1238" w:rsidRDefault="002E1238" w:rsidP="00C4789F">
      <w:pPr>
        <w:spacing w:after="0" w:line="240" w:lineRule="auto"/>
      </w:pPr>
      <w:r>
        <w:separator/>
      </w:r>
    </w:p>
  </w:endnote>
  <w:endnote w:type="continuationSeparator" w:id="0">
    <w:p w:rsidR="002E1238" w:rsidRDefault="002E1238" w:rsidP="00C478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5355" w:rsidRDefault="002E1238" w:rsidP="00F85355">
    <w:pPr>
      <w:pStyle w:val="a4"/>
      <w:jc w:val="right"/>
    </w:pPr>
    <w:hyperlink r:id="rId1" w:history="1">
      <w:r w:rsidR="00F85355" w:rsidRPr="00EF471B">
        <w:rPr>
          <w:rStyle w:val="Hyperlink"/>
          <w:rFonts w:cs="Traditional Arabic"/>
          <w:b/>
          <w:bCs/>
        </w:rPr>
        <w:t>www.alukah.net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1238" w:rsidRDefault="002E1238" w:rsidP="00C4789F">
      <w:pPr>
        <w:spacing w:after="0" w:line="240" w:lineRule="auto"/>
      </w:pPr>
      <w:r>
        <w:separator/>
      </w:r>
    </w:p>
  </w:footnote>
  <w:footnote w:type="continuationSeparator" w:id="0">
    <w:p w:rsidR="002E1238" w:rsidRDefault="002E1238" w:rsidP="00C4789F">
      <w:pPr>
        <w:spacing w:after="0" w:line="240" w:lineRule="auto"/>
      </w:pPr>
      <w:r>
        <w:continuationSeparator/>
      </w:r>
    </w:p>
  </w:footnote>
  <w:footnote w:id="1">
    <w:p w:rsidR="00A7261B" w:rsidRPr="00DE3B8B" w:rsidRDefault="00A7261B" w:rsidP="0051142A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DE3B8B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صفي الرحمن </w:t>
      </w:r>
      <w:proofErr w:type="spellStart"/>
      <w:r w:rsidRPr="00DE3B8B">
        <w:rPr>
          <w:rFonts w:ascii="Traditional Arabic" w:hAnsi="Traditional Arabic" w:cs="Traditional Arabic"/>
          <w:sz w:val="28"/>
          <w:szCs w:val="28"/>
          <w:rtl/>
        </w:rPr>
        <w:t>المباركفوري</w:t>
      </w:r>
      <w:proofErr w:type="spellEnd"/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الرحيق المختوم (الطبعة الشرعية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بيروت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دار ابن حزم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1431ه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2010م) ص66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67</w:t>
      </w:r>
      <w:r>
        <w:rPr>
          <w:rFonts w:ascii="Traditional Arabic" w:hAnsi="Traditional Arabic" w:cs="Traditional Arabic" w:hint="cs"/>
          <w:sz w:val="28"/>
          <w:szCs w:val="28"/>
          <w:rtl/>
        </w:rPr>
        <w:t>.</w:t>
      </w:r>
    </w:p>
  </w:footnote>
  <w:footnote w:id="2">
    <w:p w:rsidR="00A7261B" w:rsidRPr="00DE3B8B" w:rsidRDefault="00A7261B" w:rsidP="0051142A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DE3B8B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محمد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 أب</w:t>
      </w:r>
      <w:r>
        <w:rPr>
          <w:rFonts w:ascii="Traditional Arabic" w:hAnsi="Traditional Arabic" w:cs="Traditional Arabic" w:hint="cs"/>
          <w:sz w:val="28"/>
          <w:szCs w:val="28"/>
          <w:rtl/>
        </w:rPr>
        <w:t>و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 بكر الرازي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مختار الصحاح (الطبعة المدققة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بيروت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مكتبة لبنان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1987م) ص 272</w:t>
      </w:r>
      <w:r>
        <w:rPr>
          <w:rFonts w:ascii="Traditional Arabic" w:hAnsi="Traditional Arabic" w:cs="Traditional Arabic" w:hint="cs"/>
          <w:sz w:val="28"/>
          <w:szCs w:val="28"/>
          <w:rtl/>
        </w:rPr>
        <w:t>.</w:t>
      </w:r>
    </w:p>
  </w:footnote>
  <w:footnote w:id="3">
    <w:p w:rsidR="00A7261B" w:rsidRPr="00DE3B8B" w:rsidRDefault="00A7261B" w:rsidP="00D03F7A">
      <w:pPr>
        <w:pStyle w:val="a6"/>
        <w:jc w:val="both"/>
        <w:rPr>
          <w:rFonts w:ascii="Traditional Arabic" w:hAnsi="Traditional Arabic" w:cs="Traditional Arabic"/>
          <w:sz w:val="28"/>
          <w:szCs w:val="28"/>
        </w:rPr>
      </w:pPr>
      <w:r w:rsidRPr="00DE3B8B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- عبدا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لله بن </w:t>
      </w:r>
      <w:r>
        <w:rPr>
          <w:rFonts w:ascii="Traditional Arabic" w:hAnsi="Traditional Arabic" w:cs="Traditional Arabic"/>
          <w:sz w:val="28"/>
          <w:szCs w:val="28"/>
          <w:rtl/>
        </w:rPr>
        <w:t>عبدا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لرحمن البسام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تيسير العلام شرح عمدة الأحكام </w:t>
      </w:r>
      <w:r>
        <w:rPr>
          <w:rFonts w:ascii="Traditional Arabic" w:hAnsi="Traditional Arabic" w:cs="Traditional Arabic"/>
          <w:sz w:val="28"/>
          <w:szCs w:val="28"/>
          <w:rtl/>
        </w:rPr>
        <w:t>(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ط1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صنعاء </w:t>
      </w:r>
      <w:r>
        <w:rPr>
          <w:rFonts w:ascii="Traditional Arabic" w:hAnsi="Traditional Arabic" w:cs="Traditional Arabic"/>
          <w:sz w:val="28"/>
          <w:szCs w:val="28"/>
          <w:rtl/>
        </w:rPr>
        <w:t>-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 بيروت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دار الإرشاد </w:t>
      </w:r>
      <w:r>
        <w:rPr>
          <w:rFonts w:ascii="Traditional Arabic" w:hAnsi="Traditional Arabic" w:cs="Traditional Arabic"/>
          <w:sz w:val="28"/>
          <w:szCs w:val="28"/>
          <w:rtl/>
        </w:rPr>
        <w:t>-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 دار ابن حزم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1424ه </w:t>
      </w:r>
      <w:r>
        <w:rPr>
          <w:rFonts w:ascii="Traditional Arabic" w:hAnsi="Traditional Arabic" w:cs="Traditional Arabic"/>
          <w:sz w:val="28"/>
          <w:szCs w:val="28"/>
          <w:rtl/>
        </w:rPr>
        <w:t>-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 2004م) ص 800</w:t>
      </w:r>
      <w:r>
        <w:rPr>
          <w:rFonts w:ascii="Traditional Arabic" w:hAnsi="Traditional Arabic" w:cs="Traditional Arabic" w:hint="cs"/>
          <w:sz w:val="28"/>
          <w:szCs w:val="28"/>
          <w:rtl/>
        </w:rPr>
        <w:t>.</w:t>
      </w:r>
    </w:p>
  </w:footnote>
  <w:footnote w:id="4">
    <w:p w:rsidR="00A7261B" w:rsidRPr="00DE3B8B" w:rsidRDefault="00A7261B" w:rsidP="00B92884">
      <w:pPr>
        <w:pStyle w:val="a6"/>
        <w:jc w:val="both"/>
        <w:rPr>
          <w:rFonts w:ascii="Traditional Arabic" w:hAnsi="Traditional Arabic" w:cs="Traditional Arabic"/>
          <w:sz w:val="28"/>
          <w:szCs w:val="28"/>
        </w:rPr>
      </w:pPr>
      <w:r w:rsidRPr="00DE3B8B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أبو عبيد </w:t>
      </w:r>
      <w:r>
        <w:rPr>
          <w:rFonts w:ascii="Traditional Arabic" w:hAnsi="Traditional Arabic" w:cs="Traditional Arabic"/>
          <w:sz w:val="28"/>
          <w:szCs w:val="28"/>
          <w:rtl/>
        </w:rPr>
        <w:t>أحمد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 الهروي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الغريبين في ال</w:t>
      </w:r>
      <w:r>
        <w:rPr>
          <w:rFonts w:ascii="Traditional Arabic" w:hAnsi="Traditional Arabic" w:cs="Traditional Arabic"/>
          <w:sz w:val="28"/>
          <w:szCs w:val="28"/>
          <w:rtl/>
        </w:rPr>
        <w:t>قرآن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 والحديث </w:t>
      </w:r>
      <w:r>
        <w:rPr>
          <w:rFonts w:ascii="Traditional Arabic" w:hAnsi="Traditional Arabic" w:cs="Traditional Arabic"/>
          <w:sz w:val="28"/>
          <w:szCs w:val="28"/>
          <w:rtl/>
        </w:rPr>
        <w:t>(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ط11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ج 6</w:t>
      </w:r>
      <w:r>
        <w:rPr>
          <w:rFonts w:ascii="Traditional Arabic" w:hAnsi="Traditional Arabic" w:cs="Traditional Arabic"/>
          <w:sz w:val="28"/>
          <w:szCs w:val="28"/>
          <w:rtl/>
        </w:rPr>
        <w:t>)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 ص 1823</w:t>
      </w:r>
      <w:r>
        <w:rPr>
          <w:rFonts w:ascii="Traditional Arabic" w:hAnsi="Traditional Arabic" w:cs="Traditional Arabic" w:hint="cs"/>
          <w:sz w:val="28"/>
          <w:szCs w:val="28"/>
          <w:rtl/>
        </w:rPr>
        <w:t>.</w:t>
      </w:r>
    </w:p>
  </w:footnote>
  <w:footnote w:id="5">
    <w:p w:rsidR="00A7261B" w:rsidRPr="00DE3B8B" w:rsidRDefault="00A7261B" w:rsidP="00B92884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DE3B8B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- عبدا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لله بن </w:t>
      </w:r>
      <w:r>
        <w:rPr>
          <w:rFonts w:ascii="Traditional Arabic" w:hAnsi="Traditional Arabic" w:cs="Traditional Arabic"/>
          <w:sz w:val="28"/>
          <w:szCs w:val="28"/>
          <w:rtl/>
        </w:rPr>
        <w:t>عبدا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لرحمن البسام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تيسير العلام شرح عمدة الأحكام </w:t>
      </w:r>
      <w:r>
        <w:rPr>
          <w:rFonts w:ascii="Traditional Arabic" w:hAnsi="Traditional Arabic" w:cs="Traditional Arabic"/>
          <w:sz w:val="28"/>
          <w:szCs w:val="28"/>
          <w:rtl/>
        </w:rPr>
        <w:t>(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ط1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صنعاء </w:t>
      </w:r>
      <w:r>
        <w:rPr>
          <w:rFonts w:ascii="Traditional Arabic" w:hAnsi="Traditional Arabic" w:cs="Traditional Arabic"/>
          <w:sz w:val="28"/>
          <w:szCs w:val="28"/>
          <w:rtl/>
        </w:rPr>
        <w:t>-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 بيروت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دار الإرشاد </w:t>
      </w:r>
      <w:r>
        <w:rPr>
          <w:rFonts w:ascii="Traditional Arabic" w:hAnsi="Traditional Arabic" w:cs="Traditional Arabic"/>
          <w:sz w:val="28"/>
          <w:szCs w:val="28"/>
          <w:rtl/>
        </w:rPr>
        <w:t>-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 دار ابن حزم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1424ه </w:t>
      </w:r>
      <w:r>
        <w:rPr>
          <w:rFonts w:ascii="Traditional Arabic" w:hAnsi="Traditional Arabic" w:cs="Traditional Arabic"/>
          <w:sz w:val="28"/>
          <w:szCs w:val="28"/>
          <w:rtl/>
        </w:rPr>
        <w:t>-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 2004م) ص 800</w:t>
      </w:r>
      <w:r>
        <w:rPr>
          <w:rFonts w:ascii="Traditional Arabic" w:hAnsi="Traditional Arabic" w:cs="Traditional Arabic" w:hint="cs"/>
          <w:sz w:val="28"/>
          <w:szCs w:val="28"/>
          <w:rtl/>
        </w:rPr>
        <w:t>.</w:t>
      </w:r>
    </w:p>
  </w:footnote>
  <w:footnote w:id="6">
    <w:p w:rsidR="00A7261B" w:rsidRPr="00DE3B8B" w:rsidRDefault="00A7261B" w:rsidP="00D03F7A">
      <w:pPr>
        <w:pStyle w:val="a6"/>
        <w:jc w:val="both"/>
        <w:rPr>
          <w:rFonts w:ascii="Traditional Arabic" w:hAnsi="Traditional Arabic" w:cs="Traditional Arabic"/>
          <w:sz w:val="28"/>
          <w:szCs w:val="28"/>
        </w:rPr>
      </w:pPr>
      <w:r w:rsidRPr="00DE3B8B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المكتبة الشاملة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 شرح لصحيح مسلم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 أبو الأشبال حسن المصري</w:t>
      </w:r>
      <w:r>
        <w:rPr>
          <w:rFonts w:ascii="Traditional Arabic" w:hAnsi="Traditional Arabic" w:cs="Traditional Arabic" w:hint="cs"/>
          <w:sz w:val="28"/>
          <w:szCs w:val="28"/>
          <w:rtl/>
        </w:rPr>
        <w:t>.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</w:p>
  </w:footnote>
  <w:footnote w:id="7">
    <w:p w:rsidR="00A7261B" w:rsidRPr="00DE3B8B" w:rsidRDefault="00A7261B" w:rsidP="00B92884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DE3B8B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أحمد بن علي بن حجر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فتح الباري شرح صحيح البخاري </w:t>
      </w:r>
      <w:r>
        <w:rPr>
          <w:rFonts w:ascii="Traditional Arabic" w:hAnsi="Traditional Arabic" w:cs="Traditional Arabic"/>
          <w:sz w:val="28"/>
          <w:szCs w:val="28"/>
          <w:rtl/>
        </w:rPr>
        <w:t>(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ط2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ج 11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الرياض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مكتبة العبيكان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1425ه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2005م</w:t>
      </w:r>
      <w:r>
        <w:rPr>
          <w:rFonts w:ascii="Traditional Arabic" w:hAnsi="Traditional Arabic" w:cs="Traditional Arabic"/>
          <w:sz w:val="28"/>
          <w:szCs w:val="28"/>
          <w:rtl/>
        </w:rPr>
        <w:t>)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 ص 589</w:t>
      </w:r>
      <w:r>
        <w:rPr>
          <w:rFonts w:ascii="Traditional Arabic" w:hAnsi="Traditional Arabic" w:cs="Traditional Arabic" w:hint="cs"/>
          <w:sz w:val="28"/>
          <w:szCs w:val="28"/>
          <w:rtl/>
        </w:rPr>
        <w:t>.</w:t>
      </w:r>
    </w:p>
  </w:footnote>
  <w:footnote w:id="8">
    <w:p w:rsidR="00A7261B" w:rsidRPr="00DE3B8B" w:rsidRDefault="00A7261B" w:rsidP="00B92884">
      <w:pPr>
        <w:pStyle w:val="a6"/>
        <w:jc w:val="both"/>
        <w:rPr>
          <w:rFonts w:ascii="Traditional Arabic" w:hAnsi="Traditional Arabic" w:cs="Traditional Arabic"/>
          <w:sz w:val="28"/>
          <w:szCs w:val="28"/>
        </w:rPr>
      </w:pPr>
      <w:r w:rsidRPr="00DE3B8B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مرجع سابق</w:t>
      </w:r>
      <w:r>
        <w:rPr>
          <w:rFonts w:ascii="Traditional Arabic" w:hAnsi="Traditional Arabic" w:cs="Traditional Arabic" w:hint="cs"/>
          <w:sz w:val="28"/>
          <w:szCs w:val="28"/>
          <w:rtl/>
        </w:rPr>
        <w:t>.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</w:p>
  </w:footnote>
  <w:footnote w:id="9">
    <w:p w:rsidR="00A7261B" w:rsidRPr="00DE3B8B" w:rsidRDefault="00A7261B" w:rsidP="00B92884">
      <w:pPr>
        <w:pStyle w:val="a6"/>
        <w:jc w:val="both"/>
        <w:rPr>
          <w:rFonts w:ascii="Traditional Arabic" w:hAnsi="Traditional Arabic" w:cs="Traditional Arabic"/>
          <w:sz w:val="28"/>
          <w:szCs w:val="28"/>
        </w:rPr>
      </w:pPr>
      <w:r w:rsidRPr="00DE3B8B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شمس الدين محمد الذهبي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سير أعلام النبلاء </w:t>
      </w:r>
      <w:r>
        <w:rPr>
          <w:rFonts w:ascii="Traditional Arabic" w:hAnsi="Traditional Arabic" w:cs="Traditional Arabic"/>
          <w:sz w:val="28"/>
          <w:szCs w:val="28"/>
          <w:rtl/>
        </w:rPr>
        <w:t>(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ط11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ج3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بيروت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دار الرسالة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1422ه </w:t>
      </w:r>
      <w:r>
        <w:rPr>
          <w:rFonts w:ascii="Traditional Arabic" w:hAnsi="Traditional Arabic" w:cs="Traditional Arabic"/>
          <w:sz w:val="28"/>
          <w:szCs w:val="28"/>
          <w:rtl/>
        </w:rPr>
        <w:t>-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 2001م</w:t>
      </w:r>
      <w:r>
        <w:rPr>
          <w:rFonts w:ascii="Traditional Arabic" w:hAnsi="Traditional Arabic" w:cs="Traditional Arabic"/>
          <w:sz w:val="28"/>
          <w:szCs w:val="28"/>
          <w:rtl/>
        </w:rPr>
        <w:t>)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 ص 203</w:t>
      </w:r>
      <w:r>
        <w:rPr>
          <w:rFonts w:ascii="Traditional Arabic" w:hAnsi="Traditional Arabic" w:cs="Traditional Arabic" w:hint="cs"/>
          <w:sz w:val="28"/>
          <w:szCs w:val="28"/>
          <w:rtl/>
        </w:rPr>
        <w:t>.</w:t>
      </w:r>
    </w:p>
  </w:footnote>
  <w:footnote w:id="10">
    <w:p w:rsidR="00A7261B" w:rsidRPr="00DE3B8B" w:rsidRDefault="00A7261B" w:rsidP="00820014">
      <w:pPr>
        <w:pStyle w:val="a6"/>
        <w:jc w:val="both"/>
        <w:rPr>
          <w:rFonts w:ascii="Traditional Arabic" w:hAnsi="Traditional Arabic" w:cs="Traditional Arabic"/>
          <w:sz w:val="28"/>
          <w:szCs w:val="28"/>
        </w:rPr>
      </w:pPr>
      <w:r w:rsidRPr="00DE3B8B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شهاب الدين </w:t>
      </w:r>
      <w:r>
        <w:rPr>
          <w:rFonts w:ascii="Traditional Arabic" w:hAnsi="Traditional Arabic" w:cs="Traditional Arabic"/>
          <w:sz w:val="28"/>
          <w:szCs w:val="28"/>
          <w:rtl/>
        </w:rPr>
        <w:t>أحمد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 العسقلاني ابن حجر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ال</w:t>
      </w:r>
      <w:r>
        <w:rPr>
          <w:rFonts w:ascii="Traditional Arabic" w:hAnsi="Traditional Arabic" w:cs="Traditional Arabic" w:hint="cs"/>
          <w:sz w:val="28"/>
          <w:szCs w:val="28"/>
          <w:rtl/>
        </w:rPr>
        <w:t>إ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صابة في تمييز الصحابة </w:t>
      </w:r>
      <w:r>
        <w:rPr>
          <w:rFonts w:ascii="Traditional Arabic" w:hAnsi="Traditional Arabic" w:cs="Traditional Arabic"/>
          <w:sz w:val="28"/>
          <w:szCs w:val="28"/>
          <w:rtl/>
        </w:rPr>
        <w:t>(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ج 2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بيروت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دار الفكر</w:t>
      </w:r>
      <w:r>
        <w:rPr>
          <w:rFonts w:ascii="Traditional Arabic" w:hAnsi="Traditional Arabic" w:cs="Traditional Arabic"/>
          <w:sz w:val="28"/>
          <w:szCs w:val="28"/>
          <w:rtl/>
        </w:rPr>
        <w:t>)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 ص 347</w:t>
      </w:r>
      <w:r>
        <w:rPr>
          <w:rFonts w:ascii="Traditional Arabic" w:hAnsi="Traditional Arabic" w:cs="Traditional Arabic" w:hint="cs"/>
          <w:sz w:val="28"/>
          <w:szCs w:val="28"/>
          <w:rtl/>
        </w:rPr>
        <w:t>.</w:t>
      </w:r>
    </w:p>
  </w:footnote>
  <w:footnote w:id="11">
    <w:p w:rsidR="00A7261B" w:rsidRPr="00DE3B8B" w:rsidRDefault="00A7261B" w:rsidP="00B92884">
      <w:pPr>
        <w:pStyle w:val="a6"/>
        <w:jc w:val="both"/>
        <w:rPr>
          <w:rFonts w:ascii="Traditional Arabic" w:hAnsi="Traditional Arabic" w:cs="Traditional Arabic"/>
          <w:sz w:val="28"/>
          <w:szCs w:val="28"/>
        </w:rPr>
      </w:pPr>
      <w:r w:rsidRPr="00DE3B8B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عز الدين بن الأثير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أسد الغابة في معرفة الصحابة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ج 3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ص 342</w:t>
      </w:r>
      <w:r>
        <w:rPr>
          <w:rFonts w:ascii="Traditional Arabic" w:hAnsi="Traditional Arabic" w:cs="Traditional Arabic" w:hint="cs"/>
          <w:sz w:val="28"/>
          <w:szCs w:val="28"/>
          <w:rtl/>
        </w:rPr>
        <w:t>.</w:t>
      </w:r>
    </w:p>
  </w:footnote>
  <w:footnote w:id="12">
    <w:p w:rsidR="00A7261B" w:rsidRPr="00DE3B8B" w:rsidRDefault="00A7261B" w:rsidP="00B92884">
      <w:pPr>
        <w:pStyle w:val="a6"/>
        <w:jc w:val="both"/>
        <w:rPr>
          <w:rFonts w:ascii="Traditional Arabic" w:hAnsi="Traditional Arabic" w:cs="Traditional Arabic"/>
          <w:sz w:val="28"/>
          <w:szCs w:val="28"/>
        </w:rPr>
      </w:pPr>
      <w:r w:rsidRPr="00DE3B8B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مركز الفتوى</w:t>
      </w:r>
      <w:r>
        <w:rPr>
          <w:rFonts w:ascii="Traditional Arabic" w:hAnsi="Traditional Arabic" w:cs="Traditional Arabic" w:hint="cs"/>
          <w:sz w:val="28"/>
          <w:szCs w:val="28"/>
          <w:rtl/>
        </w:rPr>
        <w:t>.</w:t>
      </w:r>
    </w:p>
  </w:footnote>
  <w:footnote w:id="13">
    <w:p w:rsidR="00A7261B" w:rsidRPr="00DE3B8B" w:rsidRDefault="00A7261B" w:rsidP="00B92884">
      <w:pPr>
        <w:pStyle w:val="a6"/>
        <w:jc w:val="both"/>
        <w:rPr>
          <w:rFonts w:ascii="Traditional Arabic" w:hAnsi="Traditional Arabic" w:cs="Traditional Arabic"/>
          <w:sz w:val="28"/>
          <w:szCs w:val="28"/>
        </w:rPr>
      </w:pPr>
      <w:r w:rsidRPr="00DE3B8B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جلال الدين السيوطي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جمع الجوامع المعروف بالجامع الكبير </w:t>
      </w:r>
      <w:r>
        <w:rPr>
          <w:rFonts w:ascii="Traditional Arabic" w:hAnsi="Traditional Arabic" w:cs="Traditional Arabic"/>
          <w:sz w:val="28"/>
          <w:szCs w:val="28"/>
          <w:rtl/>
        </w:rPr>
        <w:t>(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طبعة جديدة عام 1426ه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2005م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ج21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)،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ص67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308</w:t>
      </w:r>
      <w:r>
        <w:rPr>
          <w:rFonts w:ascii="Traditional Arabic" w:hAnsi="Traditional Arabic" w:cs="Traditional Arabic" w:hint="cs"/>
          <w:sz w:val="28"/>
          <w:szCs w:val="28"/>
          <w:rtl/>
        </w:rPr>
        <w:t>.</w:t>
      </w:r>
    </w:p>
  </w:footnote>
  <w:footnote w:id="14">
    <w:p w:rsidR="00A7261B" w:rsidRPr="00DE3B8B" w:rsidRDefault="00A7261B" w:rsidP="00B92884">
      <w:pPr>
        <w:pStyle w:val="a6"/>
        <w:jc w:val="both"/>
        <w:rPr>
          <w:rFonts w:ascii="Traditional Arabic" w:hAnsi="Traditional Arabic" w:cs="Traditional Arabic"/>
          <w:sz w:val="28"/>
          <w:szCs w:val="28"/>
        </w:rPr>
      </w:pPr>
      <w:r w:rsidRPr="00DE3B8B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عز الدين بن الأثير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أسد الغابة في معرفة الصحابة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ج 3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ص 344</w:t>
      </w:r>
      <w:r>
        <w:rPr>
          <w:rFonts w:ascii="Traditional Arabic" w:hAnsi="Traditional Arabic" w:cs="Traditional Arabic" w:hint="cs"/>
          <w:sz w:val="28"/>
          <w:szCs w:val="28"/>
          <w:rtl/>
        </w:rPr>
        <w:t>.</w:t>
      </w:r>
    </w:p>
  </w:footnote>
  <w:footnote w:id="15">
    <w:p w:rsidR="00A7261B" w:rsidRPr="00DE3B8B" w:rsidRDefault="00A7261B" w:rsidP="00B92884">
      <w:pPr>
        <w:pStyle w:val="a6"/>
        <w:jc w:val="both"/>
        <w:rPr>
          <w:rFonts w:ascii="Traditional Arabic" w:hAnsi="Traditional Arabic" w:cs="Traditional Arabic"/>
          <w:sz w:val="28"/>
          <w:szCs w:val="28"/>
        </w:rPr>
      </w:pPr>
      <w:r w:rsidRPr="00DE3B8B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شهاب الدين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 أحمد العسقلاني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 ابن حجر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الإصابة في تمييز الصحابة </w:t>
      </w:r>
      <w:r>
        <w:rPr>
          <w:rFonts w:ascii="Traditional Arabic" w:hAnsi="Traditional Arabic" w:cs="Traditional Arabic"/>
          <w:sz w:val="28"/>
          <w:szCs w:val="28"/>
          <w:rtl/>
        </w:rPr>
        <w:t>(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ج 2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بيروت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دار الفكر</w:t>
      </w:r>
      <w:r>
        <w:rPr>
          <w:rFonts w:ascii="Traditional Arabic" w:hAnsi="Traditional Arabic" w:cs="Traditional Arabic"/>
          <w:sz w:val="28"/>
          <w:szCs w:val="28"/>
          <w:rtl/>
        </w:rPr>
        <w:t>)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 ص 347</w:t>
      </w:r>
      <w:r>
        <w:rPr>
          <w:rFonts w:ascii="Traditional Arabic" w:hAnsi="Traditional Arabic" w:cs="Traditional Arabic" w:hint="cs"/>
          <w:sz w:val="28"/>
          <w:szCs w:val="28"/>
          <w:rtl/>
        </w:rPr>
        <w:t>.</w:t>
      </w:r>
    </w:p>
  </w:footnote>
  <w:footnote w:id="16">
    <w:p w:rsidR="00A7261B" w:rsidRPr="00DE3B8B" w:rsidRDefault="00A7261B" w:rsidP="00B92884">
      <w:pPr>
        <w:pStyle w:val="a6"/>
        <w:jc w:val="both"/>
        <w:rPr>
          <w:rFonts w:ascii="Traditional Arabic" w:hAnsi="Traditional Arabic" w:cs="Traditional Arabic"/>
          <w:sz w:val="28"/>
          <w:szCs w:val="28"/>
        </w:rPr>
      </w:pPr>
      <w:r w:rsidRPr="00DE3B8B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المحصب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 بضم الميم وفتح الحاء وتشديد الصاد المفتوحة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وهو مكان بين مكة ومنى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 وهو إلى من</w:t>
      </w:r>
      <w:r>
        <w:rPr>
          <w:rFonts w:ascii="Traditional Arabic" w:hAnsi="Traditional Arabic" w:cs="Traditional Arabic" w:hint="cs"/>
          <w:sz w:val="28"/>
          <w:szCs w:val="28"/>
          <w:rtl/>
        </w:rPr>
        <w:t>ً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ى أقرب</w:t>
      </w:r>
      <w:r>
        <w:rPr>
          <w:rFonts w:ascii="Traditional Arabic" w:hAnsi="Traditional Arabic" w:cs="Traditional Arabic" w:hint="cs"/>
          <w:sz w:val="28"/>
          <w:szCs w:val="28"/>
          <w:rtl/>
        </w:rPr>
        <w:t>.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</w:p>
  </w:footnote>
  <w:footnote w:id="17">
    <w:p w:rsidR="00A7261B" w:rsidRPr="00DE3B8B" w:rsidRDefault="00A7261B" w:rsidP="00B92884">
      <w:pPr>
        <w:pStyle w:val="a6"/>
        <w:jc w:val="both"/>
        <w:rPr>
          <w:rFonts w:ascii="Traditional Arabic" w:hAnsi="Traditional Arabic" w:cs="Traditional Arabic"/>
          <w:sz w:val="28"/>
          <w:szCs w:val="28"/>
        </w:rPr>
      </w:pPr>
      <w:r w:rsidRPr="00DE3B8B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ذو طوى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 بضم الطاء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 وقيل </w:t>
      </w:r>
      <w:r>
        <w:rPr>
          <w:rFonts w:ascii="Traditional Arabic" w:hAnsi="Traditional Arabic" w:cs="Traditional Arabic" w:hint="cs"/>
          <w:sz w:val="28"/>
          <w:szCs w:val="28"/>
          <w:rtl/>
        </w:rPr>
        <w:t>ب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فتحها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 وقيل بكسرها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وهو موضع عند مكة</w:t>
      </w:r>
      <w:r>
        <w:rPr>
          <w:rFonts w:ascii="Traditional Arabic" w:hAnsi="Traditional Arabic" w:cs="Traditional Arabic" w:hint="cs"/>
          <w:sz w:val="28"/>
          <w:szCs w:val="28"/>
          <w:rtl/>
        </w:rPr>
        <w:t>.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</w:p>
  </w:footnote>
  <w:footnote w:id="18">
    <w:p w:rsidR="00A7261B" w:rsidRPr="00DE3B8B" w:rsidRDefault="00A7261B" w:rsidP="00265A93">
      <w:pPr>
        <w:pStyle w:val="a6"/>
        <w:jc w:val="both"/>
        <w:rPr>
          <w:rFonts w:ascii="Traditional Arabic" w:hAnsi="Traditional Arabic" w:cs="Traditional Arabic"/>
          <w:sz w:val="28"/>
          <w:szCs w:val="28"/>
        </w:rPr>
      </w:pPr>
      <w:r w:rsidRPr="00DE3B8B">
        <w:rPr>
          <w:rStyle w:val="a7"/>
          <w:rFonts w:ascii="Traditional Arabic" w:hAnsi="Traditional Arabic" w:cs="Traditional Arabic"/>
          <w:color w:val="000000" w:themeColor="text1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فخ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 موضع أو جبل أو واد</w:t>
      </w:r>
      <w:r>
        <w:rPr>
          <w:rFonts w:ascii="Traditional Arabic" w:hAnsi="Traditional Arabic" w:cs="Traditional Arabic" w:hint="cs"/>
          <w:sz w:val="28"/>
          <w:szCs w:val="28"/>
          <w:rtl/>
        </w:rPr>
        <w:t>ٍ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 في مكة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 وهو وادي الزاهر</w:t>
      </w:r>
      <w:r>
        <w:rPr>
          <w:rFonts w:ascii="Traditional Arabic" w:hAnsi="Traditional Arabic" w:cs="Traditional Arabic" w:hint="cs"/>
          <w:sz w:val="28"/>
          <w:szCs w:val="28"/>
          <w:rtl/>
        </w:rPr>
        <w:t>.</w:t>
      </w:r>
    </w:p>
  </w:footnote>
  <w:footnote w:id="19">
    <w:p w:rsidR="00A7261B" w:rsidRPr="00DE3B8B" w:rsidRDefault="00A7261B" w:rsidP="003848C0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DE3B8B">
        <w:rPr>
          <w:rStyle w:val="a7"/>
          <w:rFonts w:ascii="Traditional Arabic" w:hAnsi="Traditional Arabic" w:cs="Traditional Arabic"/>
          <w:color w:val="000000" w:themeColor="text1"/>
          <w:sz w:val="28"/>
          <w:szCs w:val="28"/>
        </w:rPr>
        <w:footnoteRef/>
      </w:r>
      <w:r>
        <w:rPr>
          <w:rFonts w:ascii="Traditional Arabic" w:hAnsi="Traditional Arabic" w:cs="Traditional Arabic"/>
          <w:color w:val="000000" w:themeColor="text1"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-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سرف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 موضع على ستة أميال من مكة</w:t>
      </w:r>
      <w:r>
        <w:rPr>
          <w:rFonts w:ascii="Traditional Arabic" w:hAnsi="Traditional Arabic" w:cs="Traditional Arabic" w:hint="cs"/>
          <w:sz w:val="28"/>
          <w:szCs w:val="28"/>
          <w:rtl/>
        </w:rPr>
        <w:t>.</w:t>
      </w:r>
    </w:p>
  </w:footnote>
  <w:footnote w:id="20">
    <w:p w:rsidR="00A7261B" w:rsidRPr="00DE3B8B" w:rsidRDefault="00A7261B" w:rsidP="00B92884">
      <w:pPr>
        <w:pStyle w:val="a6"/>
        <w:jc w:val="both"/>
        <w:rPr>
          <w:rFonts w:ascii="Traditional Arabic" w:hAnsi="Traditional Arabic" w:cs="Traditional Arabic"/>
          <w:sz w:val="28"/>
          <w:szCs w:val="28"/>
        </w:rPr>
      </w:pPr>
      <w:r w:rsidRPr="00DE3B8B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شمس الدين محمد الذهبي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سير أعلام النبلاء </w:t>
      </w:r>
      <w:r>
        <w:rPr>
          <w:rFonts w:ascii="Traditional Arabic" w:hAnsi="Traditional Arabic" w:cs="Traditional Arabic"/>
          <w:sz w:val="28"/>
          <w:szCs w:val="28"/>
          <w:rtl/>
        </w:rPr>
        <w:t>(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ط11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ج3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بيروت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دار الرسالة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1422ه </w:t>
      </w:r>
      <w:r>
        <w:rPr>
          <w:rFonts w:ascii="Traditional Arabic" w:hAnsi="Traditional Arabic" w:cs="Traditional Arabic"/>
          <w:sz w:val="28"/>
          <w:szCs w:val="28"/>
          <w:rtl/>
        </w:rPr>
        <w:t>-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 2001م</w:t>
      </w:r>
      <w:r>
        <w:rPr>
          <w:rFonts w:ascii="Traditional Arabic" w:hAnsi="Traditional Arabic" w:cs="Traditional Arabic"/>
          <w:sz w:val="28"/>
          <w:szCs w:val="28"/>
          <w:rtl/>
        </w:rPr>
        <w:t>)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 ص 203</w:t>
      </w:r>
      <w:r>
        <w:rPr>
          <w:rFonts w:ascii="Traditional Arabic" w:hAnsi="Traditional Arabic" w:cs="Traditional Arabic" w:hint="cs"/>
          <w:sz w:val="28"/>
          <w:szCs w:val="28"/>
          <w:rtl/>
        </w:rPr>
        <w:t>.</w:t>
      </w:r>
    </w:p>
  </w:footnote>
  <w:footnote w:id="21">
    <w:p w:rsidR="00A7261B" w:rsidRPr="00DE3B8B" w:rsidRDefault="00A7261B" w:rsidP="00D95A83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DE3B8B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تم تخريج ال</w:t>
      </w:r>
      <w:r>
        <w:rPr>
          <w:rFonts w:ascii="Traditional Arabic" w:hAnsi="Traditional Arabic" w:cs="Traditional Arabic"/>
          <w:sz w:val="28"/>
          <w:szCs w:val="28"/>
          <w:rtl/>
        </w:rPr>
        <w:t>أحاديث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 من</w:t>
      </w:r>
      <w:r>
        <w:rPr>
          <w:rFonts w:ascii="Traditional Arabic" w:hAnsi="Traditional Arabic" w:cs="Traditional Arabic"/>
          <w:sz w:val="28"/>
          <w:szCs w:val="28"/>
          <w:rtl/>
        </w:rPr>
        <w:t>: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 رائد صبري بن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أبي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علفة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الكتب الستة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-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البخاري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مسلم</w:t>
      </w:r>
      <w:r>
        <w:rPr>
          <w:rFonts w:ascii="Traditional Arabic" w:hAnsi="Traditional Arabic" w:cs="Traditional Arabic"/>
          <w:sz w:val="28"/>
          <w:szCs w:val="28"/>
          <w:rtl/>
        </w:rPr>
        <w:t>، أب</w:t>
      </w:r>
      <w:r>
        <w:rPr>
          <w:rFonts w:ascii="Traditional Arabic" w:hAnsi="Traditional Arabic" w:cs="Traditional Arabic" w:hint="cs"/>
          <w:sz w:val="28"/>
          <w:szCs w:val="28"/>
          <w:rtl/>
        </w:rPr>
        <w:t>و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داود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الترمذي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النسائي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ابن </w:t>
      </w:r>
      <w:r>
        <w:rPr>
          <w:rFonts w:ascii="Traditional Arabic" w:hAnsi="Traditional Arabic" w:cs="Traditional Arabic"/>
          <w:sz w:val="28"/>
          <w:szCs w:val="28"/>
          <w:rtl/>
        </w:rPr>
        <w:t>ماجه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/>
          <w:sz w:val="28"/>
          <w:szCs w:val="28"/>
          <w:rtl/>
        </w:rPr>
        <w:t>-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 (ط1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ج1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الرياض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مكتبة الرشد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1426ه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2005م</w:t>
      </w:r>
      <w:r>
        <w:rPr>
          <w:rFonts w:ascii="Traditional Arabic" w:hAnsi="Traditional Arabic" w:cs="Traditional Arabic"/>
          <w:sz w:val="28"/>
          <w:szCs w:val="28"/>
          <w:rtl/>
        </w:rPr>
        <w:t>)،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 وكذا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المكتبة الشاملة </w:t>
      </w:r>
      <w:r>
        <w:rPr>
          <w:rFonts w:ascii="Traditional Arabic" w:hAnsi="Traditional Arabic" w:cs="Traditional Arabic"/>
          <w:sz w:val="28"/>
          <w:szCs w:val="28"/>
          <w:rtl/>
        </w:rPr>
        <w:t>أحمد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 بن شعيب النسائي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المجتبى من السنن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تحقيق </w:t>
      </w:r>
      <w:r>
        <w:rPr>
          <w:rFonts w:ascii="Traditional Arabic" w:hAnsi="Traditional Arabic" w:cs="Traditional Arabic"/>
          <w:sz w:val="28"/>
          <w:szCs w:val="28"/>
          <w:rtl/>
        </w:rPr>
        <w:t>عبدا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لفتاح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أبو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غدة (ط2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ج7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حلب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مكتب المطبوعات الإسلامية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1406ه </w:t>
      </w:r>
      <w:r>
        <w:rPr>
          <w:rFonts w:ascii="Traditional Arabic" w:hAnsi="Traditional Arabic" w:cs="Traditional Arabic"/>
          <w:sz w:val="28"/>
          <w:szCs w:val="28"/>
          <w:rtl/>
        </w:rPr>
        <w:t>-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 1986م) ص15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16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 وكذا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موطأ مالك</w:t>
      </w:r>
      <w:r>
        <w:rPr>
          <w:rFonts w:ascii="Traditional Arabic" w:hAnsi="Traditional Arabic" w:cs="Traditional Arabic" w:hint="cs"/>
          <w:sz w:val="28"/>
          <w:szCs w:val="28"/>
          <w:rtl/>
        </w:rPr>
        <w:t>.</w:t>
      </w:r>
    </w:p>
  </w:footnote>
  <w:footnote w:id="22">
    <w:p w:rsidR="00A7261B" w:rsidRPr="00DE3B8B" w:rsidRDefault="00A7261B" w:rsidP="0057319A">
      <w:pPr>
        <w:pStyle w:val="a6"/>
        <w:jc w:val="both"/>
        <w:rPr>
          <w:rFonts w:ascii="Traditional Arabic" w:hAnsi="Traditional Arabic" w:cs="Traditional Arabic"/>
          <w:sz w:val="28"/>
          <w:szCs w:val="28"/>
        </w:rPr>
      </w:pPr>
      <w:r w:rsidRPr="00DE3B8B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محمد بن علي آدم ال</w:t>
      </w:r>
      <w:r>
        <w:rPr>
          <w:rFonts w:ascii="Traditional Arabic" w:hAnsi="Traditional Arabic" w:cs="Traditional Arabic" w:hint="cs"/>
          <w:sz w:val="28"/>
          <w:szCs w:val="28"/>
          <w:rtl/>
        </w:rPr>
        <w:t>أثيوبي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DE3B8B">
        <w:rPr>
          <w:rFonts w:ascii="Traditional Arabic" w:hAnsi="Traditional Arabic" w:cs="Traditional Arabic"/>
          <w:sz w:val="28"/>
          <w:szCs w:val="28"/>
          <w:rtl/>
        </w:rPr>
        <w:t>الولوي</w:t>
      </w:r>
      <w:proofErr w:type="spellEnd"/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شرح سنن النسائي </w:t>
      </w:r>
      <w:r>
        <w:rPr>
          <w:rFonts w:ascii="Traditional Arabic" w:hAnsi="Traditional Arabic" w:cs="Traditional Arabic"/>
          <w:sz w:val="28"/>
          <w:szCs w:val="28"/>
          <w:rtl/>
        </w:rPr>
        <w:t>(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ط1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ج30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مكة المكرمة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دار آل بروم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1424ه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2003م</w:t>
      </w:r>
      <w:r>
        <w:rPr>
          <w:rFonts w:ascii="Traditional Arabic" w:hAnsi="Traditional Arabic" w:cs="Traditional Arabic"/>
          <w:sz w:val="28"/>
          <w:szCs w:val="28"/>
          <w:rtl/>
        </w:rPr>
        <w:t>)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 ص 357 بتصرف</w:t>
      </w:r>
      <w:r>
        <w:rPr>
          <w:rFonts w:ascii="Traditional Arabic" w:hAnsi="Traditional Arabic" w:cs="Traditional Arabic" w:hint="cs"/>
          <w:sz w:val="28"/>
          <w:szCs w:val="28"/>
          <w:rtl/>
        </w:rPr>
        <w:t>.</w:t>
      </w:r>
    </w:p>
  </w:footnote>
  <w:footnote w:id="23">
    <w:p w:rsidR="00A7261B" w:rsidRPr="00DE3B8B" w:rsidRDefault="00A7261B" w:rsidP="0057319A">
      <w:pPr>
        <w:pStyle w:val="a6"/>
        <w:jc w:val="both"/>
        <w:rPr>
          <w:rFonts w:ascii="Traditional Arabic" w:hAnsi="Traditional Arabic" w:cs="Traditional Arabic"/>
          <w:sz w:val="28"/>
          <w:szCs w:val="28"/>
        </w:rPr>
      </w:pPr>
      <w:r w:rsidRPr="00DE3B8B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محي</w:t>
      </w:r>
      <w:r>
        <w:rPr>
          <w:rFonts w:ascii="Traditional Arabic" w:hAnsi="Traditional Arabic" w:cs="Traditional Arabic" w:hint="cs"/>
          <w:sz w:val="28"/>
          <w:szCs w:val="28"/>
          <w:rtl/>
        </w:rPr>
        <w:t>ي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 الدين</w:t>
      </w:r>
      <w:r>
        <w:rPr>
          <w:rFonts w:ascii="Traditional Arabic" w:hAnsi="Traditional Arabic" w:cs="Traditional Arabic"/>
          <w:sz w:val="28"/>
          <w:szCs w:val="28"/>
          <w:rtl/>
        </w:rPr>
        <w:t>، أب</w:t>
      </w:r>
      <w:r>
        <w:rPr>
          <w:rFonts w:ascii="Traditional Arabic" w:hAnsi="Traditional Arabic" w:cs="Traditional Arabic" w:hint="cs"/>
          <w:sz w:val="28"/>
          <w:szCs w:val="28"/>
          <w:rtl/>
        </w:rPr>
        <w:t>و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زكريا النووي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شرح صحيح مسلم </w:t>
      </w:r>
      <w:r>
        <w:rPr>
          <w:rFonts w:ascii="Traditional Arabic" w:hAnsi="Traditional Arabic" w:cs="Traditional Arabic"/>
          <w:sz w:val="28"/>
          <w:szCs w:val="28"/>
          <w:rtl/>
        </w:rPr>
        <w:t>(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ط1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ج 11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بيروت </w:t>
      </w:r>
      <w:r>
        <w:rPr>
          <w:rFonts w:ascii="Traditional Arabic" w:hAnsi="Traditional Arabic" w:cs="Traditional Arabic"/>
          <w:sz w:val="28"/>
          <w:szCs w:val="28"/>
          <w:rtl/>
        </w:rPr>
        <w:t>-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دمشق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دار الخير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1414ه </w:t>
      </w:r>
      <w:r>
        <w:rPr>
          <w:rFonts w:ascii="Traditional Arabic" w:hAnsi="Traditional Arabic" w:cs="Traditional Arabic"/>
          <w:sz w:val="28"/>
          <w:szCs w:val="28"/>
          <w:rtl/>
        </w:rPr>
        <w:t>-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 1994م</w:t>
      </w:r>
      <w:r>
        <w:rPr>
          <w:rFonts w:ascii="Traditional Arabic" w:hAnsi="Traditional Arabic" w:cs="Traditional Arabic"/>
          <w:sz w:val="28"/>
          <w:szCs w:val="28"/>
          <w:rtl/>
        </w:rPr>
        <w:t>)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 ص 264 بتصرف</w:t>
      </w:r>
      <w:r>
        <w:rPr>
          <w:rFonts w:ascii="Traditional Arabic" w:hAnsi="Traditional Arabic" w:cs="Traditional Arabic" w:hint="cs"/>
          <w:sz w:val="28"/>
          <w:szCs w:val="28"/>
          <w:rtl/>
        </w:rPr>
        <w:t>.</w:t>
      </w:r>
    </w:p>
  </w:footnote>
  <w:footnote w:id="24">
    <w:p w:rsidR="00A7261B" w:rsidRPr="00DE3B8B" w:rsidRDefault="00A7261B" w:rsidP="008F5851">
      <w:pPr>
        <w:pStyle w:val="a6"/>
        <w:jc w:val="both"/>
        <w:rPr>
          <w:rFonts w:ascii="Traditional Arabic" w:hAnsi="Traditional Arabic" w:cs="Traditional Arabic"/>
          <w:sz w:val="28"/>
          <w:szCs w:val="28"/>
        </w:rPr>
      </w:pPr>
      <w:r w:rsidRPr="00DE3B8B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محمد بن علي آدم ال</w:t>
      </w:r>
      <w:r>
        <w:rPr>
          <w:rFonts w:ascii="Traditional Arabic" w:hAnsi="Traditional Arabic" w:cs="Traditional Arabic" w:hint="cs"/>
          <w:sz w:val="28"/>
          <w:szCs w:val="28"/>
          <w:rtl/>
        </w:rPr>
        <w:t>أثيوبي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DE3B8B">
        <w:rPr>
          <w:rFonts w:ascii="Traditional Arabic" w:hAnsi="Traditional Arabic" w:cs="Traditional Arabic"/>
          <w:sz w:val="28"/>
          <w:szCs w:val="28"/>
          <w:rtl/>
        </w:rPr>
        <w:t>الولوي</w:t>
      </w:r>
      <w:proofErr w:type="spellEnd"/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شرح سنن النسائي </w:t>
      </w:r>
      <w:r>
        <w:rPr>
          <w:rFonts w:ascii="Traditional Arabic" w:hAnsi="Traditional Arabic" w:cs="Traditional Arabic"/>
          <w:sz w:val="28"/>
          <w:szCs w:val="28"/>
          <w:rtl/>
        </w:rPr>
        <w:t>(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ط1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ج30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مكة المكرمة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دار آل بروم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1424ه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2003م</w:t>
      </w:r>
      <w:r>
        <w:rPr>
          <w:rFonts w:ascii="Traditional Arabic" w:hAnsi="Traditional Arabic" w:cs="Traditional Arabic"/>
          <w:sz w:val="28"/>
          <w:szCs w:val="28"/>
          <w:rtl/>
        </w:rPr>
        <w:t>)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 ص 357 بتصرف</w:t>
      </w:r>
      <w:r>
        <w:rPr>
          <w:rFonts w:ascii="Traditional Arabic" w:hAnsi="Traditional Arabic" w:cs="Traditional Arabic" w:hint="cs"/>
          <w:sz w:val="28"/>
          <w:szCs w:val="28"/>
          <w:rtl/>
        </w:rPr>
        <w:t>.</w:t>
      </w:r>
    </w:p>
  </w:footnote>
  <w:footnote w:id="25">
    <w:p w:rsidR="00A7261B" w:rsidRPr="00DE3B8B" w:rsidRDefault="00A7261B" w:rsidP="008F5851">
      <w:pPr>
        <w:pStyle w:val="a6"/>
        <w:jc w:val="both"/>
        <w:rPr>
          <w:rFonts w:ascii="Traditional Arabic" w:hAnsi="Traditional Arabic" w:cs="Traditional Arabic"/>
          <w:sz w:val="28"/>
          <w:szCs w:val="28"/>
        </w:rPr>
      </w:pPr>
      <w:r w:rsidRPr="00DE3B8B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- أب</w:t>
      </w:r>
      <w:r>
        <w:rPr>
          <w:rFonts w:ascii="Traditional Arabic" w:hAnsi="Traditional Arabic" w:cs="Traditional Arabic" w:hint="cs"/>
          <w:sz w:val="28"/>
          <w:szCs w:val="28"/>
          <w:rtl/>
        </w:rPr>
        <w:t>و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الطيب محمد شمس الدين </w:t>
      </w:r>
      <w:r>
        <w:rPr>
          <w:rFonts w:ascii="Traditional Arabic" w:hAnsi="Traditional Arabic" w:cs="Traditional Arabic" w:hint="cs"/>
          <w:sz w:val="28"/>
          <w:szCs w:val="28"/>
          <w:rtl/>
        </w:rPr>
        <w:t>آ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بادي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عون المعبود شرح سنن أبي داود </w:t>
      </w:r>
      <w:r>
        <w:rPr>
          <w:rFonts w:ascii="Traditional Arabic" w:hAnsi="Traditional Arabic" w:cs="Traditional Arabic"/>
          <w:sz w:val="28"/>
          <w:szCs w:val="28"/>
          <w:rtl/>
        </w:rPr>
        <w:t>(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ط2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ج9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المدينة المنورة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المكتبة السلفية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1388ه </w:t>
      </w:r>
      <w:r>
        <w:rPr>
          <w:rFonts w:ascii="Traditional Arabic" w:hAnsi="Traditional Arabic" w:cs="Traditional Arabic"/>
          <w:sz w:val="28"/>
          <w:szCs w:val="28"/>
          <w:rtl/>
        </w:rPr>
        <w:t>-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 1969م) ص 110</w:t>
      </w:r>
      <w:r>
        <w:rPr>
          <w:rFonts w:ascii="Traditional Arabic" w:hAnsi="Traditional Arabic" w:cs="Traditional Arabic" w:hint="cs"/>
          <w:sz w:val="28"/>
          <w:szCs w:val="28"/>
          <w:rtl/>
        </w:rPr>
        <w:t>.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</w:p>
  </w:footnote>
  <w:footnote w:id="26">
    <w:p w:rsidR="00A7261B" w:rsidRPr="00DE3B8B" w:rsidRDefault="00A7261B" w:rsidP="008F52B4">
      <w:pPr>
        <w:pStyle w:val="a6"/>
        <w:jc w:val="both"/>
        <w:rPr>
          <w:rFonts w:ascii="Traditional Arabic" w:hAnsi="Traditional Arabic" w:cs="Traditional Arabic"/>
          <w:sz w:val="28"/>
          <w:szCs w:val="28"/>
        </w:rPr>
      </w:pPr>
      <w:r w:rsidRPr="00DE3B8B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رائد صبري بن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أبي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علفة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الكتب الستة </w:t>
      </w:r>
      <w:r>
        <w:rPr>
          <w:rFonts w:ascii="Traditional Arabic" w:hAnsi="Traditional Arabic" w:cs="Traditional Arabic"/>
          <w:sz w:val="28"/>
          <w:szCs w:val="28"/>
          <w:rtl/>
        </w:rPr>
        <w:t>-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البخاري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مسلم</w:t>
      </w:r>
      <w:r>
        <w:rPr>
          <w:rFonts w:ascii="Traditional Arabic" w:hAnsi="Traditional Arabic" w:cs="Traditional Arabic"/>
          <w:sz w:val="28"/>
          <w:szCs w:val="28"/>
          <w:rtl/>
        </w:rPr>
        <w:t>، أب</w:t>
      </w:r>
      <w:r>
        <w:rPr>
          <w:rFonts w:ascii="Traditional Arabic" w:hAnsi="Traditional Arabic" w:cs="Traditional Arabic" w:hint="cs"/>
          <w:sz w:val="28"/>
          <w:szCs w:val="28"/>
          <w:rtl/>
        </w:rPr>
        <w:t>و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داود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الترمذي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النسائي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ابن </w:t>
      </w:r>
      <w:r>
        <w:rPr>
          <w:rFonts w:ascii="Traditional Arabic" w:hAnsi="Traditional Arabic" w:cs="Traditional Arabic"/>
          <w:sz w:val="28"/>
          <w:szCs w:val="28"/>
          <w:rtl/>
        </w:rPr>
        <w:t>ماجه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/>
          <w:sz w:val="28"/>
          <w:szCs w:val="28"/>
          <w:rtl/>
        </w:rPr>
        <w:t>-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 (ط1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ج1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الرياض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مكتبة الرشد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1426ه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2005م</w:t>
      </w:r>
      <w:r>
        <w:rPr>
          <w:rFonts w:ascii="Traditional Arabic" w:hAnsi="Traditional Arabic" w:cs="Traditional Arabic"/>
          <w:sz w:val="28"/>
          <w:szCs w:val="28"/>
          <w:rtl/>
        </w:rPr>
        <w:t>)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 ص 648</w:t>
      </w:r>
      <w:r>
        <w:rPr>
          <w:rFonts w:ascii="Traditional Arabic" w:hAnsi="Traditional Arabic" w:cs="Traditional Arabic" w:hint="cs"/>
          <w:sz w:val="28"/>
          <w:szCs w:val="28"/>
          <w:rtl/>
        </w:rPr>
        <w:t>.</w:t>
      </w:r>
    </w:p>
  </w:footnote>
  <w:footnote w:id="27">
    <w:p w:rsidR="00A7261B" w:rsidRPr="00DE3B8B" w:rsidRDefault="00A7261B" w:rsidP="00B92884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DE3B8B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مرجع سابق ص 655</w:t>
      </w:r>
      <w:r>
        <w:rPr>
          <w:rFonts w:ascii="Traditional Arabic" w:hAnsi="Traditional Arabic" w:cs="Traditional Arabic" w:hint="cs"/>
          <w:sz w:val="28"/>
          <w:szCs w:val="28"/>
          <w:rtl/>
        </w:rPr>
        <w:t>.</w:t>
      </w:r>
    </w:p>
  </w:footnote>
  <w:footnote w:id="28">
    <w:p w:rsidR="00A7261B" w:rsidRPr="00DE3B8B" w:rsidRDefault="00A7261B" w:rsidP="00B92884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DE3B8B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مرجع سابق ص 655</w:t>
      </w:r>
      <w:r>
        <w:rPr>
          <w:rFonts w:ascii="Traditional Arabic" w:hAnsi="Traditional Arabic" w:cs="Traditional Arabic" w:hint="cs"/>
          <w:sz w:val="28"/>
          <w:szCs w:val="28"/>
          <w:rtl/>
        </w:rPr>
        <w:t>.</w:t>
      </w:r>
    </w:p>
  </w:footnote>
  <w:footnote w:id="29">
    <w:p w:rsidR="00A7261B" w:rsidRPr="00DE3B8B" w:rsidRDefault="00A7261B" w:rsidP="00B92884">
      <w:pPr>
        <w:pStyle w:val="a6"/>
        <w:jc w:val="both"/>
        <w:rPr>
          <w:rFonts w:ascii="Traditional Arabic" w:hAnsi="Traditional Arabic" w:cs="Traditional Arabic"/>
          <w:sz w:val="28"/>
          <w:szCs w:val="28"/>
        </w:rPr>
      </w:pPr>
      <w:r w:rsidRPr="00DE3B8B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مرجع سابق ص 1074</w:t>
      </w:r>
      <w:r>
        <w:rPr>
          <w:rFonts w:ascii="Traditional Arabic" w:hAnsi="Traditional Arabic" w:cs="Traditional Arabic" w:hint="cs"/>
          <w:sz w:val="28"/>
          <w:szCs w:val="28"/>
          <w:rtl/>
        </w:rPr>
        <w:t>.</w:t>
      </w:r>
    </w:p>
  </w:footnote>
  <w:footnote w:id="30">
    <w:p w:rsidR="00A7261B" w:rsidRPr="00DE3B8B" w:rsidRDefault="00A7261B" w:rsidP="00B92884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DE3B8B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مرجع سابق ص 1074</w:t>
      </w:r>
      <w:r>
        <w:rPr>
          <w:rFonts w:ascii="Traditional Arabic" w:hAnsi="Traditional Arabic" w:cs="Traditional Arabic" w:hint="cs"/>
          <w:sz w:val="28"/>
          <w:szCs w:val="28"/>
          <w:rtl/>
        </w:rPr>
        <w:t>.</w:t>
      </w:r>
    </w:p>
  </w:footnote>
  <w:footnote w:id="31">
    <w:p w:rsidR="00A7261B" w:rsidRPr="00DE3B8B" w:rsidRDefault="00A7261B" w:rsidP="00B92884">
      <w:pPr>
        <w:pStyle w:val="a6"/>
        <w:jc w:val="both"/>
        <w:rPr>
          <w:rFonts w:ascii="Traditional Arabic" w:hAnsi="Traditional Arabic" w:cs="Traditional Arabic"/>
          <w:sz w:val="28"/>
          <w:szCs w:val="28"/>
        </w:rPr>
      </w:pPr>
      <w:r w:rsidRPr="00DE3B8B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مرجع سابق ص 1074</w:t>
      </w:r>
      <w:r>
        <w:rPr>
          <w:rFonts w:ascii="Traditional Arabic" w:hAnsi="Traditional Arabic" w:cs="Traditional Arabic" w:hint="cs"/>
          <w:sz w:val="28"/>
          <w:szCs w:val="28"/>
          <w:rtl/>
        </w:rPr>
        <w:t>.</w:t>
      </w:r>
    </w:p>
  </w:footnote>
  <w:footnote w:id="32">
    <w:p w:rsidR="00A7261B" w:rsidRPr="00DE3B8B" w:rsidRDefault="00A7261B" w:rsidP="008F52B4">
      <w:pPr>
        <w:pStyle w:val="a6"/>
        <w:jc w:val="both"/>
        <w:rPr>
          <w:rFonts w:ascii="Traditional Arabic" w:hAnsi="Traditional Arabic" w:cs="Traditional Arabic"/>
          <w:sz w:val="28"/>
          <w:szCs w:val="28"/>
        </w:rPr>
      </w:pPr>
      <w:r w:rsidRPr="00DE3B8B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مرجع سابق ص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1599</w:t>
      </w:r>
      <w:r>
        <w:rPr>
          <w:rFonts w:ascii="Traditional Arabic" w:hAnsi="Traditional Arabic" w:cs="Traditional Arabic" w:hint="cs"/>
          <w:sz w:val="28"/>
          <w:szCs w:val="28"/>
          <w:rtl/>
        </w:rPr>
        <w:t>.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</w:p>
  </w:footnote>
  <w:footnote w:id="33">
    <w:p w:rsidR="00A7261B" w:rsidRPr="00DE3B8B" w:rsidRDefault="00A7261B" w:rsidP="00B92884">
      <w:pPr>
        <w:pStyle w:val="a6"/>
        <w:jc w:val="both"/>
        <w:rPr>
          <w:rFonts w:ascii="Traditional Arabic" w:hAnsi="Traditional Arabic" w:cs="Traditional Arabic"/>
          <w:sz w:val="28"/>
          <w:szCs w:val="28"/>
        </w:rPr>
      </w:pPr>
      <w:r w:rsidRPr="00DE3B8B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المكتبة الشاملة</w:t>
      </w:r>
      <w:r>
        <w:rPr>
          <w:rFonts w:ascii="Traditional Arabic" w:hAnsi="Traditional Arabic" w:cs="Traditional Arabic"/>
          <w:sz w:val="28"/>
          <w:szCs w:val="28"/>
          <w:rtl/>
        </w:rPr>
        <w:t>، أحمد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 بن شعيب النسائي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المجتبى من السنن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تحقيق </w:t>
      </w:r>
      <w:r>
        <w:rPr>
          <w:rFonts w:ascii="Traditional Arabic" w:hAnsi="Traditional Arabic" w:cs="Traditional Arabic"/>
          <w:sz w:val="28"/>
          <w:szCs w:val="28"/>
          <w:rtl/>
        </w:rPr>
        <w:t>عبدا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لفتاح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أبو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غدة </w:t>
      </w:r>
      <w:r>
        <w:rPr>
          <w:rFonts w:ascii="Traditional Arabic" w:hAnsi="Traditional Arabic" w:cs="Traditional Arabic"/>
          <w:sz w:val="28"/>
          <w:szCs w:val="28"/>
          <w:rtl/>
        </w:rPr>
        <w:t>(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ط2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ج7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حلب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مكتب المطبوعات الإسلامية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1406ه </w:t>
      </w:r>
      <w:r>
        <w:rPr>
          <w:rFonts w:ascii="Traditional Arabic" w:hAnsi="Traditional Arabic" w:cs="Traditional Arabic"/>
          <w:sz w:val="28"/>
          <w:szCs w:val="28"/>
          <w:rtl/>
        </w:rPr>
        <w:t>-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 1986م) ص15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16</w:t>
      </w:r>
      <w:r>
        <w:rPr>
          <w:rFonts w:ascii="Traditional Arabic" w:hAnsi="Traditional Arabic" w:cs="Traditional Arabic" w:hint="cs"/>
          <w:sz w:val="28"/>
          <w:szCs w:val="28"/>
          <w:rtl/>
        </w:rPr>
        <w:t>.</w:t>
      </w:r>
    </w:p>
  </w:footnote>
  <w:footnote w:id="34">
    <w:p w:rsidR="00A7261B" w:rsidRPr="00DE3B8B" w:rsidRDefault="00A7261B" w:rsidP="00B92884">
      <w:pPr>
        <w:pStyle w:val="a6"/>
        <w:jc w:val="both"/>
        <w:rPr>
          <w:rFonts w:ascii="Traditional Arabic" w:hAnsi="Traditional Arabic" w:cs="Traditional Arabic"/>
          <w:sz w:val="28"/>
          <w:szCs w:val="28"/>
        </w:rPr>
      </w:pPr>
      <w:r w:rsidRPr="00DE3B8B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المكتبة الشاملة</w:t>
      </w:r>
      <w:r>
        <w:rPr>
          <w:rFonts w:ascii="Traditional Arabic" w:hAnsi="Traditional Arabic" w:cs="Traditional Arabic"/>
          <w:sz w:val="28"/>
          <w:szCs w:val="28"/>
          <w:rtl/>
        </w:rPr>
        <w:t>، أحمد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 بن شعيب النسائي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المجتبى من السنن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تحقيق </w:t>
      </w:r>
      <w:r>
        <w:rPr>
          <w:rFonts w:ascii="Traditional Arabic" w:hAnsi="Traditional Arabic" w:cs="Traditional Arabic"/>
          <w:sz w:val="28"/>
          <w:szCs w:val="28"/>
          <w:rtl/>
        </w:rPr>
        <w:t>عبدا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لفتاح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أبو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غدة </w:t>
      </w:r>
      <w:r>
        <w:rPr>
          <w:rFonts w:ascii="Traditional Arabic" w:hAnsi="Traditional Arabic" w:cs="Traditional Arabic"/>
          <w:sz w:val="28"/>
          <w:szCs w:val="28"/>
          <w:rtl/>
        </w:rPr>
        <w:t>(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ط2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ج7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حلب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مكتب المطبوعات الإسلامية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1406ه </w:t>
      </w:r>
      <w:r>
        <w:rPr>
          <w:rFonts w:ascii="Traditional Arabic" w:hAnsi="Traditional Arabic" w:cs="Traditional Arabic"/>
          <w:sz w:val="28"/>
          <w:szCs w:val="28"/>
          <w:rtl/>
        </w:rPr>
        <w:t>-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 1986م) ص15</w:t>
      </w:r>
      <w:r>
        <w:rPr>
          <w:rFonts w:ascii="Traditional Arabic" w:hAnsi="Traditional Arabic" w:cs="Traditional Arabic" w:hint="cs"/>
          <w:sz w:val="28"/>
          <w:szCs w:val="28"/>
          <w:rtl/>
        </w:rPr>
        <w:t>.</w:t>
      </w:r>
    </w:p>
  </w:footnote>
  <w:footnote w:id="35">
    <w:p w:rsidR="00A7261B" w:rsidRPr="00DE3B8B" w:rsidRDefault="00A7261B" w:rsidP="00B92884">
      <w:pPr>
        <w:pStyle w:val="a6"/>
        <w:jc w:val="both"/>
        <w:rPr>
          <w:rFonts w:ascii="Traditional Arabic" w:hAnsi="Traditional Arabic" w:cs="Traditional Arabic"/>
          <w:sz w:val="28"/>
          <w:szCs w:val="28"/>
        </w:rPr>
      </w:pPr>
      <w:r w:rsidRPr="00DE3B8B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مرجع سابق ص 16</w:t>
      </w:r>
      <w:r>
        <w:rPr>
          <w:rFonts w:ascii="Traditional Arabic" w:hAnsi="Traditional Arabic" w:cs="Traditional Arabic" w:hint="cs"/>
          <w:sz w:val="28"/>
          <w:szCs w:val="28"/>
          <w:rtl/>
        </w:rPr>
        <w:t>.</w:t>
      </w:r>
    </w:p>
  </w:footnote>
  <w:footnote w:id="36">
    <w:p w:rsidR="00A7261B" w:rsidRPr="00DE3B8B" w:rsidRDefault="00A7261B" w:rsidP="009344C2">
      <w:pPr>
        <w:pStyle w:val="a6"/>
        <w:jc w:val="both"/>
        <w:rPr>
          <w:rFonts w:ascii="Traditional Arabic" w:hAnsi="Traditional Arabic" w:cs="Traditional Arabic"/>
          <w:sz w:val="28"/>
          <w:szCs w:val="28"/>
        </w:rPr>
      </w:pPr>
      <w:r w:rsidRPr="00DE3B8B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محمد 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بن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يز</w:t>
      </w:r>
      <w:r>
        <w:rPr>
          <w:rFonts w:ascii="Traditional Arabic" w:hAnsi="Traditional Arabic" w:cs="Traditional Arabic" w:hint="cs"/>
          <w:sz w:val="28"/>
          <w:szCs w:val="28"/>
          <w:rtl/>
        </w:rPr>
        <w:t>ي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د القزويني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سنن ابن </w:t>
      </w:r>
      <w:r>
        <w:rPr>
          <w:rFonts w:ascii="Traditional Arabic" w:hAnsi="Traditional Arabic" w:cs="Traditional Arabic"/>
          <w:sz w:val="28"/>
          <w:szCs w:val="28"/>
          <w:rtl/>
        </w:rPr>
        <w:t>ماجه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/>
          <w:sz w:val="28"/>
          <w:szCs w:val="28"/>
          <w:rtl/>
        </w:rPr>
        <w:t>(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ط1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ج1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1403ه </w:t>
      </w:r>
      <w:r>
        <w:rPr>
          <w:rFonts w:ascii="Traditional Arabic" w:hAnsi="Traditional Arabic" w:cs="Traditional Arabic"/>
          <w:sz w:val="28"/>
          <w:szCs w:val="28"/>
          <w:rtl/>
        </w:rPr>
        <w:t>-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 1983م</w:t>
      </w:r>
      <w:r>
        <w:rPr>
          <w:rFonts w:ascii="Traditional Arabic" w:hAnsi="Traditional Arabic" w:cs="Traditional Arabic"/>
          <w:sz w:val="28"/>
          <w:szCs w:val="28"/>
          <w:rtl/>
        </w:rPr>
        <w:t>)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 ص 393</w:t>
      </w:r>
      <w:r>
        <w:rPr>
          <w:rFonts w:ascii="Traditional Arabic" w:hAnsi="Traditional Arabic" w:cs="Traditional Arabic" w:hint="cs"/>
          <w:sz w:val="28"/>
          <w:szCs w:val="28"/>
          <w:rtl/>
        </w:rPr>
        <w:t>.</w:t>
      </w:r>
    </w:p>
  </w:footnote>
  <w:footnote w:id="37">
    <w:p w:rsidR="00A7261B" w:rsidRPr="00DE3B8B" w:rsidRDefault="00A7261B" w:rsidP="002C115A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DE3B8B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رائد صبري بن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أبي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علفة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الكتب الستة </w:t>
      </w:r>
      <w:r>
        <w:rPr>
          <w:rFonts w:ascii="Traditional Arabic" w:hAnsi="Traditional Arabic" w:cs="Traditional Arabic"/>
          <w:sz w:val="28"/>
          <w:szCs w:val="28"/>
          <w:rtl/>
        </w:rPr>
        <w:t>-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البخاري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مسلم</w:t>
      </w:r>
      <w:r>
        <w:rPr>
          <w:rFonts w:ascii="Traditional Arabic" w:hAnsi="Traditional Arabic" w:cs="Traditional Arabic"/>
          <w:sz w:val="28"/>
          <w:szCs w:val="28"/>
          <w:rtl/>
        </w:rPr>
        <w:t>، أب</w:t>
      </w:r>
      <w:r>
        <w:rPr>
          <w:rFonts w:ascii="Traditional Arabic" w:hAnsi="Traditional Arabic" w:cs="Traditional Arabic" w:hint="cs"/>
          <w:sz w:val="28"/>
          <w:szCs w:val="28"/>
          <w:rtl/>
        </w:rPr>
        <w:t>و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داود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الترمذي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النسائي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ابن </w:t>
      </w:r>
      <w:r>
        <w:rPr>
          <w:rFonts w:ascii="Traditional Arabic" w:hAnsi="Traditional Arabic" w:cs="Traditional Arabic"/>
          <w:sz w:val="28"/>
          <w:szCs w:val="28"/>
          <w:rtl/>
        </w:rPr>
        <w:t>ماجه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/>
          <w:sz w:val="28"/>
          <w:szCs w:val="28"/>
          <w:rtl/>
        </w:rPr>
        <w:t>-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 (ط1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ج1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الرياض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مكتبة الرشد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1426ه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2005م</w:t>
      </w:r>
      <w:r>
        <w:rPr>
          <w:rFonts w:ascii="Traditional Arabic" w:hAnsi="Traditional Arabic" w:cs="Traditional Arabic"/>
          <w:sz w:val="28"/>
          <w:szCs w:val="28"/>
          <w:rtl/>
        </w:rPr>
        <w:t>)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 ص 648</w:t>
      </w:r>
      <w:r>
        <w:rPr>
          <w:rFonts w:ascii="Traditional Arabic" w:hAnsi="Traditional Arabic" w:cs="Traditional Arabic" w:hint="cs"/>
          <w:sz w:val="28"/>
          <w:szCs w:val="28"/>
          <w:rtl/>
        </w:rPr>
        <w:t>.</w:t>
      </w:r>
    </w:p>
  </w:footnote>
  <w:footnote w:id="38">
    <w:p w:rsidR="00A7261B" w:rsidRPr="00DE3B8B" w:rsidRDefault="00A7261B" w:rsidP="00B92884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DE3B8B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مرجع سابق ص 655</w:t>
      </w:r>
      <w:r>
        <w:rPr>
          <w:rFonts w:ascii="Traditional Arabic" w:hAnsi="Traditional Arabic" w:cs="Traditional Arabic" w:hint="cs"/>
          <w:sz w:val="28"/>
          <w:szCs w:val="28"/>
          <w:rtl/>
        </w:rPr>
        <w:t>.</w:t>
      </w:r>
    </w:p>
  </w:footnote>
  <w:footnote w:id="39">
    <w:p w:rsidR="00A7261B" w:rsidRPr="00DE3B8B" w:rsidRDefault="00A7261B" w:rsidP="00B92884">
      <w:pPr>
        <w:pStyle w:val="a6"/>
        <w:jc w:val="both"/>
        <w:rPr>
          <w:rFonts w:ascii="Traditional Arabic" w:hAnsi="Traditional Arabic" w:cs="Traditional Arabic"/>
          <w:sz w:val="28"/>
          <w:szCs w:val="28"/>
        </w:rPr>
      </w:pPr>
      <w:r w:rsidRPr="00DE3B8B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مرجع سابق ص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1074</w:t>
      </w:r>
      <w:r>
        <w:rPr>
          <w:rFonts w:ascii="Traditional Arabic" w:hAnsi="Traditional Arabic" w:cs="Traditional Arabic" w:hint="cs"/>
          <w:sz w:val="28"/>
          <w:szCs w:val="28"/>
          <w:rtl/>
        </w:rPr>
        <w:t>.</w:t>
      </w:r>
    </w:p>
  </w:footnote>
  <w:footnote w:id="40">
    <w:p w:rsidR="00A7261B" w:rsidRPr="00DE3B8B" w:rsidRDefault="00A7261B" w:rsidP="00B92884">
      <w:pPr>
        <w:pStyle w:val="a6"/>
        <w:jc w:val="both"/>
        <w:rPr>
          <w:rFonts w:ascii="Traditional Arabic" w:hAnsi="Traditional Arabic" w:cs="Traditional Arabic"/>
          <w:sz w:val="28"/>
          <w:szCs w:val="28"/>
        </w:rPr>
      </w:pPr>
      <w:r w:rsidRPr="00DE3B8B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مرجع سابق ص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1074</w:t>
      </w:r>
      <w:r>
        <w:rPr>
          <w:rFonts w:ascii="Traditional Arabic" w:hAnsi="Traditional Arabic" w:cs="Traditional Arabic" w:hint="cs"/>
          <w:sz w:val="28"/>
          <w:szCs w:val="28"/>
          <w:rtl/>
        </w:rPr>
        <w:t>.</w:t>
      </w:r>
    </w:p>
  </w:footnote>
  <w:footnote w:id="41">
    <w:p w:rsidR="00A7261B" w:rsidRPr="00DE3B8B" w:rsidRDefault="00A7261B" w:rsidP="00B92884">
      <w:pPr>
        <w:pStyle w:val="a6"/>
        <w:jc w:val="both"/>
        <w:rPr>
          <w:rFonts w:ascii="Traditional Arabic" w:hAnsi="Traditional Arabic" w:cs="Traditional Arabic"/>
          <w:sz w:val="28"/>
          <w:szCs w:val="28"/>
        </w:rPr>
      </w:pPr>
      <w:r w:rsidRPr="00DE3B8B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مرجع سابق ص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1074</w:t>
      </w:r>
      <w:r>
        <w:rPr>
          <w:rFonts w:ascii="Traditional Arabic" w:hAnsi="Traditional Arabic" w:cs="Traditional Arabic" w:hint="cs"/>
          <w:sz w:val="28"/>
          <w:szCs w:val="28"/>
          <w:rtl/>
        </w:rPr>
        <w:t>.</w:t>
      </w:r>
    </w:p>
  </w:footnote>
  <w:footnote w:id="42">
    <w:p w:rsidR="00A7261B" w:rsidRPr="00DE3B8B" w:rsidRDefault="00A7261B" w:rsidP="00B92884">
      <w:pPr>
        <w:pStyle w:val="a6"/>
        <w:jc w:val="both"/>
        <w:rPr>
          <w:rFonts w:ascii="Traditional Arabic" w:hAnsi="Traditional Arabic" w:cs="Traditional Arabic"/>
          <w:sz w:val="28"/>
          <w:szCs w:val="28"/>
        </w:rPr>
      </w:pPr>
      <w:r w:rsidRPr="00DE3B8B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مرجع سابق ص 1599</w:t>
      </w:r>
      <w:r>
        <w:rPr>
          <w:rFonts w:ascii="Traditional Arabic" w:hAnsi="Traditional Arabic" w:cs="Traditional Arabic" w:hint="cs"/>
          <w:sz w:val="28"/>
          <w:szCs w:val="28"/>
          <w:rtl/>
        </w:rPr>
        <w:t>.</w:t>
      </w:r>
    </w:p>
  </w:footnote>
  <w:footnote w:id="43">
    <w:p w:rsidR="00A7261B" w:rsidRPr="00DE3B8B" w:rsidRDefault="00A7261B" w:rsidP="00B92884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DE3B8B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مرجع سابق ص 1599</w:t>
      </w:r>
      <w:r>
        <w:rPr>
          <w:rFonts w:ascii="Traditional Arabic" w:hAnsi="Traditional Arabic" w:cs="Traditional Arabic" w:hint="cs"/>
          <w:sz w:val="28"/>
          <w:szCs w:val="28"/>
          <w:rtl/>
        </w:rPr>
        <w:t>.</w:t>
      </w:r>
    </w:p>
  </w:footnote>
  <w:footnote w:id="44">
    <w:p w:rsidR="00A7261B" w:rsidRPr="00DE3B8B" w:rsidRDefault="00A7261B" w:rsidP="00B92884">
      <w:pPr>
        <w:pStyle w:val="a6"/>
        <w:jc w:val="both"/>
        <w:rPr>
          <w:rFonts w:ascii="Traditional Arabic" w:hAnsi="Traditional Arabic" w:cs="Traditional Arabic"/>
          <w:sz w:val="28"/>
          <w:szCs w:val="28"/>
        </w:rPr>
      </w:pPr>
      <w:r w:rsidRPr="00DE3B8B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مرجع سابق ص 1944</w:t>
      </w:r>
      <w:r>
        <w:rPr>
          <w:rFonts w:ascii="Traditional Arabic" w:hAnsi="Traditional Arabic" w:cs="Traditional Arabic" w:hint="cs"/>
          <w:sz w:val="28"/>
          <w:szCs w:val="28"/>
          <w:rtl/>
        </w:rPr>
        <w:t>.</w:t>
      </w:r>
    </w:p>
  </w:footnote>
  <w:footnote w:id="45">
    <w:p w:rsidR="00A7261B" w:rsidRPr="00DE3B8B" w:rsidRDefault="00A7261B" w:rsidP="00B92884">
      <w:pPr>
        <w:pStyle w:val="a6"/>
        <w:jc w:val="both"/>
        <w:rPr>
          <w:rFonts w:ascii="Traditional Arabic" w:hAnsi="Traditional Arabic" w:cs="Traditional Arabic"/>
          <w:sz w:val="28"/>
          <w:szCs w:val="28"/>
        </w:rPr>
      </w:pPr>
      <w:r w:rsidRPr="00DE3B8B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المكتبة الشاملة</w:t>
      </w:r>
      <w:r>
        <w:rPr>
          <w:rFonts w:ascii="Traditional Arabic" w:hAnsi="Traditional Arabic" w:cs="Traditional Arabic"/>
          <w:sz w:val="28"/>
          <w:szCs w:val="28"/>
          <w:rtl/>
        </w:rPr>
        <w:t>، أحمد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 بن شعيب النسائي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المجتبى من السنن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تحقيق </w:t>
      </w:r>
      <w:r>
        <w:rPr>
          <w:rFonts w:ascii="Traditional Arabic" w:hAnsi="Traditional Arabic" w:cs="Traditional Arabic"/>
          <w:sz w:val="28"/>
          <w:szCs w:val="28"/>
          <w:rtl/>
        </w:rPr>
        <w:t>عبدا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لفتاح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أبو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غدة </w:t>
      </w:r>
      <w:r>
        <w:rPr>
          <w:rFonts w:ascii="Traditional Arabic" w:hAnsi="Traditional Arabic" w:cs="Traditional Arabic"/>
          <w:sz w:val="28"/>
          <w:szCs w:val="28"/>
          <w:rtl/>
        </w:rPr>
        <w:t>(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ط2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ج7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حلب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مكتب المطبوعات الإسلامية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1406ه </w:t>
      </w:r>
      <w:r>
        <w:rPr>
          <w:rFonts w:ascii="Traditional Arabic" w:hAnsi="Traditional Arabic" w:cs="Traditional Arabic"/>
          <w:sz w:val="28"/>
          <w:szCs w:val="28"/>
          <w:rtl/>
        </w:rPr>
        <w:t>-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 1986م) ص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15</w:t>
      </w:r>
      <w:r>
        <w:rPr>
          <w:rFonts w:ascii="Traditional Arabic" w:hAnsi="Traditional Arabic" w:cs="Traditional Arabic" w:hint="cs"/>
          <w:sz w:val="28"/>
          <w:szCs w:val="28"/>
          <w:rtl/>
        </w:rPr>
        <w:t>.</w:t>
      </w:r>
    </w:p>
  </w:footnote>
  <w:footnote w:id="46">
    <w:p w:rsidR="00A7261B" w:rsidRPr="00DE3B8B" w:rsidRDefault="00A7261B" w:rsidP="00B92884">
      <w:pPr>
        <w:pStyle w:val="a6"/>
        <w:jc w:val="both"/>
        <w:rPr>
          <w:rFonts w:ascii="Traditional Arabic" w:hAnsi="Traditional Arabic" w:cs="Traditional Arabic"/>
          <w:sz w:val="28"/>
          <w:szCs w:val="28"/>
        </w:rPr>
      </w:pPr>
      <w:r w:rsidRPr="00DE3B8B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مرجع سابق ص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16</w:t>
      </w:r>
      <w:r>
        <w:rPr>
          <w:rFonts w:ascii="Traditional Arabic" w:hAnsi="Traditional Arabic" w:cs="Traditional Arabic" w:hint="cs"/>
          <w:sz w:val="28"/>
          <w:szCs w:val="28"/>
          <w:rtl/>
        </w:rPr>
        <w:t>.</w:t>
      </w:r>
    </w:p>
  </w:footnote>
  <w:footnote w:id="47">
    <w:p w:rsidR="00A7261B" w:rsidRPr="00DE3B8B" w:rsidRDefault="00A7261B" w:rsidP="009A211A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DE3B8B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محمد 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بن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يز</w:t>
      </w:r>
      <w:r>
        <w:rPr>
          <w:rFonts w:ascii="Traditional Arabic" w:hAnsi="Traditional Arabic" w:cs="Traditional Arabic" w:hint="cs"/>
          <w:sz w:val="28"/>
          <w:szCs w:val="28"/>
          <w:rtl/>
        </w:rPr>
        <w:t>ي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د القزويني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سنن ابن </w:t>
      </w:r>
      <w:r>
        <w:rPr>
          <w:rFonts w:ascii="Traditional Arabic" w:hAnsi="Traditional Arabic" w:cs="Traditional Arabic"/>
          <w:sz w:val="28"/>
          <w:szCs w:val="28"/>
          <w:rtl/>
        </w:rPr>
        <w:t>ماجه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/>
          <w:sz w:val="28"/>
          <w:szCs w:val="28"/>
          <w:rtl/>
        </w:rPr>
        <w:t>(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ط1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ج1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1403ه </w:t>
      </w:r>
      <w:r>
        <w:rPr>
          <w:rFonts w:ascii="Traditional Arabic" w:hAnsi="Traditional Arabic" w:cs="Traditional Arabic"/>
          <w:sz w:val="28"/>
          <w:szCs w:val="28"/>
          <w:rtl/>
        </w:rPr>
        <w:t>-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 1983م</w:t>
      </w:r>
      <w:r>
        <w:rPr>
          <w:rFonts w:ascii="Traditional Arabic" w:hAnsi="Traditional Arabic" w:cs="Traditional Arabic"/>
          <w:sz w:val="28"/>
          <w:szCs w:val="28"/>
          <w:rtl/>
        </w:rPr>
        <w:t>)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 ص 393</w:t>
      </w:r>
      <w:r>
        <w:rPr>
          <w:rFonts w:ascii="Traditional Arabic" w:hAnsi="Traditional Arabic" w:cs="Traditional Arabic" w:hint="cs"/>
          <w:sz w:val="28"/>
          <w:szCs w:val="28"/>
          <w:rtl/>
        </w:rPr>
        <w:t>.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</w:p>
  </w:footnote>
  <w:footnote w:id="48">
    <w:p w:rsidR="00A7261B" w:rsidRPr="00DE3B8B" w:rsidRDefault="00A7261B" w:rsidP="00EA058C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DE3B8B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محي</w:t>
      </w:r>
      <w:r>
        <w:rPr>
          <w:rFonts w:ascii="Traditional Arabic" w:hAnsi="Traditional Arabic" w:cs="Traditional Arabic" w:hint="cs"/>
          <w:sz w:val="28"/>
          <w:szCs w:val="28"/>
          <w:rtl/>
        </w:rPr>
        <w:t>ي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 الدين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أب</w:t>
      </w:r>
      <w:r>
        <w:rPr>
          <w:rFonts w:ascii="Traditional Arabic" w:hAnsi="Traditional Arabic" w:cs="Traditional Arabic" w:hint="cs"/>
          <w:sz w:val="28"/>
          <w:szCs w:val="28"/>
          <w:rtl/>
        </w:rPr>
        <w:t>و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زكريا النووي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شرح صحيح مسلم </w:t>
      </w:r>
      <w:r>
        <w:rPr>
          <w:rFonts w:ascii="Traditional Arabic" w:hAnsi="Traditional Arabic" w:cs="Traditional Arabic"/>
          <w:sz w:val="28"/>
          <w:szCs w:val="28"/>
          <w:rtl/>
        </w:rPr>
        <w:t>(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ط1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ج 11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بيروت </w:t>
      </w:r>
      <w:r>
        <w:rPr>
          <w:rFonts w:ascii="Traditional Arabic" w:hAnsi="Traditional Arabic" w:cs="Traditional Arabic"/>
          <w:sz w:val="28"/>
          <w:szCs w:val="28"/>
          <w:rtl/>
        </w:rPr>
        <w:t>-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دمشق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دار الخير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1414ه </w:t>
      </w:r>
      <w:r>
        <w:rPr>
          <w:rFonts w:ascii="Traditional Arabic" w:hAnsi="Traditional Arabic" w:cs="Traditional Arabic"/>
          <w:sz w:val="28"/>
          <w:szCs w:val="28"/>
          <w:rtl/>
        </w:rPr>
        <w:t>-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 1994م</w:t>
      </w:r>
      <w:r>
        <w:rPr>
          <w:rFonts w:ascii="Traditional Arabic" w:hAnsi="Traditional Arabic" w:cs="Traditional Arabic"/>
          <w:sz w:val="28"/>
          <w:szCs w:val="28"/>
          <w:rtl/>
        </w:rPr>
        <w:t>)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 ص 264</w:t>
      </w:r>
      <w:r>
        <w:rPr>
          <w:rFonts w:ascii="Traditional Arabic" w:hAnsi="Traditional Arabic" w:cs="Traditional Arabic" w:hint="cs"/>
          <w:sz w:val="28"/>
          <w:szCs w:val="28"/>
          <w:rtl/>
        </w:rPr>
        <w:t>.</w:t>
      </w:r>
    </w:p>
  </w:footnote>
  <w:footnote w:id="49">
    <w:p w:rsidR="00A7261B" w:rsidRPr="00DE3B8B" w:rsidRDefault="00A7261B" w:rsidP="005D5022">
      <w:pPr>
        <w:pStyle w:val="a6"/>
        <w:jc w:val="both"/>
        <w:rPr>
          <w:rFonts w:ascii="Traditional Arabic" w:hAnsi="Traditional Arabic" w:cs="Traditional Arabic"/>
          <w:sz w:val="28"/>
          <w:szCs w:val="28"/>
        </w:rPr>
      </w:pPr>
      <w:r w:rsidRPr="00DE3B8B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- أب</w:t>
      </w:r>
      <w:r>
        <w:rPr>
          <w:rFonts w:ascii="Traditional Arabic" w:hAnsi="Traditional Arabic" w:cs="Traditional Arabic" w:hint="cs"/>
          <w:sz w:val="28"/>
          <w:szCs w:val="28"/>
          <w:rtl/>
        </w:rPr>
        <w:t>و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عبدا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لله محمد بن علي المازري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المعلم بفوائد مسلم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تحقيق محمد الشاذلي </w:t>
      </w:r>
      <w:proofErr w:type="spellStart"/>
      <w:r w:rsidRPr="00DE3B8B">
        <w:rPr>
          <w:rFonts w:ascii="Traditional Arabic" w:hAnsi="Traditional Arabic" w:cs="Traditional Arabic"/>
          <w:sz w:val="28"/>
          <w:szCs w:val="28"/>
          <w:rtl/>
        </w:rPr>
        <w:t>النيفر</w:t>
      </w:r>
      <w:proofErr w:type="spellEnd"/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 (ط2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ج2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بيروت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دار الغرب ال</w:t>
      </w:r>
      <w:r>
        <w:rPr>
          <w:rFonts w:ascii="Traditional Arabic" w:hAnsi="Traditional Arabic" w:cs="Traditional Arabic" w:hint="cs"/>
          <w:sz w:val="28"/>
          <w:szCs w:val="28"/>
          <w:rtl/>
        </w:rPr>
        <w:t>إ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سلامي</w:t>
      </w:r>
      <w:r>
        <w:rPr>
          <w:rFonts w:ascii="Traditional Arabic" w:hAnsi="Traditional Arabic" w:cs="Traditional Arabic"/>
          <w:sz w:val="28"/>
          <w:szCs w:val="28"/>
          <w:rtl/>
        </w:rPr>
        <w:t>)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 ص 236</w:t>
      </w:r>
      <w:r>
        <w:rPr>
          <w:rFonts w:ascii="Traditional Arabic" w:hAnsi="Traditional Arabic" w:cs="Traditional Arabic" w:hint="cs"/>
          <w:sz w:val="28"/>
          <w:szCs w:val="28"/>
          <w:rtl/>
        </w:rPr>
        <w:t>.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</w:p>
  </w:footnote>
  <w:footnote w:id="50">
    <w:p w:rsidR="00A7261B" w:rsidRPr="00DE3B8B" w:rsidRDefault="00A7261B" w:rsidP="009924EB">
      <w:pPr>
        <w:pStyle w:val="a6"/>
        <w:jc w:val="both"/>
        <w:rPr>
          <w:rFonts w:ascii="Traditional Arabic" w:hAnsi="Traditional Arabic" w:cs="Traditional Arabic"/>
          <w:sz w:val="28"/>
          <w:szCs w:val="28"/>
        </w:rPr>
      </w:pPr>
      <w:r w:rsidRPr="00DE3B8B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أب</w:t>
      </w:r>
      <w:r>
        <w:rPr>
          <w:rFonts w:ascii="Traditional Arabic" w:hAnsi="Traditional Arabic" w:cs="Traditional Arabic" w:hint="cs"/>
          <w:sz w:val="28"/>
          <w:szCs w:val="28"/>
          <w:rtl/>
        </w:rPr>
        <w:t>و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 العباس </w:t>
      </w:r>
      <w:r>
        <w:rPr>
          <w:rFonts w:ascii="Traditional Arabic" w:hAnsi="Traditional Arabic" w:cs="Traditional Arabic"/>
          <w:sz w:val="28"/>
          <w:szCs w:val="28"/>
          <w:rtl/>
        </w:rPr>
        <w:t>أحمد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 القرطبي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proofErr w:type="spellStart"/>
      <w:r w:rsidRPr="00DE3B8B">
        <w:rPr>
          <w:rFonts w:ascii="Traditional Arabic" w:hAnsi="Traditional Arabic" w:cs="Traditional Arabic"/>
          <w:sz w:val="28"/>
          <w:szCs w:val="28"/>
          <w:rtl/>
        </w:rPr>
        <w:t>المفهم</w:t>
      </w:r>
      <w:proofErr w:type="spellEnd"/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 لما </w:t>
      </w:r>
      <w:r>
        <w:rPr>
          <w:rFonts w:ascii="Traditional Arabic" w:hAnsi="Traditional Arabic" w:cs="Traditional Arabic" w:hint="cs"/>
          <w:sz w:val="28"/>
          <w:szCs w:val="28"/>
          <w:rtl/>
        </w:rPr>
        <w:t>أ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شكل من تلخيص كتاب مسلم </w:t>
      </w:r>
      <w:r>
        <w:rPr>
          <w:rFonts w:ascii="Traditional Arabic" w:hAnsi="Traditional Arabic" w:cs="Traditional Arabic"/>
          <w:sz w:val="28"/>
          <w:szCs w:val="28"/>
          <w:rtl/>
        </w:rPr>
        <w:t>(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ط1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ج4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دمشق </w:t>
      </w:r>
      <w:r>
        <w:rPr>
          <w:rFonts w:ascii="Traditional Arabic" w:hAnsi="Traditional Arabic" w:cs="Traditional Arabic"/>
          <w:sz w:val="28"/>
          <w:szCs w:val="28"/>
          <w:rtl/>
        </w:rPr>
        <w:t>-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 بيروت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دار ابن كثير </w:t>
      </w:r>
      <w:r>
        <w:rPr>
          <w:rFonts w:ascii="Traditional Arabic" w:hAnsi="Traditional Arabic" w:cs="Traditional Arabic"/>
          <w:sz w:val="28"/>
          <w:szCs w:val="28"/>
          <w:rtl/>
        </w:rPr>
        <w:t>-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 دار الكلم الطيب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1417ه </w:t>
      </w:r>
      <w:r>
        <w:rPr>
          <w:rFonts w:ascii="Traditional Arabic" w:hAnsi="Traditional Arabic" w:cs="Traditional Arabic"/>
          <w:sz w:val="28"/>
          <w:szCs w:val="28"/>
          <w:rtl/>
        </w:rPr>
        <w:t>-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 1996م) ص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606</w:t>
      </w:r>
      <w:r>
        <w:rPr>
          <w:rFonts w:ascii="Traditional Arabic" w:hAnsi="Traditional Arabic" w:cs="Traditional Arabic" w:hint="cs"/>
          <w:sz w:val="28"/>
          <w:szCs w:val="28"/>
          <w:rtl/>
        </w:rPr>
        <w:t>.</w:t>
      </w:r>
    </w:p>
  </w:footnote>
  <w:footnote w:id="51">
    <w:p w:rsidR="00A7261B" w:rsidRPr="00DE3B8B" w:rsidRDefault="00A7261B" w:rsidP="00B92884">
      <w:pPr>
        <w:pStyle w:val="a6"/>
        <w:jc w:val="both"/>
        <w:rPr>
          <w:rFonts w:ascii="Traditional Arabic" w:hAnsi="Traditional Arabic" w:cs="Traditional Arabic"/>
          <w:sz w:val="28"/>
          <w:szCs w:val="28"/>
        </w:rPr>
      </w:pPr>
      <w:r w:rsidRPr="00DE3B8B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ابن العربي المالكي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عارضة الأحوذي بشرح صحيح الترمذي </w:t>
      </w:r>
      <w:r>
        <w:rPr>
          <w:rFonts w:ascii="Traditional Arabic" w:hAnsi="Traditional Arabic" w:cs="Traditional Arabic"/>
          <w:sz w:val="28"/>
          <w:szCs w:val="28"/>
          <w:rtl/>
        </w:rPr>
        <w:t>(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ج7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بيروت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دار الكتب العلمية</w:t>
      </w:r>
      <w:r>
        <w:rPr>
          <w:rFonts w:ascii="Traditional Arabic" w:hAnsi="Traditional Arabic" w:cs="Traditional Arabic"/>
          <w:sz w:val="28"/>
          <w:szCs w:val="28"/>
          <w:rtl/>
        </w:rPr>
        <w:t>)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 ص 22</w:t>
      </w:r>
      <w:r>
        <w:rPr>
          <w:rFonts w:ascii="Traditional Arabic" w:hAnsi="Traditional Arabic" w:cs="Traditional Arabic" w:hint="cs"/>
          <w:sz w:val="28"/>
          <w:szCs w:val="28"/>
          <w:rtl/>
        </w:rPr>
        <w:t>.</w:t>
      </w:r>
    </w:p>
  </w:footnote>
  <w:footnote w:id="52">
    <w:p w:rsidR="00A7261B" w:rsidRPr="00DE3B8B" w:rsidRDefault="00A7261B" w:rsidP="00BD343E">
      <w:pPr>
        <w:pStyle w:val="a6"/>
        <w:jc w:val="both"/>
        <w:rPr>
          <w:rFonts w:ascii="Traditional Arabic" w:hAnsi="Traditional Arabic" w:cs="Traditional Arabic"/>
          <w:sz w:val="28"/>
          <w:szCs w:val="28"/>
        </w:rPr>
      </w:pPr>
      <w:r w:rsidRPr="00DE3B8B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محمد بن علي آدم ال</w:t>
      </w:r>
      <w:r>
        <w:rPr>
          <w:rFonts w:ascii="Traditional Arabic" w:hAnsi="Traditional Arabic" w:cs="Traditional Arabic"/>
          <w:sz w:val="28"/>
          <w:szCs w:val="28"/>
          <w:rtl/>
        </w:rPr>
        <w:t>أثيوبي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proofErr w:type="spellStart"/>
      <w:r w:rsidRPr="00DE3B8B">
        <w:rPr>
          <w:rFonts w:ascii="Traditional Arabic" w:hAnsi="Traditional Arabic" w:cs="Traditional Arabic"/>
          <w:sz w:val="28"/>
          <w:szCs w:val="28"/>
          <w:rtl/>
        </w:rPr>
        <w:t>الولوي</w:t>
      </w:r>
      <w:proofErr w:type="spellEnd"/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شرح سنن النسائي </w:t>
      </w:r>
      <w:r>
        <w:rPr>
          <w:rFonts w:ascii="Traditional Arabic" w:hAnsi="Traditional Arabic" w:cs="Traditional Arabic"/>
          <w:sz w:val="28"/>
          <w:szCs w:val="28"/>
          <w:rtl/>
        </w:rPr>
        <w:t>(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ط1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ج30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مكة المكرمة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دار آل بروم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1424ه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2003م</w:t>
      </w:r>
      <w:r>
        <w:rPr>
          <w:rFonts w:ascii="Traditional Arabic" w:hAnsi="Traditional Arabic" w:cs="Traditional Arabic"/>
          <w:sz w:val="28"/>
          <w:szCs w:val="28"/>
          <w:rtl/>
        </w:rPr>
        <w:t>)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 ص 357</w:t>
      </w:r>
      <w:r>
        <w:rPr>
          <w:rFonts w:ascii="Traditional Arabic" w:hAnsi="Traditional Arabic" w:cs="Traditional Arabic" w:hint="cs"/>
          <w:sz w:val="28"/>
          <w:szCs w:val="28"/>
          <w:rtl/>
        </w:rPr>
        <w:t>.</w:t>
      </w:r>
    </w:p>
  </w:footnote>
  <w:footnote w:id="53">
    <w:p w:rsidR="00A7261B" w:rsidRPr="00DE3B8B" w:rsidRDefault="00A7261B" w:rsidP="00F84D5E">
      <w:pPr>
        <w:pStyle w:val="a6"/>
        <w:jc w:val="both"/>
        <w:rPr>
          <w:rFonts w:ascii="Traditional Arabic" w:hAnsi="Traditional Arabic" w:cs="Traditional Arabic"/>
          <w:sz w:val="28"/>
          <w:szCs w:val="28"/>
        </w:rPr>
      </w:pPr>
      <w:r w:rsidRPr="00DE3B8B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ابن قدامة المقدسي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المغني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 تحقيق د. </w:t>
      </w:r>
      <w:r>
        <w:rPr>
          <w:rFonts w:ascii="Traditional Arabic" w:hAnsi="Traditional Arabic" w:cs="Traditional Arabic"/>
          <w:sz w:val="28"/>
          <w:szCs w:val="28"/>
          <w:rtl/>
        </w:rPr>
        <w:t>عبدا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لله التركي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 د. </w:t>
      </w:r>
      <w:r>
        <w:rPr>
          <w:rFonts w:ascii="Traditional Arabic" w:hAnsi="Traditional Arabic" w:cs="Traditional Arabic"/>
          <w:sz w:val="28"/>
          <w:szCs w:val="28"/>
          <w:rtl/>
        </w:rPr>
        <w:t>عبدا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لفتاح الحلو </w:t>
      </w:r>
      <w:r>
        <w:rPr>
          <w:rFonts w:ascii="Traditional Arabic" w:hAnsi="Traditional Arabic" w:cs="Traditional Arabic"/>
          <w:sz w:val="28"/>
          <w:szCs w:val="28"/>
          <w:rtl/>
        </w:rPr>
        <w:t>(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ط5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ج13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الرياض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دار علم الكتب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1426ه </w:t>
      </w:r>
      <w:r>
        <w:rPr>
          <w:rFonts w:ascii="Traditional Arabic" w:hAnsi="Traditional Arabic" w:cs="Traditional Arabic"/>
          <w:sz w:val="28"/>
          <w:szCs w:val="28"/>
          <w:rtl/>
        </w:rPr>
        <w:t>-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 2005م</w:t>
      </w:r>
      <w:r>
        <w:rPr>
          <w:rFonts w:ascii="Traditional Arabic" w:hAnsi="Traditional Arabic" w:cs="Traditional Arabic"/>
          <w:sz w:val="28"/>
          <w:szCs w:val="28"/>
          <w:rtl/>
        </w:rPr>
        <w:t>)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ص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621</w:t>
      </w:r>
      <w:r>
        <w:rPr>
          <w:rFonts w:ascii="Traditional Arabic" w:hAnsi="Traditional Arabic" w:cs="Traditional Arabic" w:hint="cs"/>
          <w:sz w:val="28"/>
          <w:szCs w:val="28"/>
          <w:rtl/>
        </w:rPr>
        <w:t>.</w:t>
      </w:r>
    </w:p>
  </w:footnote>
  <w:footnote w:id="54">
    <w:p w:rsidR="00A7261B" w:rsidRPr="00DE3B8B" w:rsidRDefault="00A7261B" w:rsidP="00B92884">
      <w:pPr>
        <w:pStyle w:val="a6"/>
        <w:jc w:val="both"/>
        <w:rPr>
          <w:rFonts w:ascii="Traditional Arabic" w:hAnsi="Traditional Arabic" w:cs="Traditional Arabic"/>
          <w:sz w:val="28"/>
          <w:szCs w:val="28"/>
        </w:rPr>
      </w:pPr>
      <w:r w:rsidRPr="00DE3B8B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محمد إسماعيل الصنعاني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سبل السلام شرح بلوغ المرام (ط4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القاهرة مكتبة ومطبعة مصطفى البابي الحلبي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1379 </w:t>
      </w:r>
      <w:r>
        <w:rPr>
          <w:rFonts w:ascii="Traditional Arabic" w:hAnsi="Traditional Arabic" w:cs="Traditional Arabic"/>
          <w:sz w:val="28"/>
          <w:szCs w:val="28"/>
          <w:rtl/>
        </w:rPr>
        <w:t>-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 1960م)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ص110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111</w:t>
      </w:r>
      <w:r>
        <w:rPr>
          <w:rFonts w:ascii="Traditional Arabic" w:hAnsi="Traditional Arabic" w:cs="Traditional Arabic" w:hint="cs"/>
          <w:sz w:val="28"/>
          <w:szCs w:val="28"/>
          <w:rtl/>
        </w:rPr>
        <w:t>.</w:t>
      </w:r>
    </w:p>
  </w:footnote>
  <w:footnote w:id="55">
    <w:p w:rsidR="00A7261B" w:rsidRPr="00DE3B8B" w:rsidRDefault="00A7261B" w:rsidP="00B92884">
      <w:pPr>
        <w:pStyle w:val="a6"/>
        <w:jc w:val="both"/>
        <w:rPr>
          <w:rFonts w:ascii="Traditional Arabic" w:hAnsi="Traditional Arabic" w:cs="Traditional Arabic"/>
          <w:sz w:val="28"/>
          <w:szCs w:val="28"/>
        </w:rPr>
      </w:pPr>
      <w:r w:rsidRPr="00DE3B8B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محمد </w:t>
      </w:r>
      <w:r>
        <w:rPr>
          <w:rFonts w:ascii="Traditional Arabic" w:hAnsi="Traditional Arabic" w:cs="Traditional Arabic"/>
          <w:sz w:val="28"/>
          <w:szCs w:val="28"/>
          <w:rtl/>
        </w:rPr>
        <w:t>عبدا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لقادر أبو فارس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الأيمان والنذور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(ط1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عمّ</w:t>
      </w:r>
      <w:r>
        <w:rPr>
          <w:rFonts w:ascii="Traditional Arabic" w:hAnsi="Traditional Arabic" w:cs="Traditional Arabic" w:hint="cs"/>
          <w:sz w:val="28"/>
          <w:szCs w:val="28"/>
          <w:rtl/>
        </w:rPr>
        <w:t>َ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ان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دار الأرقم 1399ه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1979م)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ص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132</w:t>
      </w:r>
      <w:r>
        <w:rPr>
          <w:rFonts w:ascii="Traditional Arabic" w:hAnsi="Traditional Arabic" w:cs="Traditional Arabic" w:hint="cs"/>
          <w:sz w:val="28"/>
          <w:szCs w:val="28"/>
          <w:rtl/>
        </w:rPr>
        <w:t>.</w:t>
      </w:r>
    </w:p>
  </w:footnote>
  <w:footnote w:id="56">
    <w:p w:rsidR="00A7261B" w:rsidRPr="00DE3B8B" w:rsidRDefault="00A7261B" w:rsidP="00B92884">
      <w:pPr>
        <w:pStyle w:val="a6"/>
        <w:jc w:val="both"/>
        <w:rPr>
          <w:rFonts w:ascii="Traditional Arabic" w:hAnsi="Traditional Arabic" w:cs="Traditional Arabic"/>
          <w:sz w:val="28"/>
          <w:szCs w:val="28"/>
        </w:rPr>
      </w:pPr>
      <w:r w:rsidRPr="00DE3B8B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محمد إسماعيل الصنعاني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سبل السلام شرح بلوغ المرام (ط4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القاهرة مكتبة ومطبعة مصطفى البابي الحلبي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1379 </w:t>
      </w:r>
      <w:r>
        <w:rPr>
          <w:rFonts w:ascii="Traditional Arabic" w:hAnsi="Traditional Arabic" w:cs="Traditional Arabic"/>
          <w:sz w:val="28"/>
          <w:szCs w:val="28"/>
          <w:rtl/>
        </w:rPr>
        <w:t>-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 1960م)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ص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110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111</w:t>
      </w:r>
      <w:r>
        <w:rPr>
          <w:rFonts w:ascii="Traditional Arabic" w:hAnsi="Traditional Arabic" w:cs="Traditional Arabic" w:hint="cs"/>
          <w:sz w:val="28"/>
          <w:szCs w:val="28"/>
          <w:rtl/>
        </w:rPr>
        <w:t>.</w:t>
      </w:r>
    </w:p>
  </w:footnote>
  <w:footnote w:id="57">
    <w:p w:rsidR="00A7261B" w:rsidRPr="00DE3B8B" w:rsidRDefault="00A7261B" w:rsidP="00F21DEA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DE3B8B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ابن قدامة المقدسي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المغني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 تحقيق د. </w:t>
      </w:r>
      <w:r>
        <w:rPr>
          <w:rFonts w:ascii="Traditional Arabic" w:hAnsi="Traditional Arabic" w:cs="Traditional Arabic"/>
          <w:sz w:val="28"/>
          <w:szCs w:val="28"/>
          <w:rtl/>
        </w:rPr>
        <w:t>عبدا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لله التركي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 د. </w:t>
      </w:r>
      <w:r>
        <w:rPr>
          <w:rFonts w:ascii="Traditional Arabic" w:hAnsi="Traditional Arabic" w:cs="Traditional Arabic"/>
          <w:sz w:val="28"/>
          <w:szCs w:val="28"/>
          <w:rtl/>
        </w:rPr>
        <w:t>عبدا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لفتاح الحلو </w:t>
      </w:r>
      <w:r>
        <w:rPr>
          <w:rFonts w:ascii="Traditional Arabic" w:hAnsi="Traditional Arabic" w:cs="Traditional Arabic"/>
          <w:sz w:val="28"/>
          <w:szCs w:val="28"/>
          <w:rtl/>
        </w:rPr>
        <w:t>(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ط5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ج13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الرياض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دار علم الكتب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1426ه </w:t>
      </w:r>
      <w:r>
        <w:rPr>
          <w:rFonts w:ascii="Traditional Arabic" w:hAnsi="Traditional Arabic" w:cs="Traditional Arabic"/>
          <w:sz w:val="28"/>
          <w:szCs w:val="28"/>
          <w:rtl/>
        </w:rPr>
        <w:t>-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 2005م</w:t>
      </w:r>
      <w:r>
        <w:rPr>
          <w:rFonts w:ascii="Traditional Arabic" w:hAnsi="Traditional Arabic" w:cs="Traditional Arabic"/>
          <w:sz w:val="28"/>
          <w:szCs w:val="28"/>
          <w:rtl/>
        </w:rPr>
        <w:t>)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ص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621</w:t>
      </w:r>
      <w:r>
        <w:rPr>
          <w:rFonts w:ascii="Traditional Arabic" w:hAnsi="Traditional Arabic" w:cs="Traditional Arabic" w:hint="cs"/>
          <w:sz w:val="28"/>
          <w:szCs w:val="28"/>
          <w:rtl/>
        </w:rPr>
        <w:t>.</w:t>
      </w:r>
    </w:p>
  </w:footnote>
  <w:footnote w:id="58">
    <w:p w:rsidR="00A7261B" w:rsidRPr="00DE3B8B" w:rsidRDefault="00A7261B" w:rsidP="00B92884">
      <w:pPr>
        <w:pStyle w:val="a6"/>
        <w:jc w:val="both"/>
        <w:rPr>
          <w:rFonts w:ascii="Traditional Arabic" w:hAnsi="Traditional Arabic" w:cs="Traditional Arabic"/>
          <w:sz w:val="28"/>
          <w:szCs w:val="28"/>
        </w:rPr>
      </w:pPr>
      <w:r w:rsidRPr="00DE3B8B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محمد </w:t>
      </w:r>
      <w:r>
        <w:rPr>
          <w:rFonts w:ascii="Traditional Arabic" w:hAnsi="Traditional Arabic" w:cs="Traditional Arabic"/>
          <w:sz w:val="28"/>
          <w:szCs w:val="28"/>
          <w:rtl/>
        </w:rPr>
        <w:t>عبدا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لقادر أبو فارس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الأيمان والنذور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(ط1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عمّ</w:t>
      </w:r>
      <w:r>
        <w:rPr>
          <w:rFonts w:ascii="Traditional Arabic" w:hAnsi="Traditional Arabic" w:cs="Traditional Arabic" w:hint="cs"/>
          <w:sz w:val="28"/>
          <w:szCs w:val="28"/>
          <w:rtl/>
        </w:rPr>
        <w:t>َ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ان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دار الأرقم 1399ه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1979م)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ص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134</w:t>
      </w:r>
      <w:r>
        <w:rPr>
          <w:rFonts w:ascii="Traditional Arabic" w:hAnsi="Traditional Arabic" w:cs="Traditional Arabic" w:hint="cs"/>
          <w:sz w:val="28"/>
          <w:szCs w:val="28"/>
          <w:rtl/>
        </w:rPr>
        <w:t>.</w:t>
      </w:r>
    </w:p>
  </w:footnote>
  <w:footnote w:id="59">
    <w:p w:rsidR="00A7261B" w:rsidRPr="00DE3B8B" w:rsidRDefault="00A7261B" w:rsidP="00B92884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DE3B8B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مرجع سابق ص 134</w:t>
      </w:r>
      <w:r>
        <w:rPr>
          <w:rFonts w:ascii="Traditional Arabic" w:hAnsi="Traditional Arabic" w:cs="Traditional Arabic" w:hint="cs"/>
          <w:sz w:val="28"/>
          <w:szCs w:val="28"/>
          <w:rtl/>
        </w:rPr>
        <w:t>.</w:t>
      </w:r>
    </w:p>
  </w:footnote>
  <w:footnote w:id="60">
    <w:p w:rsidR="00A7261B" w:rsidRPr="00DE3B8B" w:rsidRDefault="00A7261B" w:rsidP="00767FA3">
      <w:pPr>
        <w:pStyle w:val="a6"/>
        <w:jc w:val="both"/>
        <w:rPr>
          <w:rFonts w:ascii="Traditional Arabic" w:hAnsi="Traditional Arabic" w:cs="Traditional Arabic"/>
          <w:sz w:val="28"/>
          <w:szCs w:val="28"/>
        </w:rPr>
      </w:pPr>
      <w:r w:rsidRPr="00DE3B8B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محمد أب</w:t>
      </w:r>
      <w:r>
        <w:rPr>
          <w:rFonts w:ascii="Traditional Arabic" w:hAnsi="Traditional Arabic" w:cs="Traditional Arabic" w:hint="cs"/>
          <w:sz w:val="28"/>
          <w:szCs w:val="28"/>
          <w:rtl/>
        </w:rPr>
        <w:t>و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 بكر الرازي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مختار الصحاح (الطبعة المدققة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بيروت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مكتبة لبنان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1987م) ص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267</w:t>
      </w:r>
      <w:r>
        <w:rPr>
          <w:rFonts w:ascii="Traditional Arabic" w:hAnsi="Traditional Arabic" w:cs="Traditional Arabic" w:hint="cs"/>
          <w:sz w:val="28"/>
          <w:szCs w:val="28"/>
          <w:rtl/>
        </w:rPr>
        <w:t>.</w:t>
      </w:r>
    </w:p>
  </w:footnote>
  <w:footnote w:id="61">
    <w:p w:rsidR="00A7261B" w:rsidRPr="00DE3B8B" w:rsidRDefault="00A7261B" w:rsidP="00767FA3">
      <w:pPr>
        <w:pStyle w:val="a6"/>
        <w:jc w:val="both"/>
        <w:rPr>
          <w:rFonts w:ascii="Traditional Arabic" w:hAnsi="Traditional Arabic" w:cs="Traditional Arabic"/>
          <w:sz w:val="28"/>
          <w:szCs w:val="28"/>
        </w:rPr>
      </w:pPr>
      <w:r w:rsidRPr="00DE3B8B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ابن قدامة المقدسي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المغني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 تحقيق د. </w:t>
      </w:r>
      <w:r>
        <w:rPr>
          <w:rFonts w:ascii="Traditional Arabic" w:hAnsi="Traditional Arabic" w:cs="Traditional Arabic"/>
          <w:sz w:val="28"/>
          <w:szCs w:val="28"/>
          <w:rtl/>
        </w:rPr>
        <w:t>عبدا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لله التركي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 د. </w:t>
      </w:r>
      <w:r>
        <w:rPr>
          <w:rFonts w:ascii="Traditional Arabic" w:hAnsi="Traditional Arabic" w:cs="Traditional Arabic"/>
          <w:sz w:val="28"/>
          <w:szCs w:val="28"/>
          <w:rtl/>
        </w:rPr>
        <w:t>عبدا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لفتاح الحلو </w:t>
      </w:r>
      <w:r>
        <w:rPr>
          <w:rFonts w:ascii="Traditional Arabic" w:hAnsi="Traditional Arabic" w:cs="Traditional Arabic"/>
          <w:sz w:val="28"/>
          <w:szCs w:val="28"/>
          <w:rtl/>
        </w:rPr>
        <w:t>(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ط5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ج13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الرياض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دار ع</w:t>
      </w:r>
      <w:r>
        <w:rPr>
          <w:rFonts w:ascii="Traditional Arabic" w:hAnsi="Traditional Arabic" w:cs="Traditional Arabic" w:hint="cs"/>
          <w:sz w:val="28"/>
          <w:szCs w:val="28"/>
          <w:rtl/>
        </w:rPr>
        <w:t>ا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لم الكتب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1426ه </w:t>
      </w:r>
      <w:r>
        <w:rPr>
          <w:rFonts w:ascii="Traditional Arabic" w:hAnsi="Traditional Arabic" w:cs="Traditional Arabic"/>
          <w:sz w:val="28"/>
          <w:szCs w:val="28"/>
          <w:rtl/>
        </w:rPr>
        <w:t>-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 2005م</w:t>
      </w:r>
      <w:r>
        <w:rPr>
          <w:rFonts w:ascii="Traditional Arabic" w:hAnsi="Traditional Arabic" w:cs="Traditional Arabic"/>
          <w:sz w:val="28"/>
          <w:szCs w:val="28"/>
          <w:rtl/>
        </w:rPr>
        <w:t>)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ص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621</w:t>
      </w:r>
      <w:r>
        <w:rPr>
          <w:rFonts w:ascii="Traditional Arabic" w:hAnsi="Traditional Arabic" w:cs="Traditional Arabic" w:hint="cs"/>
          <w:sz w:val="28"/>
          <w:szCs w:val="28"/>
          <w:rtl/>
        </w:rPr>
        <w:t>.</w:t>
      </w:r>
    </w:p>
  </w:footnote>
  <w:footnote w:id="62">
    <w:p w:rsidR="00A7261B" w:rsidRPr="00DE3B8B" w:rsidRDefault="00A7261B" w:rsidP="00B92884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DE3B8B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محمد </w:t>
      </w:r>
      <w:r>
        <w:rPr>
          <w:rFonts w:ascii="Traditional Arabic" w:hAnsi="Traditional Arabic" w:cs="Traditional Arabic"/>
          <w:sz w:val="28"/>
          <w:szCs w:val="28"/>
          <w:rtl/>
        </w:rPr>
        <w:t>عبدا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لقادر أبو فارس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الأيمان والنذور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(ط1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عمّ</w:t>
      </w:r>
      <w:r>
        <w:rPr>
          <w:rFonts w:ascii="Traditional Arabic" w:hAnsi="Traditional Arabic" w:cs="Traditional Arabic" w:hint="cs"/>
          <w:sz w:val="28"/>
          <w:szCs w:val="28"/>
          <w:rtl/>
        </w:rPr>
        <w:t>َ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ان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دار الأرقم 1399ه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1979م)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ص 153</w:t>
      </w:r>
      <w:r>
        <w:rPr>
          <w:rFonts w:ascii="Traditional Arabic" w:hAnsi="Traditional Arabic" w:cs="Traditional Arabic" w:hint="cs"/>
          <w:sz w:val="28"/>
          <w:szCs w:val="28"/>
          <w:rtl/>
        </w:rPr>
        <w:t>.</w:t>
      </w:r>
    </w:p>
  </w:footnote>
  <w:footnote w:id="63">
    <w:p w:rsidR="00A7261B" w:rsidRPr="00DE3B8B" w:rsidRDefault="00A7261B" w:rsidP="00F5318F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DE3B8B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ابن قدامة المقدسي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المغني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 تحقيق د. </w:t>
      </w:r>
      <w:r>
        <w:rPr>
          <w:rFonts w:ascii="Traditional Arabic" w:hAnsi="Traditional Arabic" w:cs="Traditional Arabic"/>
          <w:sz w:val="28"/>
          <w:szCs w:val="28"/>
          <w:rtl/>
        </w:rPr>
        <w:t>عبدا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لله التركي</w:t>
      </w:r>
      <w:r>
        <w:rPr>
          <w:rFonts w:ascii="Traditional Arabic" w:hAnsi="Traditional Arabic" w:cs="Traditional Arabic"/>
          <w:sz w:val="28"/>
          <w:szCs w:val="28"/>
          <w:rtl/>
        </w:rPr>
        <w:t>،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 د. </w:t>
      </w:r>
      <w:r>
        <w:rPr>
          <w:rFonts w:ascii="Traditional Arabic" w:hAnsi="Traditional Arabic" w:cs="Traditional Arabic"/>
          <w:sz w:val="28"/>
          <w:szCs w:val="28"/>
          <w:rtl/>
        </w:rPr>
        <w:t>عبدا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لفتاح الحلو </w:t>
      </w:r>
      <w:r>
        <w:rPr>
          <w:rFonts w:ascii="Traditional Arabic" w:hAnsi="Traditional Arabic" w:cs="Traditional Arabic"/>
          <w:sz w:val="28"/>
          <w:szCs w:val="28"/>
          <w:rtl/>
        </w:rPr>
        <w:t>(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ط5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ج13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الرياض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دار ع</w:t>
      </w:r>
      <w:r>
        <w:rPr>
          <w:rFonts w:ascii="Traditional Arabic" w:hAnsi="Traditional Arabic" w:cs="Traditional Arabic" w:hint="cs"/>
          <w:sz w:val="28"/>
          <w:szCs w:val="28"/>
          <w:rtl/>
        </w:rPr>
        <w:t>ا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لم الكتب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1426ه </w:t>
      </w:r>
      <w:r>
        <w:rPr>
          <w:rFonts w:ascii="Traditional Arabic" w:hAnsi="Traditional Arabic" w:cs="Traditional Arabic"/>
          <w:sz w:val="28"/>
          <w:szCs w:val="28"/>
          <w:rtl/>
        </w:rPr>
        <w:t>-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 2005م</w:t>
      </w:r>
      <w:r>
        <w:rPr>
          <w:rFonts w:ascii="Traditional Arabic" w:hAnsi="Traditional Arabic" w:cs="Traditional Arabic"/>
          <w:sz w:val="28"/>
          <w:szCs w:val="28"/>
          <w:rtl/>
        </w:rPr>
        <w:t>)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ص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621</w:t>
      </w:r>
      <w:r>
        <w:rPr>
          <w:rFonts w:ascii="Traditional Arabic" w:hAnsi="Traditional Arabic" w:cs="Traditional Arabic" w:hint="cs"/>
          <w:sz w:val="28"/>
          <w:szCs w:val="28"/>
          <w:rtl/>
        </w:rPr>
        <w:t>.</w:t>
      </w:r>
    </w:p>
  </w:footnote>
  <w:footnote w:id="64">
    <w:p w:rsidR="00A7261B" w:rsidRPr="00DE3B8B" w:rsidRDefault="00A7261B" w:rsidP="00F5318F">
      <w:pPr>
        <w:pStyle w:val="a6"/>
        <w:jc w:val="both"/>
        <w:rPr>
          <w:rFonts w:ascii="Traditional Arabic" w:hAnsi="Traditional Arabic" w:cs="Traditional Arabic"/>
          <w:sz w:val="28"/>
          <w:szCs w:val="28"/>
          <w:rtl/>
        </w:rPr>
      </w:pPr>
      <w:r w:rsidRPr="00DE3B8B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أسعد محمد </w:t>
      </w:r>
      <w:proofErr w:type="spellStart"/>
      <w:r w:rsidRPr="00DE3B8B">
        <w:rPr>
          <w:rFonts w:ascii="Traditional Arabic" w:hAnsi="Traditional Arabic" w:cs="Traditional Arabic"/>
          <w:sz w:val="28"/>
          <w:szCs w:val="28"/>
          <w:rtl/>
        </w:rPr>
        <w:t>الصاغرجي</w:t>
      </w:r>
      <w:proofErr w:type="spellEnd"/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الفقه الحنفي وأدلته </w:t>
      </w:r>
      <w:r>
        <w:rPr>
          <w:rFonts w:ascii="Traditional Arabic" w:hAnsi="Traditional Arabic" w:cs="Traditional Arabic"/>
          <w:sz w:val="28"/>
          <w:szCs w:val="28"/>
          <w:rtl/>
        </w:rPr>
        <w:t>(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ط1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ج2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دمشق </w:t>
      </w:r>
      <w:r>
        <w:rPr>
          <w:rFonts w:ascii="Traditional Arabic" w:hAnsi="Traditional Arabic" w:cs="Traditional Arabic"/>
          <w:sz w:val="28"/>
          <w:szCs w:val="28"/>
          <w:rtl/>
        </w:rPr>
        <w:t>-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 بيروت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دار الكلم الطيب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1420ه </w:t>
      </w:r>
      <w:r>
        <w:rPr>
          <w:rFonts w:ascii="Traditional Arabic" w:hAnsi="Traditional Arabic" w:cs="Traditional Arabic"/>
          <w:sz w:val="28"/>
          <w:szCs w:val="28"/>
          <w:rtl/>
        </w:rPr>
        <w:t>-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 2000م</w:t>
      </w:r>
      <w:r>
        <w:rPr>
          <w:rFonts w:ascii="Traditional Arabic" w:hAnsi="Traditional Arabic" w:cs="Traditional Arabic"/>
          <w:sz w:val="28"/>
          <w:szCs w:val="28"/>
          <w:rtl/>
        </w:rPr>
        <w:t>)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ص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284</w:t>
      </w:r>
      <w:r>
        <w:rPr>
          <w:rFonts w:ascii="Traditional Arabic" w:hAnsi="Traditional Arabic" w:cs="Traditional Arabic" w:hint="cs"/>
          <w:sz w:val="28"/>
          <w:szCs w:val="28"/>
          <w:rtl/>
        </w:rPr>
        <w:t>.</w:t>
      </w:r>
    </w:p>
  </w:footnote>
  <w:footnote w:id="65">
    <w:p w:rsidR="00A7261B" w:rsidRPr="00DE3B8B" w:rsidRDefault="00A7261B" w:rsidP="00B92884">
      <w:pPr>
        <w:pStyle w:val="a6"/>
        <w:jc w:val="both"/>
        <w:rPr>
          <w:rFonts w:ascii="Traditional Arabic" w:hAnsi="Traditional Arabic" w:cs="Traditional Arabic"/>
          <w:sz w:val="28"/>
          <w:szCs w:val="28"/>
        </w:rPr>
      </w:pPr>
      <w:r w:rsidRPr="00DE3B8B">
        <w:rPr>
          <w:rStyle w:val="a7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 xml:space="preserve">محمد </w:t>
      </w:r>
      <w:r>
        <w:rPr>
          <w:rFonts w:ascii="Traditional Arabic" w:hAnsi="Traditional Arabic" w:cs="Traditional Arabic"/>
          <w:sz w:val="28"/>
          <w:szCs w:val="28"/>
          <w:rtl/>
        </w:rPr>
        <w:t>عبدا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لقادر أبو فارس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الأيمان والنذور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(ط1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عمّ</w:t>
      </w:r>
      <w:r>
        <w:rPr>
          <w:rFonts w:ascii="Traditional Arabic" w:hAnsi="Traditional Arabic" w:cs="Traditional Arabic" w:hint="cs"/>
          <w:sz w:val="28"/>
          <w:szCs w:val="28"/>
          <w:rtl/>
        </w:rPr>
        <w:t>َ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ان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،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دار الأرقم 1399ه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-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1979م)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ص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DE3B8B">
        <w:rPr>
          <w:rFonts w:ascii="Traditional Arabic" w:hAnsi="Traditional Arabic" w:cs="Traditional Arabic"/>
          <w:sz w:val="28"/>
          <w:szCs w:val="28"/>
          <w:rtl/>
        </w:rPr>
        <w:t>158</w:t>
      </w:r>
      <w:r>
        <w:rPr>
          <w:rFonts w:ascii="Traditional Arabic" w:hAnsi="Traditional Arabic" w:cs="Traditional Arabic" w:hint="cs"/>
          <w:sz w:val="28"/>
          <w:szCs w:val="28"/>
          <w:rtl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261B" w:rsidRDefault="00044BDC" w:rsidP="00B92884">
    <w:pPr>
      <w:pStyle w:val="a3"/>
      <w:jc w:val="both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F1F7988" wp14:editId="2586429B">
              <wp:simplePos x="0" y="0"/>
              <wp:positionH relativeFrom="column">
                <wp:posOffset>-410845</wp:posOffset>
              </wp:positionH>
              <wp:positionV relativeFrom="paragraph">
                <wp:posOffset>-425260</wp:posOffset>
              </wp:positionV>
              <wp:extent cx="6096000" cy="772795"/>
              <wp:effectExtent l="0" t="0" r="0" b="8255"/>
              <wp:wrapNone/>
              <wp:docPr id="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96000" cy="772795"/>
                        <a:chOff x="1033" y="5399"/>
                        <a:chExt cx="9580" cy="1151"/>
                      </a:xfrm>
                    </wpg:grpSpPr>
                    <wps:wsp>
                      <wps:cNvPr id="4" name="Line 2"/>
                      <wps:cNvCnPr/>
                      <wps:spPr bwMode="auto">
                        <a:xfrm flipH="1">
                          <a:off x="1033" y="6407"/>
                          <a:ext cx="8312" cy="0"/>
                        </a:xfrm>
                        <a:prstGeom prst="line">
                          <a:avLst/>
                        </a:prstGeom>
                        <a:noFill/>
                        <a:ln w="76200" cmpd="thinThick">
                          <a:solidFill>
                            <a:srgbClr val="4CC44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2303" y="5556"/>
                          <a:ext cx="3849" cy="6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5355" w:rsidRPr="00F85355" w:rsidRDefault="00F85355" w:rsidP="00F85355">
                            <w:pPr>
                              <w:spacing w:after="0" w:line="240" w:lineRule="auto"/>
                              <w:jc w:val="center"/>
                              <w:rPr>
                                <w:rFonts w:cs="Traditional Arabic"/>
                                <w:sz w:val="26"/>
                                <w:szCs w:val="26"/>
                                <w:rtl/>
                              </w:rPr>
                            </w:pPr>
                            <w:r w:rsidRPr="00F85355">
                              <w:rPr>
                                <w:rFonts w:cs="Traditional Arabic" w:hint="cs"/>
                                <w:sz w:val="26"/>
                                <w:szCs w:val="26"/>
                                <w:rtl/>
                              </w:rPr>
                              <w:t>كتاب الإيمان والنذور</w:t>
                            </w:r>
                          </w:p>
                          <w:p w:rsidR="00F85355" w:rsidRPr="00EF471B" w:rsidRDefault="00F85355" w:rsidP="00F85355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  <w:lang w:bidi="ar-EG"/>
                              </w:rPr>
                            </w:pPr>
                            <w:r w:rsidRPr="00EF471B">
                              <w:rPr>
                                <w:rFonts w:cs="Traditional Arabic" w:hint="cs"/>
                                <w:b/>
                                <w:bCs/>
                                <w:rtl/>
                              </w:rPr>
                              <w:t> </w:t>
                            </w:r>
                            <w:hyperlink r:id="rId1" w:history="1">
                              <w:r w:rsidRPr="00EF471B">
                                <w:rPr>
                                  <w:rStyle w:val="Hyperlink"/>
                                  <w:rFonts w:cs="Traditional Arabic"/>
                                  <w:b/>
                                  <w:bCs/>
                                </w:rPr>
                                <w:t>www.alukah.net</w:t>
                              </w:r>
                            </w:hyperlink>
                            <w:r w:rsidRPr="00EF471B">
                              <w:rPr>
                                <w:rFonts w:cs="Traditional Arabic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:rsidR="00F85355" w:rsidRPr="00EF471B" w:rsidRDefault="00F85355" w:rsidP="00F85355">
                            <w:pPr>
                              <w:jc w:val="center"/>
                              <w:rPr>
                                <w:b/>
                                <w:bCs/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صورة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17" y="5399"/>
                          <a:ext cx="1296" cy="115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6" style="position:absolute;left:0;text-align:left;margin-left:-32.35pt;margin-top:-33.5pt;width:480pt;height:60.85pt;z-index:251658240" coordorigin="1033,5399" coordsize="9580,115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">
              <v:line id="Line 2" o:spid="_x0000_s1027" style="position:absolute;flip:x;visibility:visible;mso-wrap-style:square" from="1033,6407" to="9345,6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HoocMAAADaAAAADwAAAGRycy9kb3ducmV2LnhtbESPQWsCMRSE70L/Q3gFb5qtqC1boxRR&#10;rIKHaun5sXndLN28hE1c1/56Iwgeh5n5hpktOluLlppQOVbwMsxAEBdOV1wq+D6uB28gQkTWWDsm&#10;BRcKsJg/9WaYa3fmL2oPsRQJwiFHBSZGn0sZCkMWw9B54uT9usZiTLIppW7wnOC2lqMsm0qLFacF&#10;g56Whoq/w8kqWO2cfj1u9pVv2+l48v/jJ8Zuleo/dx/vICJ18RG+tz+1gjHcrqQbIOd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Bh6KHDAAAA2gAAAA8AAAAAAAAAAAAA&#10;AAAAoQIAAGRycy9kb3ducmV2LnhtbFBLBQYAAAAABAAEAPkAAACRAwAAAAA=&#10;" strokecolor="#4cc44c" strokeweight="6pt">
                <v:stroke linestyle="thinThick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2303;top:5556;width:3849;height: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cPL8MA&#10;AADaAAAADwAAAGRycy9kb3ducmV2LnhtbESPQWvCQBSE7wX/w/IEb3VjQ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cPL8MAAADaAAAADwAAAAAAAAAAAAAAAACYAgAAZHJzL2Rv&#10;d25yZXYueG1sUEsFBgAAAAAEAAQA9QAAAIgDAAAAAA==&#10;" filled="f" stroked="f">
                <v:textbox inset="0,0,0,0">
                  <w:txbxContent>
                    <w:p w:rsidR="00F85355" w:rsidRPr="00F85355" w:rsidRDefault="00F85355" w:rsidP="00F85355">
                      <w:pPr>
                        <w:spacing w:after="0" w:line="240" w:lineRule="auto"/>
                        <w:jc w:val="center"/>
                        <w:rPr>
                          <w:rFonts w:cs="Traditional Arabic"/>
                          <w:sz w:val="26"/>
                          <w:szCs w:val="26"/>
                          <w:rtl/>
                        </w:rPr>
                      </w:pPr>
                      <w:r w:rsidRPr="00F85355">
                        <w:rPr>
                          <w:rFonts w:cs="Traditional Arabic" w:hint="cs"/>
                          <w:sz w:val="26"/>
                          <w:szCs w:val="26"/>
                          <w:rtl/>
                        </w:rPr>
                        <w:t>كتاب الإيمان والنذور</w:t>
                      </w:r>
                    </w:p>
                    <w:p w:rsidR="00F85355" w:rsidRPr="00EF471B" w:rsidRDefault="00F85355" w:rsidP="00F85355">
                      <w:pPr>
                        <w:jc w:val="center"/>
                        <w:rPr>
                          <w:b/>
                          <w:bCs/>
                          <w:rtl/>
                          <w:lang w:bidi="ar-EG"/>
                        </w:rPr>
                      </w:pPr>
                      <w:r w:rsidRPr="00EF471B">
                        <w:rPr>
                          <w:rFonts w:cs="Traditional Arabic" w:hint="cs"/>
                          <w:b/>
                          <w:bCs/>
                          <w:rtl/>
                        </w:rPr>
                        <w:t> </w:t>
                      </w:r>
                      <w:hyperlink r:id="rId3" w:history="1">
                        <w:r w:rsidRPr="00EF471B">
                          <w:rPr>
                            <w:rStyle w:val="Hyperlink"/>
                            <w:rFonts w:cs="Traditional Arabic"/>
                            <w:b/>
                            <w:bCs/>
                          </w:rPr>
                          <w:t>www.alukah.net</w:t>
                        </w:r>
                      </w:hyperlink>
                      <w:r w:rsidRPr="00EF471B">
                        <w:rPr>
                          <w:rFonts w:cs="Traditional Arabic"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:rsidR="00F85355" w:rsidRPr="00EF471B" w:rsidRDefault="00F85355" w:rsidP="00F85355">
                      <w:pPr>
                        <w:jc w:val="center"/>
                        <w:rPr>
                          <w:b/>
                          <w:bCs/>
                          <w:sz w:val="46"/>
                          <w:szCs w:val="46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25" o:spid="_x0000_s1029" type="#_x0000_t75" style="position:absolute;left:9317;top:5399;width:1296;height:1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n9ILCAAAA2gAAAA8AAABkcnMvZG93bnJldi54bWxEj0+LwjAUxO8LfofwBG/btAuKVKOoi9DD&#10;evAfXh/Nsy02L7WJtX77jbCwx2FmfsPMl72pRUetqywrSKIYBHFudcWFgtNx+zkF4TyyxtoyKXiR&#10;g+Vi8DHHVNsn76k7+EIECLsUFZTeN6mULi/JoItsQxy8q20N+iDbQuoWnwFuavkVxxNpsOKwUGJD&#10;m5Ly2+FhFHSJ+e52cXaWydT83Pev7DJeZ0qNhv1qBsJT7//Df+1MK5jA+0q4AXLx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p/SCwgAAANoAAAAPAAAAAAAAAAAAAAAAAJ8C&#10;AABkcnMvZG93bnJldi54bWxQSwUGAAAAAAQABAD3AAAAjgMAAAAA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pt;height:11.2pt" o:bullet="t">
        <v:imagedata r:id="rId1" o:title="msoA"/>
      </v:shape>
    </w:pict>
  </w:numPicBullet>
  <w:abstractNum w:abstractNumId="0">
    <w:nsid w:val="0304657D"/>
    <w:multiLevelType w:val="hybridMultilevel"/>
    <w:tmpl w:val="79902A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DC1A72"/>
    <w:multiLevelType w:val="hybridMultilevel"/>
    <w:tmpl w:val="452AAD88"/>
    <w:lvl w:ilvl="0" w:tplc="EE34E246">
      <w:start w:val="1"/>
      <w:numFmt w:val="decimal"/>
      <w:lvlText w:val="%1-"/>
      <w:lvlJc w:val="left"/>
      <w:pPr>
        <w:ind w:left="121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930" w:hanging="360"/>
      </w:pPr>
    </w:lvl>
    <w:lvl w:ilvl="2" w:tplc="0409001B" w:tentative="1">
      <w:start w:val="1"/>
      <w:numFmt w:val="lowerRoman"/>
      <w:lvlText w:val="%3."/>
      <w:lvlJc w:val="right"/>
      <w:pPr>
        <w:ind w:left="2650" w:hanging="180"/>
      </w:pPr>
    </w:lvl>
    <w:lvl w:ilvl="3" w:tplc="0409000F" w:tentative="1">
      <w:start w:val="1"/>
      <w:numFmt w:val="decimal"/>
      <w:lvlText w:val="%4."/>
      <w:lvlJc w:val="left"/>
      <w:pPr>
        <w:ind w:left="3370" w:hanging="360"/>
      </w:pPr>
    </w:lvl>
    <w:lvl w:ilvl="4" w:tplc="04090019" w:tentative="1">
      <w:start w:val="1"/>
      <w:numFmt w:val="lowerLetter"/>
      <w:lvlText w:val="%5."/>
      <w:lvlJc w:val="left"/>
      <w:pPr>
        <w:ind w:left="4090" w:hanging="360"/>
      </w:pPr>
    </w:lvl>
    <w:lvl w:ilvl="5" w:tplc="0409001B" w:tentative="1">
      <w:start w:val="1"/>
      <w:numFmt w:val="lowerRoman"/>
      <w:lvlText w:val="%6."/>
      <w:lvlJc w:val="right"/>
      <w:pPr>
        <w:ind w:left="4810" w:hanging="180"/>
      </w:pPr>
    </w:lvl>
    <w:lvl w:ilvl="6" w:tplc="0409000F" w:tentative="1">
      <w:start w:val="1"/>
      <w:numFmt w:val="decimal"/>
      <w:lvlText w:val="%7."/>
      <w:lvlJc w:val="left"/>
      <w:pPr>
        <w:ind w:left="5530" w:hanging="360"/>
      </w:pPr>
    </w:lvl>
    <w:lvl w:ilvl="7" w:tplc="04090019" w:tentative="1">
      <w:start w:val="1"/>
      <w:numFmt w:val="lowerLetter"/>
      <w:lvlText w:val="%8."/>
      <w:lvlJc w:val="left"/>
      <w:pPr>
        <w:ind w:left="6250" w:hanging="360"/>
      </w:pPr>
    </w:lvl>
    <w:lvl w:ilvl="8" w:tplc="040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2">
    <w:nsid w:val="2D542BF9"/>
    <w:multiLevelType w:val="hybridMultilevel"/>
    <w:tmpl w:val="32CC3D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2A0F46"/>
    <w:multiLevelType w:val="hybridMultilevel"/>
    <w:tmpl w:val="5AE2283A"/>
    <w:lvl w:ilvl="0" w:tplc="0409000F">
      <w:start w:val="1"/>
      <w:numFmt w:val="decimal"/>
      <w:lvlText w:val="%1."/>
      <w:lvlJc w:val="left"/>
      <w:pPr>
        <w:ind w:left="121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497" w:hanging="360"/>
      </w:pPr>
    </w:lvl>
    <w:lvl w:ilvl="2" w:tplc="0409001B" w:tentative="1">
      <w:start w:val="1"/>
      <w:numFmt w:val="lowerRoman"/>
      <w:lvlText w:val="%3."/>
      <w:lvlJc w:val="right"/>
      <w:pPr>
        <w:ind w:left="3217" w:hanging="180"/>
      </w:pPr>
    </w:lvl>
    <w:lvl w:ilvl="3" w:tplc="0409000F" w:tentative="1">
      <w:start w:val="1"/>
      <w:numFmt w:val="decimal"/>
      <w:lvlText w:val="%4."/>
      <w:lvlJc w:val="left"/>
      <w:pPr>
        <w:ind w:left="3937" w:hanging="360"/>
      </w:pPr>
    </w:lvl>
    <w:lvl w:ilvl="4" w:tplc="04090019" w:tentative="1">
      <w:start w:val="1"/>
      <w:numFmt w:val="lowerLetter"/>
      <w:lvlText w:val="%5."/>
      <w:lvlJc w:val="left"/>
      <w:pPr>
        <w:ind w:left="4657" w:hanging="360"/>
      </w:pPr>
    </w:lvl>
    <w:lvl w:ilvl="5" w:tplc="0409001B" w:tentative="1">
      <w:start w:val="1"/>
      <w:numFmt w:val="lowerRoman"/>
      <w:lvlText w:val="%6."/>
      <w:lvlJc w:val="right"/>
      <w:pPr>
        <w:ind w:left="5377" w:hanging="180"/>
      </w:pPr>
    </w:lvl>
    <w:lvl w:ilvl="6" w:tplc="0409000F" w:tentative="1">
      <w:start w:val="1"/>
      <w:numFmt w:val="decimal"/>
      <w:lvlText w:val="%7."/>
      <w:lvlJc w:val="left"/>
      <w:pPr>
        <w:ind w:left="6097" w:hanging="360"/>
      </w:pPr>
    </w:lvl>
    <w:lvl w:ilvl="7" w:tplc="04090019" w:tentative="1">
      <w:start w:val="1"/>
      <w:numFmt w:val="lowerLetter"/>
      <w:lvlText w:val="%8."/>
      <w:lvlJc w:val="left"/>
      <w:pPr>
        <w:ind w:left="6817" w:hanging="360"/>
      </w:pPr>
    </w:lvl>
    <w:lvl w:ilvl="8" w:tplc="0409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4">
    <w:nsid w:val="3E3009A4"/>
    <w:multiLevelType w:val="hybridMultilevel"/>
    <w:tmpl w:val="FF7611C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9A363B"/>
    <w:multiLevelType w:val="hybridMultilevel"/>
    <w:tmpl w:val="E138C070"/>
    <w:lvl w:ilvl="0" w:tplc="38F0D8D2">
      <w:start w:val="1"/>
      <w:numFmt w:val="bullet"/>
      <w:lvlText w:val=""/>
      <w:lvlPicBulletId w:val="0"/>
      <w:lvlJc w:val="left"/>
      <w:pPr>
        <w:ind w:left="1210" w:hanging="360"/>
      </w:pPr>
      <w:rPr>
        <w:rFonts w:ascii="Symbol" w:hAnsi="Symbol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6">
    <w:nsid w:val="42033369"/>
    <w:multiLevelType w:val="hybridMultilevel"/>
    <w:tmpl w:val="6212BA5A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49256B2"/>
    <w:multiLevelType w:val="hybridMultilevel"/>
    <w:tmpl w:val="5AE8FDF2"/>
    <w:lvl w:ilvl="0" w:tplc="0409000F">
      <w:start w:val="1"/>
      <w:numFmt w:val="decimal"/>
      <w:lvlText w:val="%1."/>
      <w:lvlJc w:val="left"/>
      <w:pPr>
        <w:ind w:left="1117" w:hanging="360"/>
      </w:pPr>
    </w:lvl>
    <w:lvl w:ilvl="1" w:tplc="04090019" w:tentative="1">
      <w:start w:val="1"/>
      <w:numFmt w:val="lowerLetter"/>
      <w:lvlText w:val="%2."/>
      <w:lvlJc w:val="left"/>
      <w:pPr>
        <w:ind w:left="1837" w:hanging="360"/>
      </w:pPr>
    </w:lvl>
    <w:lvl w:ilvl="2" w:tplc="0409001B" w:tentative="1">
      <w:start w:val="1"/>
      <w:numFmt w:val="lowerRoman"/>
      <w:lvlText w:val="%3."/>
      <w:lvlJc w:val="right"/>
      <w:pPr>
        <w:ind w:left="2557" w:hanging="180"/>
      </w:pPr>
    </w:lvl>
    <w:lvl w:ilvl="3" w:tplc="0409000F" w:tentative="1">
      <w:start w:val="1"/>
      <w:numFmt w:val="decimal"/>
      <w:lvlText w:val="%4."/>
      <w:lvlJc w:val="left"/>
      <w:pPr>
        <w:ind w:left="3277" w:hanging="360"/>
      </w:pPr>
    </w:lvl>
    <w:lvl w:ilvl="4" w:tplc="04090019" w:tentative="1">
      <w:start w:val="1"/>
      <w:numFmt w:val="lowerLetter"/>
      <w:lvlText w:val="%5."/>
      <w:lvlJc w:val="left"/>
      <w:pPr>
        <w:ind w:left="3997" w:hanging="360"/>
      </w:pPr>
    </w:lvl>
    <w:lvl w:ilvl="5" w:tplc="0409001B" w:tentative="1">
      <w:start w:val="1"/>
      <w:numFmt w:val="lowerRoman"/>
      <w:lvlText w:val="%6."/>
      <w:lvlJc w:val="right"/>
      <w:pPr>
        <w:ind w:left="4717" w:hanging="180"/>
      </w:pPr>
    </w:lvl>
    <w:lvl w:ilvl="6" w:tplc="0409000F" w:tentative="1">
      <w:start w:val="1"/>
      <w:numFmt w:val="decimal"/>
      <w:lvlText w:val="%7."/>
      <w:lvlJc w:val="left"/>
      <w:pPr>
        <w:ind w:left="5437" w:hanging="360"/>
      </w:pPr>
    </w:lvl>
    <w:lvl w:ilvl="7" w:tplc="04090019" w:tentative="1">
      <w:start w:val="1"/>
      <w:numFmt w:val="lowerLetter"/>
      <w:lvlText w:val="%8."/>
      <w:lvlJc w:val="left"/>
      <w:pPr>
        <w:ind w:left="6157" w:hanging="360"/>
      </w:pPr>
    </w:lvl>
    <w:lvl w:ilvl="8" w:tplc="040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8">
    <w:nsid w:val="4F077B6F"/>
    <w:multiLevelType w:val="hybridMultilevel"/>
    <w:tmpl w:val="4C66367A"/>
    <w:lvl w:ilvl="0" w:tplc="04090013">
      <w:start w:val="1"/>
      <w:numFmt w:val="arabicAlpha"/>
      <w:lvlText w:val="%1-"/>
      <w:lvlJc w:val="center"/>
      <w:pPr>
        <w:ind w:left="14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97" w:hanging="360"/>
      </w:pPr>
    </w:lvl>
    <w:lvl w:ilvl="2" w:tplc="0409001B" w:tentative="1">
      <w:start w:val="1"/>
      <w:numFmt w:val="lowerRoman"/>
      <w:lvlText w:val="%3."/>
      <w:lvlJc w:val="right"/>
      <w:pPr>
        <w:ind w:left="2917" w:hanging="180"/>
      </w:pPr>
    </w:lvl>
    <w:lvl w:ilvl="3" w:tplc="0409000F" w:tentative="1">
      <w:start w:val="1"/>
      <w:numFmt w:val="decimal"/>
      <w:lvlText w:val="%4."/>
      <w:lvlJc w:val="left"/>
      <w:pPr>
        <w:ind w:left="3637" w:hanging="360"/>
      </w:pPr>
    </w:lvl>
    <w:lvl w:ilvl="4" w:tplc="04090019" w:tentative="1">
      <w:start w:val="1"/>
      <w:numFmt w:val="lowerLetter"/>
      <w:lvlText w:val="%5."/>
      <w:lvlJc w:val="left"/>
      <w:pPr>
        <w:ind w:left="4357" w:hanging="360"/>
      </w:pPr>
    </w:lvl>
    <w:lvl w:ilvl="5" w:tplc="0409001B" w:tentative="1">
      <w:start w:val="1"/>
      <w:numFmt w:val="lowerRoman"/>
      <w:lvlText w:val="%6."/>
      <w:lvlJc w:val="right"/>
      <w:pPr>
        <w:ind w:left="5077" w:hanging="180"/>
      </w:pPr>
    </w:lvl>
    <w:lvl w:ilvl="6" w:tplc="0409000F" w:tentative="1">
      <w:start w:val="1"/>
      <w:numFmt w:val="decimal"/>
      <w:lvlText w:val="%7."/>
      <w:lvlJc w:val="left"/>
      <w:pPr>
        <w:ind w:left="5797" w:hanging="360"/>
      </w:pPr>
    </w:lvl>
    <w:lvl w:ilvl="7" w:tplc="04090019" w:tentative="1">
      <w:start w:val="1"/>
      <w:numFmt w:val="lowerLetter"/>
      <w:lvlText w:val="%8."/>
      <w:lvlJc w:val="left"/>
      <w:pPr>
        <w:ind w:left="6517" w:hanging="360"/>
      </w:pPr>
    </w:lvl>
    <w:lvl w:ilvl="8" w:tplc="0409001B" w:tentative="1">
      <w:start w:val="1"/>
      <w:numFmt w:val="lowerRoman"/>
      <w:lvlText w:val="%9."/>
      <w:lvlJc w:val="right"/>
      <w:pPr>
        <w:ind w:left="7237" w:hanging="180"/>
      </w:pPr>
    </w:lvl>
  </w:abstractNum>
  <w:abstractNum w:abstractNumId="9">
    <w:nsid w:val="4FAC4EE1"/>
    <w:multiLevelType w:val="hybridMultilevel"/>
    <w:tmpl w:val="7144D5D8"/>
    <w:lvl w:ilvl="0" w:tplc="040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0">
    <w:nsid w:val="52BC2D74"/>
    <w:multiLevelType w:val="hybridMultilevel"/>
    <w:tmpl w:val="1C067278"/>
    <w:lvl w:ilvl="0" w:tplc="FF5295BA">
      <w:start w:val="1"/>
      <w:numFmt w:val="decimal"/>
      <w:lvlText w:val="%1."/>
      <w:lvlJc w:val="left"/>
      <w:pPr>
        <w:ind w:left="1117" w:hanging="360"/>
      </w:pPr>
      <w:rPr>
        <w:b w:val="0"/>
        <w:bCs w:val="0"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37" w:hanging="360"/>
      </w:pPr>
    </w:lvl>
    <w:lvl w:ilvl="2" w:tplc="0409001B" w:tentative="1">
      <w:start w:val="1"/>
      <w:numFmt w:val="lowerRoman"/>
      <w:lvlText w:val="%3."/>
      <w:lvlJc w:val="right"/>
      <w:pPr>
        <w:ind w:left="2557" w:hanging="180"/>
      </w:pPr>
    </w:lvl>
    <w:lvl w:ilvl="3" w:tplc="0409000F" w:tentative="1">
      <w:start w:val="1"/>
      <w:numFmt w:val="decimal"/>
      <w:lvlText w:val="%4."/>
      <w:lvlJc w:val="left"/>
      <w:pPr>
        <w:ind w:left="3277" w:hanging="360"/>
      </w:pPr>
    </w:lvl>
    <w:lvl w:ilvl="4" w:tplc="04090019" w:tentative="1">
      <w:start w:val="1"/>
      <w:numFmt w:val="lowerLetter"/>
      <w:lvlText w:val="%5."/>
      <w:lvlJc w:val="left"/>
      <w:pPr>
        <w:ind w:left="3997" w:hanging="360"/>
      </w:pPr>
    </w:lvl>
    <w:lvl w:ilvl="5" w:tplc="0409001B" w:tentative="1">
      <w:start w:val="1"/>
      <w:numFmt w:val="lowerRoman"/>
      <w:lvlText w:val="%6."/>
      <w:lvlJc w:val="right"/>
      <w:pPr>
        <w:ind w:left="4717" w:hanging="180"/>
      </w:pPr>
    </w:lvl>
    <w:lvl w:ilvl="6" w:tplc="0409000F" w:tentative="1">
      <w:start w:val="1"/>
      <w:numFmt w:val="decimal"/>
      <w:lvlText w:val="%7."/>
      <w:lvlJc w:val="left"/>
      <w:pPr>
        <w:ind w:left="5437" w:hanging="360"/>
      </w:pPr>
    </w:lvl>
    <w:lvl w:ilvl="7" w:tplc="04090019" w:tentative="1">
      <w:start w:val="1"/>
      <w:numFmt w:val="lowerLetter"/>
      <w:lvlText w:val="%8."/>
      <w:lvlJc w:val="left"/>
      <w:pPr>
        <w:ind w:left="6157" w:hanging="360"/>
      </w:pPr>
    </w:lvl>
    <w:lvl w:ilvl="8" w:tplc="040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1">
    <w:nsid w:val="538A2ED0"/>
    <w:multiLevelType w:val="hybridMultilevel"/>
    <w:tmpl w:val="E53E26AC"/>
    <w:lvl w:ilvl="0" w:tplc="0C6609E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CF60E3A"/>
    <w:multiLevelType w:val="hybridMultilevel"/>
    <w:tmpl w:val="EB5A8B62"/>
    <w:lvl w:ilvl="0" w:tplc="BFC463AA">
      <w:start w:val="1"/>
      <w:numFmt w:val="bullet"/>
      <w:lvlText w:val=""/>
      <w:lvlJc w:val="left"/>
      <w:pPr>
        <w:ind w:left="1477" w:hanging="360"/>
      </w:pPr>
      <w:rPr>
        <w:rFonts w:ascii="Wingdings" w:hAnsi="Wingdings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ind w:left="21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37" w:hanging="360"/>
      </w:pPr>
      <w:rPr>
        <w:rFonts w:ascii="Wingdings" w:hAnsi="Wingdings" w:hint="default"/>
      </w:rPr>
    </w:lvl>
  </w:abstractNum>
  <w:abstractNum w:abstractNumId="13">
    <w:nsid w:val="60CE01B8"/>
    <w:multiLevelType w:val="hybridMultilevel"/>
    <w:tmpl w:val="AABA31C2"/>
    <w:lvl w:ilvl="0" w:tplc="762009EA">
      <w:start w:val="1"/>
      <w:numFmt w:val="decimal"/>
      <w:lvlText w:val="%1-"/>
      <w:lvlJc w:val="left"/>
      <w:pPr>
        <w:ind w:left="720" w:hanging="360"/>
      </w:pPr>
      <w:rPr>
        <w:rFonts w:ascii="Arabic Typesetting" w:hAnsi="Arabic Typesetting" w:cs="Arabic Typesetting" w:hint="default"/>
        <w:sz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5356382"/>
    <w:multiLevelType w:val="hybridMultilevel"/>
    <w:tmpl w:val="78BC64A6"/>
    <w:lvl w:ilvl="0" w:tplc="0409000F">
      <w:start w:val="1"/>
      <w:numFmt w:val="decimal"/>
      <w:lvlText w:val="%1."/>
      <w:lvlJc w:val="left"/>
      <w:pPr>
        <w:ind w:left="1117" w:hanging="360"/>
      </w:pPr>
    </w:lvl>
    <w:lvl w:ilvl="1" w:tplc="04090019" w:tentative="1">
      <w:start w:val="1"/>
      <w:numFmt w:val="lowerLetter"/>
      <w:lvlText w:val="%2."/>
      <w:lvlJc w:val="left"/>
      <w:pPr>
        <w:ind w:left="1837" w:hanging="360"/>
      </w:pPr>
    </w:lvl>
    <w:lvl w:ilvl="2" w:tplc="0409001B" w:tentative="1">
      <w:start w:val="1"/>
      <w:numFmt w:val="lowerRoman"/>
      <w:lvlText w:val="%3."/>
      <w:lvlJc w:val="right"/>
      <w:pPr>
        <w:ind w:left="2557" w:hanging="180"/>
      </w:pPr>
    </w:lvl>
    <w:lvl w:ilvl="3" w:tplc="0409000F" w:tentative="1">
      <w:start w:val="1"/>
      <w:numFmt w:val="decimal"/>
      <w:lvlText w:val="%4."/>
      <w:lvlJc w:val="left"/>
      <w:pPr>
        <w:ind w:left="3277" w:hanging="360"/>
      </w:pPr>
    </w:lvl>
    <w:lvl w:ilvl="4" w:tplc="04090019" w:tentative="1">
      <w:start w:val="1"/>
      <w:numFmt w:val="lowerLetter"/>
      <w:lvlText w:val="%5."/>
      <w:lvlJc w:val="left"/>
      <w:pPr>
        <w:ind w:left="3997" w:hanging="360"/>
      </w:pPr>
    </w:lvl>
    <w:lvl w:ilvl="5" w:tplc="0409001B" w:tentative="1">
      <w:start w:val="1"/>
      <w:numFmt w:val="lowerRoman"/>
      <w:lvlText w:val="%6."/>
      <w:lvlJc w:val="right"/>
      <w:pPr>
        <w:ind w:left="4717" w:hanging="180"/>
      </w:pPr>
    </w:lvl>
    <w:lvl w:ilvl="6" w:tplc="0409000F" w:tentative="1">
      <w:start w:val="1"/>
      <w:numFmt w:val="decimal"/>
      <w:lvlText w:val="%7."/>
      <w:lvlJc w:val="left"/>
      <w:pPr>
        <w:ind w:left="5437" w:hanging="360"/>
      </w:pPr>
    </w:lvl>
    <w:lvl w:ilvl="7" w:tplc="04090019" w:tentative="1">
      <w:start w:val="1"/>
      <w:numFmt w:val="lowerLetter"/>
      <w:lvlText w:val="%8."/>
      <w:lvlJc w:val="left"/>
      <w:pPr>
        <w:ind w:left="6157" w:hanging="360"/>
      </w:pPr>
    </w:lvl>
    <w:lvl w:ilvl="8" w:tplc="040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5">
    <w:nsid w:val="70523CD1"/>
    <w:multiLevelType w:val="hybridMultilevel"/>
    <w:tmpl w:val="D0BA10B2"/>
    <w:lvl w:ilvl="0" w:tplc="0C6609EC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6090311"/>
    <w:multiLevelType w:val="hybridMultilevel"/>
    <w:tmpl w:val="96BE6C8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61436FA"/>
    <w:multiLevelType w:val="hybridMultilevel"/>
    <w:tmpl w:val="768A00A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B9D06E0"/>
    <w:multiLevelType w:val="hybridMultilevel"/>
    <w:tmpl w:val="891CA314"/>
    <w:lvl w:ilvl="0" w:tplc="04090007">
      <w:start w:val="1"/>
      <w:numFmt w:val="bullet"/>
      <w:lvlText w:val=""/>
      <w:lvlPicBulletId w:val="0"/>
      <w:lvlJc w:val="left"/>
      <w:pPr>
        <w:ind w:left="14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37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12"/>
  </w:num>
  <w:num w:numId="4">
    <w:abstractNumId w:val="8"/>
  </w:num>
  <w:num w:numId="5">
    <w:abstractNumId w:val="18"/>
  </w:num>
  <w:num w:numId="6">
    <w:abstractNumId w:val="3"/>
  </w:num>
  <w:num w:numId="7">
    <w:abstractNumId w:val="5"/>
  </w:num>
  <w:num w:numId="8">
    <w:abstractNumId w:val="1"/>
  </w:num>
  <w:num w:numId="9">
    <w:abstractNumId w:val="7"/>
  </w:num>
  <w:num w:numId="10">
    <w:abstractNumId w:val="10"/>
  </w:num>
  <w:num w:numId="11">
    <w:abstractNumId w:val="13"/>
  </w:num>
  <w:num w:numId="12">
    <w:abstractNumId w:val="16"/>
  </w:num>
  <w:num w:numId="13">
    <w:abstractNumId w:val="15"/>
  </w:num>
  <w:num w:numId="14">
    <w:abstractNumId w:val="17"/>
  </w:num>
  <w:num w:numId="15">
    <w:abstractNumId w:val="6"/>
  </w:num>
  <w:num w:numId="16">
    <w:abstractNumId w:val="0"/>
  </w:num>
  <w:num w:numId="17">
    <w:abstractNumId w:val="14"/>
  </w:num>
  <w:num w:numId="18">
    <w:abstractNumId w:val="2"/>
  </w:num>
  <w:num w:numId="1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attachedTemplate r:id="rId1"/>
  <w:defaultTabStop w:val="720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643"/>
    <w:rsid w:val="0000351A"/>
    <w:rsid w:val="000048F7"/>
    <w:rsid w:val="000056CA"/>
    <w:rsid w:val="00017264"/>
    <w:rsid w:val="00024E03"/>
    <w:rsid w:val="0002609B"/>
    <w:rsid w:val="00034F17"/>
    <w:rsid w:val="00044BDC"/>
    <w:rsid w:val="000501CA"/>
    <w:rsid w:val="0005287F"/>
    <w:rsid w:val="00053404"/>
    <w:rsid w:val="00053BB1"/>
    <w:rsid w:val="00055B2E"/>
    <w:rsid w:val="000617D0"/>
    <w:rsid w:val="00070E2F"/>
    <w:rsid w:val="000775E8"/>
    <w:rsid w:val="000831DE"/>
    <w:rsid w:val="0008432A"/>
    <w:rsid w:val="00085355"/>
    <w:rsid w:val="0008792A"/>
    <w:rsid w:val="00096053"/>
    <w:rsid w:val="000A09FB"/>
    <w:rsid w:val="000A2801"/>
    <w:rsid w:val="000A47BD"/>
    <w:rsid w:val="000A4BA0"/>
    <w:rsid w:val="000A4D58"/>
    <w:rsid w:val="000B106E"/>
    <w:rsid w:val="000B4D04"/>
    <w:rsid w:val="000B5B9F"/>
    <w:rsid w:val="000C1661"/>
    <w:rsid w:val="000C198D"/>
    <w:rsid w:val="000C1C2C"/>
    <w:rsid w:val="000C42ED"/>
    <w:rsid w:val="000D02BE"/>
    <w:rsid w:val="000E0D0D"/>
    <w:rsid w:val="000E4F49"/>
    <w:rsid w:val="0010235E"/>
    <w:rsid w:val="00110E9D"/>
    <w:rsid w:val="00117F98"/>
    <w:rsid w:val="00135F45"/>
    <w:rsid w:val="001417B5"/>
    <w:rsid w:val="001421E6"/>
    <w:rsid w:val="001528F0"/>
    <w:rsid w:val="0015766E"/>
    <w:rsid w:val="00161CCD"/>
    <w:rsid w:val="001653D8"/>
    <w:rsid w:val="0017308A"/>
    <w:rsid w:val="0017618F"/>
    <w:rsid w:val="00187826"/>
    <w:rsid w:val="001C1544"/>
    <w:rsid w:val="001D1504"/>
    <w:rsid w:val="001F208B"/>
    <w:rsid w:val="001F7C6A"/>
    <w:rsid w:val="00214167"/>
    <w:rsid w:val="00222624"/>
    <w:rsid w:val="002403E4"/>
    <w:rsid w:val="00240857"/>
    <w:rsid w:val="00251EF4"/>
    <w:rsid w:val="00265A93"/>
    <w:rsid w:val="00266D20"/>
    <w:rsid w:val="00282B00"/>
    <w:rsid w:val="00285D1F"/>
    <w:rsid w:val="002A1F91"/>
    <w:rsid w:val="002A42A5"/>
    <w:rsid w:val="002A5A64"/>
    <w:rsid w:val="002A6B6E"/>
    <w:rsid w:val="002B2532"/>
    <w:rsid w:val="002B44E7"/>
    <w:rsid w:val="002C115A"/>
    <w:rsid w:val="002C44C7"/>
    <w:rsid w:val="002C611B"/>
    <w:rsid w:val="002C6AEE"/>
    <w:rsid w:val="002C7F0D"/>
    <w:rsid w:val="002D1801"/>
    <w:rsid w:val="002D2CD4"/>
    <w:rsid w:val="002D427D"/>
    <w:rsid w:val="002E1238"/>
    <w:rsid w:val="002E2603"/>
    <w:rsid w:val="002F0257"/>
    <w:rsid w:val="002F6A14"/>
    <w:rsid w:val="00304E3A"/>
    <w:rsid w:val="00314B15"/>
    <w:rsid w:val="0032611F"/>
    <w:rsid w:val="003528FE"/>
    <w:rsid w:val="00353984"/>
    <w:rsid w:val="003848C0"/>
    <w:rsid w:val="00384F4B"/>
    <w:rsid w:val="00385E5F"/>
    <w:rsid w:val="00390A31"/>
    <w:rsid w:val="00392F6D"/>
    <w:rsid w:val="003C07AC"/>
    <w:rsid w:val="003C2B64"/>
    <w:rsid w:val="003C6DC1"/>
    <w:rsid w:val="003E2E1B"/>
    <w:rsid w:val="003E3C23"/>
    <w:rsid w:val="004057E6"/>
    <w:rsid w:val="00406D73"/>
    <w:rsid w:val="00421BE0"/>
    <w:rsid w:val="00431837"/>
    <w:rsid w:val="00442910"/>
    <w:rsid w:val="0044319B"/>
    <w:rsid w:val="004433D7"/>
    <w:rsid w:val="00443B99"/>
    <w:rsid w:val="004555CF"/>
    <w:rsid w:val="00456350"/>
    <w:rsid w:val="0045670B"/>
    <w:rsid w:val="00457E53"/>
    <w:rsid w:val="00463B48"/>
    <w:rsid w:val="00465D9D"/>
    <w:rsid w:val="00471C32"/>
    <w:rsid w:val="00471C87"/>
    <w:rsid w:val="004732C7"/>
    <w:rsid w:val="00474C40"/>
    <w:rsid w:val="00495ABE"/>
    <w:rsid w:val="0049618E"/>
    <w:rsid w:val="004A3FE8"/>
    <w:rsid w:val="004B0D1F"/>
    <w:rsid w:val="004B28C1"/>
    <w:rsid w:val="004C0070"/>
    <w:rsid w:val="004C277D"/>
    <w:rsid w:val="004C66A7"/>
    <w:rsid w:val="004D6078"/>
    <w:rsid w:val="004E2964"/>
    <w:rsid w:val="004F101A"/>
    <w:rsid w:val="004F109A"/>
    <w:rsid w:val="005047A0"/>
    <w:rsid w:val="005047DD"/>
    <w:rsid w:val="0051142A"/>
    <w:rsid w:val="0052275F"/>
    <w:rsid w:val="00523D1F"/>
    <w:rsid w:val="0052516F"/>
    <w:rsid w:val="00535438"/>
    <w:rsid w:val="00544891"/>
    <w:rsid w:val="00545722"/>
    <w:rsid w:val="0057319A"/>
    <w:rsid w:val="00590859"/>
    <w:rsid w:val="00592851"/>
    <w:rsid w:val="00594187"/>
    <w:rsid w:val="005A6335"/>
    <w:rsid w:val="005B17F3"/>
    <w:rsid w:val="005B2F2B"/>
    <w:rsid w:val="005B49D9"/>
    <w:rsid w:val="005C1A22"/>
    <w:rsid w:val="005C611B"/>
    <w:rsid w:val="005D2D80"/>
    <w:rsid w:val="005D5022"/>
    <w:rsid w:val="005D5DF9"/>
    <w:rsid w:val="005E2F72"/>
    <w:rsid w:val="005F1DC4"/>
    <w:rsid w:val="00620BAC"/>
    <w:rsid w:val="00627007"/>
    <w:rsid w:val="00665454"/>
    <w:rsid w:val="006655D4"/>
    <w:rsid w:val="00670A56"/>
    <w:rsid w:val="00671EEF"/>
    <w:rsid w:val="006723D3"/>
    <w:rsid w:val="00673F11"/>
    <w:rsid w:val="0067650D"/>
    <w:rsid w:val="006B403F"/>
    <w:rsid w:val="006B7958"/>
    <w:rsid w:val="006C10FC"/>
    <w:rsid w:val="006C6321"/>
    <w:rsid w:val="006D2C11"/>
    <w:rsid w:val="006D5068"/>
    <w:rsid w:val="006D7626"/>
    <w:rsid w:val="006E5B03"/>
    <w:rsid w:val="006E5C13"/>
    <w:rsid w:val="006F1BD3"/>
    <w:rsid w:val="00706B77"/>
    <w:rsid w:val="00726C38"/>
    <w:rsid w:val="00735500"/>
    <w:rsid w:val="00744DEB"/>
    <w:rsid w:val="00750153"/>
    <w:rsid w:val="00751270"/>
    <w:rsid w:val="00751C32"/>
    <w:rsid w:val="00751D79"/>
    <w:rsid w:val="0075412C"/>
    <w:rsid w:val="00762904"/>
    <w:rsid w:val="00767FA3"/>
    <w:rsid w:val="00796F9D"/>
    <w:rsid w:val="007A6578"/>
    <w:rsid w:val="007B2623"/>
    <w:rsid w:val="007B66DB"/>
    <w:rsid w:val="007B70E2"/>
    <w:rsid w:val="007C6736"/>
    <w:rsid w:val="007D04DE"/>
    <w:rsid w:val="007D320E"/>
    <w:rsid w:val="007D6A88"/>
    <w:rsid w:val="007E26CE"/>
    <w:rsid w:val="007E5A2F"/>
    <w:rsid w:val="007E75C5"/>
    <w:rsid w:val="007E79F8"/>
    <w:rsid w:val="007E7F8B"/>
    <w:rsid w:val="007F081E"/>
    <w:rsid w:val="007F15A4"/>
    <w:rsid w:val="0080558D"/>
    <w:rsid w:val="0081581F"/>
    <w:rsid w:val="00820014"/>
    <w:rsid w:val="008259AF"/>
    <w:rsid w:val="00825DE8"/>
    <w:rsid w:val="00831DBE"/>
    <w:rsid w:val="00837527"/>
    <w:rsid w:val="0084149A"/>
    <w:rsid w:val="008456B1"/>
    <w:rsid w:val="008500EA"/>
    <w:rsid w:val="008539D1"/>
    <w:rsid w:val="00861460"/>
    <w:rsid w:val="0086366E"/>
    <w:rsid w:val="00866589"/>
    <w:rsid w:val="0087242D"/>
    <w:rsid w:val="0087709E"/>
    <w:rsid w:val="00877D58"/>
    <w:rsid w:val="00882F2B"/>
    <w:rsid w:val="00895AB0"/>
    <w:rsid w:val="008A3C78"/>
    <w:rsid w:val="008A5AE9"/>
    <w:rsid w:val="008A6DD6"/>
    <w:rsid w:val="008A73D3"/>
    <w:rsid w:val="008B6F77"/>
    <w:rsid w:val="008C3347"/>
    <w:rsid w:val="008E14CB"/>
    <w:rsid w:val="008E6AA6"/>
    <w:rsid w:val="008F52B4"/>
    <w:rsid w:val="008F5851"/>
    <w:rsid w:val="00901C64"/>
    <w:rsid w:val="00904879"/>
    <w:rsid w:val="009070F7"/>
    <w:rsid w:val="00911B02"/>
    <w:rsid w:val="00912EE5"/>
    <w:rsid w:val="00920510"/>
    <w:rsid w:val="009334F1"/>
    <w:rsid w:val="009344C2"/>
    <w:rsid w:val="009374F6"/>
    <w:rsid w:val="00941FA9"/>
    <w:rsid w:val="00942EE8"/>
    <w:rsid w:val="009508A1"/>
    <w:rsid w:val="00955DEC"/>
    <w:rsid w:val="009650FB"/>
    <w:rsid w:val="00972D2D"/>
    <w:rsid w:val="009802E6"/>
    <w:rsid w:val="009858B7"/>
    <w:rsid w:val="00990D32"/>
    <w:rsid w:val="009924EB"/>
    <w:rsid w:val="009A1643"/>
    <w:rsid w:val="009A175D"/>
    <w:rsid w:val="009A1C31"/>
    <w:rsid w:val="009A211A"/>
    <w:rsid w:val="009B4C77"/>
    <w:rsid w:val="009C23A1"/>
    <w:rsid w:val="009C4827"/>
    <w:rsid w:val="009D2D43"/>
    <w:rsid w:val="009E5315"/>
    <w:rsid w:val="009F2127"/>
    <w:rsid w:val="009F34A9"/>
    <w:rsid w:val="00A0092A"/>
    <w:rsid w:val="00A02CEF"/>
    <w:rsid w:val="00A04FDE"/>
    <w:rsid w:val="00A1371D"/>
    <w:rsid w:val="00A21ADC"/>
    <w:rsid w:val="00A359F3"/>
    <w:rsid w:val="00A43425"/>
    <w:rsid w:val="00A47AFD"/>
    <w:rsid w:val="00A557C1"/>
    <w:rsid w:val="00A57646"/>
    <w:rsid w:val="00A63E58"/>
    <w:rsid w:val="00A65427"/>
    <w:rsid w:val="00A67C71"/>
    <w:rsid w:val="00A7261B"/>
    <w:rsid w:val="00A73CA7"/>
    <w:rsid w:val="00A8099F"/>
    <w:rsid w:val="00A96E2A"/>
    <w:rsid w:val="00AA2BD7"/>
    <w:rsid w:val="00AB29C9"/>
    <w:rsid w:val="00AB4980"/>
    <w:rsid w:val="00AD422A"/>
    <w:rsid w:val="00AF392C"/>
    <w:rsid w:val="00AF4788"/>
    <w:rsid w:val="00B0203B"/>
    <w:rsid w:val="00B0768E"/>
    <w:rsid w:val="00B40E8D"/>
    <w:rsid w:val="00B4410B"/>
    <w:rsid w:val="00B46E75"/>
    <w:rsid w:val="00B50CE8"/>
    <w:rsid w:val="00B5158F"/>
    <w:rsid w:val="00B662C2"/>
    <w:rsid w:val="00B835B3"/>
    <w:rsid w:val="00B850ED"/>
    <w:rsid w:val="00B92884"/>
    <w:rsid w:val="00BA139B"/>
    <w:rsid w:val="00BA3FDD"/>
    <w:rsid w:val="00BA54D4"/>
    <w:rsid w:val="00BB75DA"/>
    <w:rsid w:val="00BD343E"/>
    <w:rsid w:val="00BD641E"/>
    <w:rsid w:val="00BE160D"/>
    <w:rsid w:val="00BE1641"/>
    <w:rsid w:val="00BF1683"/>
    <w:rsid w:val="00BF38EA"/>
    <w:rsid w:val="00BF58EF"/>
    <w:rsid w:val="00BF61B0"/>
    <w:rsid w:val="00C03D2A"/>
    <w:rsid w:val="00C050E3"/>
    <w:rsid w:val="00C2128D"/>
    <w:rsid w:val="00C26397"/>
    <w:rsid w:val="00C31451"/>
    <w:rsid w:val="00C404C0"/>
    <w:rsid w:val="00C43CB3"/>
    <w:rsid w:val="00C476F1"/>
    <w:rsid w:val="00C4789F"/>
    <w:rsid w:val="00C5395D"/>
    <w:rsid w:val="00C662AA"/>
    <w:rsid w:val="00C83825"/>
    <w:rsid w:val="00C85ED7"/>
    <w:rsid w:val="00C87E75"/>
    <w:rsid w:val="00CA09ED"/>
    <w:rsid w:val="00CB1F26"/>
    <w:rsid w:val="00CB2E12"/>
    <w:rsid w:val="00CB36C3"/>
    <w:rsid w:val="00CB38D5"/>
    <w:rsid w:val="00CB5105"/>
    <w:rsid w:val="00CC199C"/>
    <w:rsid w:val="00CC67FD"/>
    <w:rsid w:val="00CD011F"/>
    <w:rsid w:val="00CD1E70"/>
    <w:rsid w:val="00CD48BE"/>
    <w:rsid w:val="00CD7B6A"/>
    <w:rsid w:val="00CE25BD"/>
    <w:rsid w:val="00CE661D"/>
    <w:rsid w:val="00CE6E1E"/>
    <w:rsid w:val="00CF22E9"/>
    <w:rsid w:val="00D02704"/>
    <w:rsid w:val="00D035E0"/>
    <w:rsid w:val="00D03F7A"/>
    <w:rsid w:val="00D13509"/>
    <w:rsid w:val="00D235CC"/>
    <w:rsid w:val="00D408A1"/>
    <w:rsid w:val="00D44846"/>
    <w:rsid w:val="00D470D5"/>
    <w:rsid w:val="00D50A4E"/>
    <w:rsid w:val="00D53F78"/>
    <w:rsid w:val="00D679C8"/>
    <w:rsid w:val="00D72A67"/>
    <w:rsid w:val="00D73F41"/>
    <w:rsid w:val="00D74C05"/>
    <w:rsid w:val="00D81C8A"/>
    <w:rsid w:val="00D95A83"/>
    <w:rsid w:val="00DD0BFE"/>
    <w:rsid w:val="00DD1426"/>
    <w:rsid w:val="00DE1F3D"/>
    <w:rsid w:val="00DE3B8B"/>
    <w:rsid w:val="00DF073E"/>
    <w:rsid w:val="00DF2C98"/>
    <w:rsid w:val="00DF4ED2"/>
    <w:rsid w:val="00E03592"/>
    <w:rsid w:val="00E04995"/>
    <w:rsid w:val="00E20C14"/>
    <w:rsid w:val="00E21BC6"/>
    <w:rsid w:val="00E306EB"/>
    <w:rsid w:val="00E31E18"/>
    <w:rsid w:val="00E41B50"/>
    <w:rsid w:val="00E43B3B"/>
    <w:rsid w:val="00E45588"/>
    <w:rsid w:val="00E56B2F"/>
    <w:rsid w:val="00E65CEC"/>
    <w:rsid w:val="00E73344"/>
    <w:rsid w:val="00E733D5"/>
    <w:rsid w:val="00E8333C"/>
    <w:rsid w:val="00EA058C"/>
    <w:rsid w:val="00EB3F7C"/>
    <w:rsid w:val="00EC37AA"/>
    <w:rsid w:val="00ED4803"/>
    <w:rsid w:val="00EE27FA"/>
    <w:rsid w:val="00EE705E"/>
    <w:rsid w:val="00EF0B0C"/>
    <w:rsid w:val="00F006E4"/>
    <w:rsid w:val="00F21914"/>
    <w:rsid w:val="00F21DEA"/>
    <w:rsid w:val="00F339E1"/>
    <w:rsid w:val="00F360C7"/>
    <w:rsid w:val="00F41F2A"/>
    <w:rsid w:val="00F5318F"/>
    <w:rsid w:val="00F53F0A"/>
    <w:rsid w:val="00F6095F"/>
    <w:rsid w:val="00F66CCF"/>
    <w:rsid w:val="00F72260"/>
    <w:rsid w:val="00F84D5E"/>
    <w:rsid w:val="00F85355"/>
    <w:rsid w:val="00FA117F"/>
    <w:rsid w:val="00FB2F5D"/>
    <w:rsid w:val="00FD7B39"/>
    <w:rsid w:val="00FE0568"/>
    <w:rsid w:val="00FE67CD"/>
    <w:rsid w:val="00FE7491"/>
    <w:rsid w:val="00FF6D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BA54D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27D5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4789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C4789F"/>
  </w:style>
  <w:style w:type="paragraph" w:styleId="a4">
    <w:name w:val="footer"/>
    <w:basedOn w:val="a"/>
    <w:link w:val="Char0"/>
    <w:uiPriority w:val="99"/>
    <w:unhideWhenUsed/>
    <w:rsid w:val="00C4789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C4789F"/>
  </w:style>
  <w:style w:type="paragraph" w:styleId="a5">
    <w:name w:val="List Paragraph"/>
    <w:basedOn w:val="a"/>
    <w:uiPriority w:val="34"/>
    <w:qFormat/>
    <w:rsid w:val="00C4789F"/>
    <w:pPr>
      <w:ind w:left="720"/>
      <w:contextualSpacing/>
    </w:pPr>
  </w:style>
  <w:style w:type="paragraph" w:styleId="a6">
    <w:name w:val="footnote text"/>
    <w:basedOn w:val="a"/>
    <w:link w:val="Char1"/>
    <w:uiPriority w:val="99"/>
    <w:semiHidden/>
    <w:unhideWhenUsed/>
    <w:rsid w:val="00837527"/>
    <w:pPr>
      <w:spacing w:after="0" w:line="240" w:lineRule="auto"/>
    </w:pPr>
    <w:rPr>
      <w:sz w:val="20"/>
      <w:szCs w:val="20"/>
    </w:rPr>
  </w:style>
  <w:style w:type="character" w:customStyle="1" w:styleId="Char1">
    <w:name w:val="نص حاشية سفلية Char"/>
    <w:basedOn w:val="a0"/>
    <w:link w:val="a6"/>
    <w:uiPriority w:val="99"/>
    <w:semiHidden/>
    <w:rsid w:val="00837527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837527"/>
    <w:rPr>
      <w:vertAlign w:val="superscript"/>
    </w:rPr>
  </w:style>
  <w:style w:type="paragraph" w:styleId="a8">
    <w:name w:val="Balloon Text"/>
    <w:basedOn w:val="a"/>
    <w:link w:val="Char2"/>
    <w:uiPriority w:val="99"/>
    <w:semiHidden/>
    <w:unhideWhenUsed/>
    <w:rsid w:val="00E65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8"/>
    <w:uiPriority w:val="99"/>
    <w:semiHidden/>
    <w:rsid w:val="00E65CEC"/>
    <w:rPr>
      <w:rFonts w:ascii="Tahoma" w:hAnsi="Tahoma" w:cs="Tahoma"/>
      <w:sz w:val="16"/>
      <w:szCs w:val="16"/>
    </w:rPr>
  </w:style>
  <w:style w:type="character" w:customStyle="1" w:styleId="1Char">
    <w:name w:val="عنوان 1 Char"/>
    <w:basedOn w:val="a0"/>
    <w:link w:val="1"/>
    <w:uiPriority w:val="9"/>
    <w:rsid w:val="00BA54D4"/>
    <w:rPr>
      <w:rFonts w:asciiTheme="majorHAnsi" w:eastAsiaTheme="majorEastAsia" w:hAnsiTheme="majorHAnsi" w:cstheme="majorBidi"/>
      <w:b/>
      <w:bCs/>
      <w:color w:val="527D55" w:themeColor="accent1" w:themeShade="BF"/>
      <w:sz w:val="28"/>
      <w:szCs w:val="28"/>
    </w:rPr>
  </w:style>
  <w:style w:type="paragraph" w:styleId="Index1">
    <w:name w:val="index 1"/>
    <w:basedOn w:val="a"/>
    <w:next w:val="a"/>
    <w:autoRedefine/>
    <w:uiPriority w:val="99"/>
    <w:unhideWhenUsed/>
    <w:rsid w:val="00BA54D4"/>
    <w:pPr>
      <w:spacing w:after="0"/>
      <w:ind w:left="220" w:hanging="220"/>
    </w:pPr>
    <w:rPr>
      <w:rFonts w:cs="Times New Roman"/>
      <w:sz w:val="20"/>
      <w:szCs w:val="24"/>
    </w:rPr>
  </w:style>
  <w:style w:type="paragraph" w:styleId="Index2">
    <w:name w:val="index 2"/>
    <w:basedOn w:val="a"/>
    <w:next w:val="a"/>
    <w:autoRedefine/>
    <w:uiPriority w:val="99"/>
    <w:unhideWhenUsed/>
    <w:rsid w:val="00BA54D4"/>
    <w:pPr>
      <w:spacing w:after="0"/>
      <w:ind w:left="440" w:hanging="220"/>
    </w:pPr>
    <w:rPr>
      <w:rFonts w:cs="Times New Roman"/>
      <w:sz w:val="20"/>
      <w:szCs w:val="24"/>
    </w:rPr>
  </w:style>
  <w:style w:type="paragraph" w:styleId="Index3">
    <w:name w:val="index 3"/>
    <w:basedOn w:val="a"/>
    <w:next w:val="a"/>
    <w:autoRedefine/>
    <w:uiPriority w:val="99"/>
    <w:unhideWhenUsed/>
    <w:rsid w:val="00BA54D4"/>
    <w:pPr>
      <w:spacing w:after="0"/>
      <w:ind w:left="660" w:hanging="220"/>
    </w:pPr>
    <w:rPr>
      <w:rFonts w:cs="Times New Roman"/>
      <w:sz w:val="20"/>
      <w:szCs w:val="24"/>
    </w:rPr>
  </w:style>
  <w:style w:type="paragraph" w:styleId="Index4">
    <w:name w:val="index 4"/>
    <w:basedOn w:val="a"/>
    <w:next w:val="a"/>
    <w:autoRedefine/>
    <w:uiPriority w:val="99"/>
    <w:unhideWhenUsed/>
    <w:rsid w:val="00BA54D4"/>
    <w:pPr>
      <w:spacing w:after="0"/>
      <w:ind w:left="880" w:hanging="220"/>
    </w:pPr>
    <w:rPr>
      <w:rFonts w:cs="Times New Roman"/>
      <w:sz w:val="20"/>
      <w:szCs w:val="24"/>
    </w:rPr>
  </w:style>
  <w:style w:type="paragraph" w:styleId="Index5">
    <w:name w:val="index 5"/>
    <w:basedOn w:val="a"/>
    <w:next w:val="a"/>
    <w:autoRedefine/>
    <w:uiPriority w:val="99"/>
    <w:unhideWhenUsed/>
    <w:rsid w:val="00BA54D4"/>
    <w:pPr>
      <w:spacing w:after="0"/>
      <w:ind w:left="1100" w:hanging="220"/>
    </w:pPr>
    <w:rPr>
      <w:rFonts w:cs="Times New Roman"/>
      <w:sz w:val="20"/>
      <w:szCs w:val="24"/>
    </w:rPr>
  </w:style>
  <w:style w:type="paragraph" w:styleId="Index6">
    <w:name w:val="index 6"/>
    <w:basedOn w:val="a"/>
    <w:next w:val="a"/>
    <w:autoRedefine/>
    <w:uiPriority w:val="99"/>
    <w:unhideWhenUsed/>
    <w:rsid w:val="00BA54D4"/>
    <w:pPr>
      <w:spacing w:after="0"/>
      <w:ind w:left="1320" w:hanging="220"/>
    </w:pPr>
    <w:rPr>
      <w:rFonts w:cs="Times New Roman"/>
      <w:sz w:val="20"/>
      <w:szCs w:val="24"/>
    </w:rPr>
  </w:style>
  <w:style w:type="paragraph" w:styleId="Index7">
    <w:name w:val="index 7"/>
    <w:basedOn w:val="a"/>
    <w:next w:val="a"/>
    <w:autoRedefine/>
    <w:uiPriority w:val="99"/>
    <w:unhideWhenUsed/>
    <w:rsid w:val="00BA54D4"/>
    <w:pPr>
      <w:spacing w:after="0"/>
      <w:ind w:left="1540" w:hanging="220"/>
    </w:pPr>
    <w:rPr>
      <w:rFonts w:cs="Times New Roman"/>
      <w:sz w:val="20"/>
      <w:szCs w:val="24"/>
    </w:rPr>
  </w:style>
  <w:style w:type="paragraph" w:styleId="Index8">
    <w:name w:val="index 8"/>
    <w:basedOn w:val="a"/>
    <w:next w:val="a"/>
    <w:autoRedefine/>
    <w:uiPriority w:val="99"/>
    <w:unhideWhenUsed/>
    <w:rsid w:val="00BA54D4"/>
    <w:pPr>
      <w:spacing w:after="0"/>
      <w:ind w:left="1760" w:hanging="220"/>
    </w:pPr>
    <w:rPr>
      <w:rFonts w:cs="Times New Roman"/>
      <w:sz w:val="20"/>
      <w:szCs w:val="24"/>
    </w:rPr>
  </w:style>
  <w:style w:type="paragraph" w:styleId="Index9">
    <w:name w:val="index 9"/>
    <w:basedOn w:val="a"/>
    <w:next w:val="a"/>
    <w:autoRedefine/>
    <w:uiPriority w:val="99"/>
    <w:unhideWhenUsed/>
    <w:rsid w:val="00BA54D4"/>
    <w:pPr>
      <w:spacing w:after="0"/>
      <w:ind w:left="1980" w:hanging="220"/>
    </w:pPr>
    <w:rPr>
      <w:rFonts w:cs="Times New Roman"/>
      <w:sz w:val="20"/>
      <w:szCs w:val="24"/>
    </w:rPr>
  </w:style>
  <w:style w:type="paragraph" w:styleId="a9">
    <w:name w:val="index heading"/>
    <w:basedOn w:val="a"/>
    <w:next w:val="Index1"/>
    <w:uiPriority w:val="99"/>
    <w:unhideWhenUsed/>
    <w:rsid w:val="00BA54D4"/>
    <w:pPr>
      <w:spacing w:before="120" w:after="120"/>
    </w:pPr>
    <w:rPr>
      <w:rFonts w:cs="Times New Roman"/>
      <w:b/>
      <w:bCs/>
      <w:i/>
      <w:iCs/>
      <w:sz w:val="20"/>
      <w:szCs w:val="24"/>
    </w:rPr>
  </w:style>
  <w:style w:type="paragraph" w:styleId="aa">
    <w:name w:val="Bibliography"/>
    <w:basedOn w:val="a"/>
    <w:next w:val="a"/>
    <w:uiPriority w:val="37"/>
    <w:unhideWhenUsed/>
    <w:rsid w:val="00BF1683"/>
  </w:style>
  <w:style w:type="character" w:styleId="Hyperlink">
    <w:name w:val="Hyperlink"/>
    <w:uiPriority w:val="99"/>
    <w:rsid w:val="00F8535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BA54D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27D5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4789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C4789F"/>
  </w:style>
  <w:style w:type="paragraph" w:styleId="a4">
    <w:name w:val="footer"/>
    <w:basedOn w:val="a"/>
    <w:link w:val="Char0"/>
    <w:uiPriority w:val="99"/>
    <w:unhideWhenUsed/>
    <w:rsid w:val="00C4789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C4789F"/>
  </w:style>
  <w:style w:type="paragraph" w:styleId="a5">
    <w:name w:val="List Paragraph"/>
    <w:basedOn w:val="a"/>
    <w:uiPriority w:val="34"/>
    <w:qFormat/>
    <w:rsid w:val="00C4789F"/>
    <w:pPr>
      <w:ind w:left="720"/>
      <w:contextualSpacing/>
    </w:pPr>
  </w:style>
  <w:style w:type="paragraph" w:styleId="a6">
    <w:name w:val="footnote text"/>
    <w:basedOn w:val="a"/>
    <w:link w:val="Char1"/>
    <w:uiPriority w:val="99"/>
    <w:semiHidden/>
    <w:unhideWhenUsed/>
    <w:rsid w:val="00837527"/>
    <w:pPr>
      <w:spacing w:after="0" w:line="240" w:lineRule="auto"/>
    </w:pPr>
    <w:rPr>
      <w:sz w:val="20"/>
      <w:szCs w:val="20"/>
    </w:rPr>
  </w:style>
  <w:style w:type="character" w:customStyle="1" w:styleId="Char1">
    <w:name w:val="نص حاشية سفلية Char"/>
    <w:basedOn w:val="a0"/>
    <w:link w:val="a6"/>
    <w:uiPriority w:val="99"/>
    <w:semiHidden/>
    <w:rsid w:val="00837527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837527"/>
    <w:rPr>
      <w:vertAlign w:val="superscript"/>
    </w:rPr>
  </w:style>
  <w:style w:type="paragraph" w:styleId="a8">
    <w:name w:val="Balloon Text"/>
    <w:basedOn w:val="a"/>
    <w:link w:val="Char2"/>
    <w:uiPriority w:val="99"/>
    <w:semiHidden/>
    <w:unhideWhenUsed/>
    <w:rsid w:val="00E65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8"/>
    <w:uiPriority w:val="99"/>
    <w:semiHidden/>
    <w:rsid w:val="00E65CEC"/>
    <w:rPr>
      <w:rFonts w:ascii="Tahoma" w:hAnsi="Tahoma" w:cs="Tahoma"/>
      <w:sz w:val="16"/>
      <w:szCs w:val="16"/>
    </w:rPr>
  </w:style>
  <w:style w:type="character" w:customStyle="1" w:styleId="1Char">
    <w:name w:val="عنوان 1 Char"/>
    <w:basedOn w:val="a0"/>
    <w:link w:val="1"/>
    <w:uiPriority w:val="9"/>
    <w:rsid w:val="00BA54D4"/>
    <w:rPr>
      <w:rFonts w:asciiTheme="majorHAnsi" w:eastAsiaTheme="majorEastAsia" w:hAnsiTheme="majorHAnsi" w:cstheme="majorBidi"/>
      <w:b/>
      <w:bCs/>
      <w:color w:val="527D55" w:themeColor="accent1" w:themeShade="BF"/>
      <w:sz w:val="28"/>
      <w:szCs w:val="28"/>
    </w:rPr>
  </w:style>
  <w:style w:type="paragraph" w:styleId="Index1">
    <w:name w:val="index 1"/>
    <w:basedOn w:val="a"/>
    <w:next w:val="a"/>
    <w:autoRedefine/>
    <w:uiPriority w:val="99"/>
    <w:unhideWhenUsed/>
    <w:rsid w:val="00BA54D4"/>
    <w:pPr>
      <w:spacing w:after="0"/>
      <w:ind w:left="220" w:hanging="220"/>
    </w:pPr>
    <w:rPr>
      <w:rFonts w:cs="Times New Roman"/>
      <w:sz w:val="20"/>
      <w:szCs w:val="24"/>
    </w:rPr>
  </w:style>
  <w:style w:type="paragraph" w:styleId="Index2">
    <w:name w:val="index 2"/>
    <w:basedOn w:val="a"/>
    <w:next w:val="a"/>
    <w:autoRedefine/>
    <w:uiPriority w:val="99"/>
    <w:unhideWhenUsed/>
    <w:rsid w:val="00BA54D4"/>
    <w:pPr>
      <w:spacing w:after="0"/>
      <w:ind w:left="440" w:hanging="220"/>
    </w:pPr>
    <w:rPr>
      <w:rFonts w:cs="Times New Roman"/>
      <w:sz w:val="20"/>
      <w:szCs w:val="24"/>
    </w:rPr>
  </w:style>
  <w:style w:type="paragraph" w:styleId="Index3">
    <w:name w:val="index 3"/>
    <w:basedOn w:val="a"/>
    <w:next w:val="a"/>
    <w:autoRedefine/>
    <w:uiPriority w:val="99"/>
    <w:unhideWhenUsed/>
    <w:rsid w:val="00BA54D4"/>
    <w:pPr>
      <w:spacing w:after="0"/>
      <w:ind w:left="660" w:hanging="220"/>
    </w:pPr>
    <w:rPr>
      <w:rFonts w:cs="Times New Roman"/>
      <w:sz w:val="20"/>
      <w:szCs w:val="24"/>
    </w:rPr>
  </w:style>
  <w:style w:type="paragraph" w:styleId="Index4">
    <w:name w:val="index 4"/>
    <w:basedOn w:val="a"/>
    <w:next w:val="a"/>
    <w:autoRedefine/>
    <w:uiPriority w:val="99"/>
    <w:unhideWhenUsed/>
    <w:rsid w:val="00BA54D4"/>
    <w:pPr>
      <w:spacing w:after="0"/>
      <w:ind w:left="880" w:hanging="220"/>
    </w:pPr>
    <w:rPr>
      <w:rFonts w:cs="Times New Roman"/>
      <w:sz w:val="20"/>
      <w:szCs w:val="24"/>
    </w:rPr>
  </w:style>
  <w:style w:type="paragraph" w:styleId="Index5">
    <w:name w:val="index 5"/>
    <w:basedOn w:val="a"/>
    <w:next w:val="a"/>
    <w:autoRedefine/>
    <w:uiPriority w:val="99"/>
    <w:unhideWhenUsed/>
    <w:rsid w:val="00BA54D4"/>
    <w:pPr>
      <w:spacing w:after="0"/>
      <w:ind w:left="1100" w:hanging="220"/>
    </w:pPr>
    <w:rPr>
      <w:rFonts w:cs="Times New Roman"/>
      <w:sz w:val="20"/>
      <w:szCs w:val="24"/>
    </w:rPr>
  </w:style>
  <w:style w:type="paragraph" w:styleId="Index6">
    <w:name w:val="index 6"/>
    <w:basedOn w:val="a"/>
    <w:next w:val="a"/>
    <w:autoRedefine/>
    <w:uiPriority w:val="99"/>
    <w:unhideWhenUsed/>
    <w:rsid w:val="00BA54D4"/>
    <w:pPr>
      <w:spacing w:after="0"/>
      <w:ind w:left="1320" w:hanging="220"/>
    </w:pPr>
    <w:rPr>
      <w:rFonts w:cs="Times New Roman"/>
      <w:sz w:val="20"/>
      <w:szCs w:val="24"/>
    </w:rPr>
  </w:style>
  <w:style w:type="paragraph" w:styleId="Index7">
    <w:name w:val="index 7"/>
    <w:basedOn w:val="a"/>
    <w:next w:val="a"/>
    <w:autoRedefine/>
    <w:uiPriority w:val="99"/>
    <w:unhideWhenUsed/>
    <w:rsid w:val="00BA54D4"/>
    <w:pPr>
      <w:spacing w:after="0"/>
      <w:ind w:left="1540" w:hanging="220"/>
    </w:pPr>
    <w:rPr>
      <w:rFonts w:cs="Times New Roman"/>
      <w:sz w:val="20"/>
      <w:szCs w:val="24"/>
    </w:rPr>
  </w:style>
  <w:style w:type="paragraph" w:styleId="Index8">
    <w:name w:val="index 8"/>
    <w:basedOn w:val="a"/>
    <w:next w:val="a"/>
    <w:autoRedefine/>
    <w:uiPriority w:val="99"/>
    <w:unhideWhenUsed/>
    <w:rsid w:val="00BA54D4"/>
    <w:pPr>
      <w:spacing w:after="0"/>
      <w:ind w:left="1760" w:hanging="220"/>
    </w:pPr>
    <w:rPr>
      <w:rFonts w:cs="Times New Roman"/>
      <w:sz w:val="20"/>
      <w:szCs w:val="24"/>
    </w:rPr>
  </w:style>
  <w:style w:type="paragraph" w:styleId="Index9">
    <w:name w:val="index 9"/>
    <w:basedOn w:val="a"/>
    <w:next w:val="a"/>
    <w:autoRedefine/>
    <w:uiPriority w:val="99"/>
    <w:unhideWhenUsed/>
    <w:rsid w:val="00BA54D4"/>
    <w:pPr>
      <w:spacing w:after="0"/>
      <w:ind w:left="1980" w:hanging="220"/>
    </w:pPr>
    <w:rPr>
      <w:rFonts w:cs="Times New Roman"/>
      <w:sz w:val="20"/>
      <w:szCs w:val="24"/>
    </w:rPr>
  </w:style>
  <w:style w:type="paragraph" w:styleId="a9">
    <w:name w:val="index heading"/>
    <w:basedOn w:val="a"/>
    <w:next w:val="Index1"/>
    <w:uiPriority w:val="99"/>
    <w:unhideWhenUsed/>
    <w:rsid w:val="00BA54D4"/>
    <w:pPr>
      <w:spacing w:before="120" w:after="120"/>
    </w:pPr>
    <w:rPr>
      <w:rFonts w:cs="Times New Roman"/>
      <w:b/>
      <w:bCs/>
      <w:i/>
      <w:iCs/>
      <w:sz w:val="20"/>
      <w:szCs w:val="24"/>
    </w:rPr>
  </w:style>
  <w:style w:type="paragraph" w:styleId="aa">
    <w:name w:val="Bibliography"/>
    <w:basedOn w:val="a"/>
    <w:next w:val="a"/>
    <w:uiPriority w:val="37"/>
    <w:unhideWhenUsed/>
    <w:rsid w:val="00BF1683"/>
  </w:style>
  <w:style w:type="character" w:styleId="Hyperlink">
    <w:name w:val="Hyperlink"/>
    <w:uiPriority w:val="99"/>
    <w:rsid w:val="00F8535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186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lukah.ne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lukah.net" TargetMode="External"/><Relationship Id="rId2" Type="http://schemas.openxmlformats.org/officeDocument/2006/relationships/image" Target="media/image4.emf"/><Relationship Id="rId1" Type="http://schemas.openxmlformats.org/officeDocument/2006/relationships/hyperlink" Target="http://www.alukah.net" TargetMode="External"/><Relationship Id="rId4" Type="http://schemas.openxmlformats.org/officeDocument/2006/relationships/image" Target="media/image5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&#1575;&#1606;&#1588;&#1585;&#1575;&#1581;%20&#1605;&#1581;&#1605;&#1583;%20&#1587;&#1593;&#1610;&#1583;%20&#1576;&#1575;&#1588;&#1575;%20&#1576;&#1575;&#1581;&#1588;&#1608;&#1575;&#1606;%20%20%20%20%20%20%20%20%20%20%20%20%20%20%20%20%20%20%20&#1605;&#1575;&#1583;&#1577;%20&#1575;&#1604;&#1581;&#1583;&#1610;&#1579;.dotx" TargetMode="External"/></Relationships>
</file>

<file path=word/theme/theme1.xml><?xml version="1.0" encoding="utf-8"?>
<a:theme xmlns:a="http://schemas.openxmlformats.org/drawingml/2006/main" name="نسق Office">
  <a:themeElements>
    <a:clrScheme name="مسبوك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الم0م</b:Tag>
    <b:SourceType>Book</b:SourceType>
    <b:Guid>{05B1DD84-341A-452A-B8AE-65E00B9E51C9}</b:Guid>
    <b:Author>
      <b:Author>
        <b:NameList>
          <b:Person>
            <b:Last>المباركفوري</b:Last>
            <b:First>صفي</b:First>
            <b:Middle>الرحمن</b:Middle>
          </b:Person>
        </b:NameList>
      </b:Author>
    </b:Author>
    <b:Title>الرحيق المختوم</b:Title>
    <b:Year>1431ه - 2010م </b:Year>
    <b:City>بيروت</b:City>
    <b:Publisher>دار ابن حزم</b:Publisher>
    <b:RefOrder>1</b:RefOrder>
  </b:Source>
  <b:Source>
    <b:Tag>الا</b:Tag>
    <b:SourceType>Book</b:SourceType>
    <b:Guid>{02917C24-08A7-4790-9A4B-FE2C88EDE6C2}</b:Guid>
    <b:LCID>ar-SA</b:LCID>
    <b:Author>
      <b:Author>
        <b:NameList>
          <b:Person>
            <b:Last>ال البسام</b:Last>
            <b:First>عبد</b:First>
            <b:Middle>الله عبد الرحمن</b:Middle>
          </b:Person>
        </b:NameList>
      </b:Author>
    </b:Author>
    <b:Title>تيسير العلام شرح عمدة الأحكام</b:Title>
    <b:RefOrder>2</b:RefOrder>
  </b:Source>
  <b:Source>
    <b:Tag>اله</b:Tag>
    <b:SourceType>Book</b:SourceType>
    <b:Guid>{75C3FA32-D837-4899-B5D2-7479A39802D2}</b:Guid>
    <b:Author>
      <b:Author>
        <b:NameList>
          <b:Person>
            <b:Last>الهروي</b:Last>
            <b:First>ابوعبيد</b:First>
            <b:Middle>احمد محمد</b:Middle>
          </b:Person>
        </b:NameList>
      </b:Author>
    </b:Author>
    <b:Title>الغريبين في القران والحديث</b:Title>
    <b:Volume>11</b:Volume>
    <b:RefOrder>3</b:RefOrder>
  </b:Source>
  <b:Source>
    <b:Tag>ابو9م</b:Tag>
    <b:SourceType>Book</b:SourceType>
    <b:Guid>{162B84BC-6481-49E7-858D-C587754DD73D}</b:Guid>
    <b:Author>
      <b:Author>
        <b:NameList>
          <b:Person>
            <b:Last>ابو فارس</b:Last>
            <b:First>محمد</b:First>
            <b:Middle>عبد القادر</b:Middle>
          </b:Person>
        </b:NameList>
      </b:Author>
    </b:Author>
    <b:Title>الأيمان والنذور</b:Title>
    <b:Year>1399ه - 1979م</b:Year>
    <b:City>عمان </b:City>
    <b:Publisher>دار الأرقم </b:Publisher>
    <b:CountryRegion>الاردن</b:CountryRegion>
    <b:Volume>1</b:Volume>
    <b:RefOrder>4</b:RefOrder>
  </b:Source>
  <b:Source>
    <b:Tag>الن</b:Tag>
    <b:SourceType>Book</b:SourceType>
    <b:Guid>{0EDB3E80-E8A4-4846-960F-CA82150C1824}</b:Guid>
    <b:Author>
      <b:Author>
        <b:NameList>
          <b:Person>
            <b:Last>النيسابوري</b:Last>
            <b:First>مسلم</b:First>
            <b:Middle>بن الحجاج</b:Middle>
          </b:Person>
        </b:NameList>
      </b:Author>
    </b:Author>
    <b:Title>صحيح مسلم</b:Title>
    <b:City>بيروت</b:City>
    <b:Publisher>دار الفكر</b:Publisher>
    <b:Volume>1</b:Volume>
    <b:RefOrder>5</b:RefOrder>
  </b:Source>
  <b:Source>
    <b:Tag>الر7م</b:Tag>
    <b:SourceType>Book</b:SourceType>
    <b:Guid>{E9D5740D-A85C-454C-8882-AAED7F30DF09}</b:Guid>
    <b:Author>
      <b:Author>
        <b:NameList>
          <b:Person>
            <b:Last>الرازي</b:Last>
          </b:Person>
          <b:Person>
            <b:Last>الرازي</b:Last>
            <b:First>محمد</b:First>
            <b:Middle>ابو بكر</b:Middle>
          </b:Person>
        </b:NameList>
      </b:Author>
    </b:Author>
    <b:Year>1987م</b:Year>
    <b:City>بيروت</b:City>
    <b:Publisher>مكتبة لبنان</b:Publisher>
    <b:Title>مختار الصحاح </b:Title>
    <b:RefOrder>6</b:RefOrder>
  </b:Source>
  <b:Source>
    <b:Tag>الق72</b:Tag>
    <b:SourceType>Book</b:SourceType>
    <b:Guid>{C180E705-0C64-49FF-AF35-229769C5E310}</b:Guid>
    <b:Title>سنن ابن ماجه</b:Title>
    <b:Year>1972</b:Year>
    <b:Author>
      <b:Author>
        <b:NameList>
          <b:Person>
            <b:Last>القزويني </b:Last>
            <b:Middle>يزيد</b:Middle>
            <b:First>محمد بن </b:First>
          </b:Person>
        </b:NameList>
      </b:Author>
    </b:Author>
    <b:RefOrder>7</b:RefOrder>
  </b:Source>
  <b:Source>
    <b:Tag>الب22</b:Tag>
    <b:SourceType>Book</b:SourceType>
    <b:Guid>{57F64773-AABB-46C7-B28B-F9F6FEEE8A52}</b:Guid>
    <b:Title>الروض المربع </b:Title>
    <b:Year>1322</b:Year>
    <b:City>بيروت</b:City>
    <b:Author>
      <b:Author>
        <b:NameList>
          <b:Person>
            <b:Last>البهوتي </b:Last>
            <b:Middle>يونس </b:Middle>
            <b:First>منصور بن </b:First>
          </b:Person>
        </b:NameList>
      </b:Author>
    </b:Author>
    <b:RefOrder>8</b:RefOrder>
  </b:Source>
  <b:Source>
    <b:Tag>الم82</b:Tag>
    <b:SourceType>Book</b:SourceType>
    <b:Guid>{2E0F2135-6970-44F2-AAFF-A1E01EDFC672}</b:Guid>
    <b:Title>العدة  شرح العمدة </b:Title>
    <b:Year>1382</b:Year>
    <b:City>القاهرة</b:City>
    <b:Publisher>المطبعة السلفية</b:Publisher>
    <b:Author>
      <b:Author>
        <b:NameList>
          <b:Person>
            <b:Last>المقدسي </b:Last>
            <b:Middle>بن ابراهيم </b:Middle>
            <b:First>بهاء الدين عبد الرحمن </b:First>
          </b:Person>
        </b:NameList>
      </b:Author>
    </b:Author>
    <b:RefOrder>9</b:RefOrder>
  </b:Source>
  <b:Source>
    <b:Tag>الش8م</b:Tag>
    <b:SourceType>Book</b:SourceType>
    <b:Guid>{584092DE-F55B-495E-A5B7-2EF670A76A57}</b:Guid>
    <b:Title>الام</b:Title>
    <b:Year>1388ه - 1968م</b:Year>
    <b:City>القاهرة </b:City>
    <b:Publisher>دار الشعب </b:Publisher>
    <b:Author>
      <b:Author>
        <b:NameList>
          <b:Person>
            <b:Last>الشافعي </b:Last>
            <b:Middle>ادريس</b:Middle>
            <b:First>محمد بن</b:First>
          </b:Person>
        </b:NameList>
      </b:Author>
    </b:Author>
    <b:RefOrder>10</b:RefOrder>
  </b:Source>
  <b:Source>
    <b:Tag>الا03</b:Tag>
    <b:SourceType>Book</b:SourceType>
    <b:Guid>{C6AE04A9-29F7-425A-926E-F3E906B4E3F9}</b:Guid>
    <b:Title>شرح سنن النسائي </b:Title>
    <b:Year>1424-2003</b:Year>
    <b:Publisher>دار البروم</b:Publisher>
    <b:Author>
      <b:Author>
        <b:NameList>
          <b:Person>
            <b:Last>الايتوبي</b:Last>
            <b:Middle>ادم</b:Middle>
            <b:First>على</b:First>
          </b:Person>
        </b:NameList>
      </b:Author>
    </b:Author>
    <b:RefOrder>11</b:RefOrder>
  </b:Source>
  <b:Source>
    <b:Tag>ابن</b:Tag>
    <b:SourceType>Book</b:SourceType>
    <b:Guid>{FCA722CF-62FA-4339-B7D6-1292F5216ED3}</b:Guid>
    <b:Title>سنن الدارمي</b:Title>
    <b:Publisher>دار احياء السنة النبوية </b:Publisher>
    <b:Author>
      <b:Author>
        <b:NameList>
          <b:Person>
            <b:Last>ابن الفضل</b:Last>
            <b:Middle>عبد الرحمن </b:Middle>
            <b:First>عبد الله </b:First>
          </b:Person>
        </b:NameList>
      </b:Author>
    </b:Author>
    <b:RefOrder>12</b:RefOrder>
  </b:Source>
  <b:Source>
    <b:Tag>الا97</b:Tag>
    <b:SourceType>Book</b:SourceType>
    <b:Guid>{604461EA-433F-4E7C-9967-34BCF9300579}</b:Guid>
    <b:Title>الموطأ</b:Title>
    <b:Year>1417-1997</b:Year>
    <b:Publisher>دار الغرب الاسلامي</b:Publisher>
    <b:Author>
      <b:Author>
        <b:NameList>
          <b:Person>
            <b:Last>الاصبحي</b:Last>
            <b:Middle>انس</b:Middle>
            <b:First>مالك</b:First>
          </b:Person>
        </b:NameList>
      </b:Author>
    </b:Author>
    <b:RefOrder>13</b:RefOrder>
  </b:Source>
  <b:Source>
    <b:Tag>النو</b:Tag>
    <b:SourceType>Book</b:SourceType>
    <b:Guid>{D6525734-2336-43FF-9CE0-20AA66CA83FD}</b:Guid>
    <b:Title>المجموع شرح المهذب </b:Title>
    <b:City>القاهرة </b:City>
    <b:Publisher>مطبعة العاصمة</b:Publisher>
    <b:Author>
      <b:Author>
        <b:NameList>
          <b:Person>
            <b:Last>النووي </b:Last>
            <b:Middle>شرف</b:Middle>
            <b:First>يحي بن </b:First>
          </b:Person>
        </b:NameList>
      </b:Author>
    </b:Author>
    <b:RefOrder>14</b:RefOrder>
  </b:Source>
  <b:Source>
    <b:Tag>الك74</b:Tag>
    <b:SourceType>Book</b:SourceType>
    <b:Guid>{2C71693A-D905-445C-995D-366862A2C4BB}</b:Guid>
    <b:Title>أوجز المسالك الى موطأ مالك </b:Title>
    <b:Year>1394 - 1974 </b:Year>
    <b:Author>
      <b:Author>
        <b:NameList>
          <b:Person>
            <b:Last>الكاندهلوي </b:Last>
            <b:Middle>زكريا</b:Middle>
            <b:First>محمد</b:First>
          </b:Person>
        </b:NameList>
      </b:Author>
    </b:Author>
    <b:RefOrder>15</b:RefOrder>
  </b:Source>
  <b:Source>
    <b:Tag>الص0م</b:Tag>
    <b:SourceType>Book</b:SourceType>
    <b:Guid>{768527EE-F310-45E3-AB01-31BC3210B118}</b:Guid>
    <b:Title>الفقه الحنفي وادلته</b:Title>
    <b:Year>1420ه - 2000م</b:Year>
    <b:City>بيروت</b:City>
    <b:Publisher>دار الكلم الطيب</b:Publisher>
    <b:Author>
      <b:Author>
        <b:NameList>
          <b:Person>
            <b:Last>الصاغرجي </b:Last>
            <b:Middle>محمد </b:Middle>
            <b:First>اسعد </b:First>
          </b:Person>
        </b:NameList>
      </b:Author>
    </b:Author>
    <b:RefOrder>16</b:RefOrder>
  </b:Source>
  <b:Source>
    <b:Tag>الع</b:Tag>
    <b:SourceType>Book</b:SourceType>
    <b:Guid>{9DCF265F-2678-4B49-8F2E-8B1F9F8F2418}</b:Guid>
    <b:Title>تسهيل الالمام بفقه الحديث من بلوغ المرام </b:Title>
    <b:Author>
      <b:Author>
        <b:NameList>
          <b:Person>
            <b:Last>العسقلاني </b:Last>
            <b:Middle>علي</b:Middle>
            <b:First>احمد بن</b:First>
          </b:Person>
        </b:NameList>
      </b:Author>
    </b:Author>
    <b:RefOrder>17</b:RefOrder>
  </b:Source>
  <b:Source>
    <b:Tag>الص0م1</b:Tag>
    <b:SourceType>Book</b:SourceType>
    <b:Guid>{8EBA55F5-85F0-4E71-B1E9-62EE31137643}</b:Guid>
    <b:Title>سبل السلام شرح بلوغ المرام </b:Title>
    <b:Year>1379ه - 1960م</b:Year>
    <b:City>القاهرة</b:City>
    <b:Publisher>مطبعة مصطفى البابي الحلبي</b:Publisher>
    <b:Author>
      <b:Author>
        <b:NameList>
          <b:Person>
            <b:Last>الصنعاني </b:Last>
            <b:Middle>اسماعيل</b:Middle>
            <b:First>محمد بن</b:First>
          </b:Person>
        </b:NameList>
      </b:Author>
    </b:Author>
    <b:RefOrder>18</b:RefOrder>
  </b:Source>
  <b:Source>
    <b:Tag>الذ</b:Tag>
    <b:SourceType>Book</b:SourceType>
    <b:Guid>{3C17D55E-BAD3-46BC-B1B8-3454255523F7}</b:Guid>
    <b:Title>سير اعلام النبلاء </b:Title>
    <b:Publisher>دار الرسالة</b:Publisher>
    <b:Author>
      <b:Author>
        <b:NameList>
          <b:Person>
            <b:Last>الذهبي</b:Last>
            <b:Middle>محمد</b:Middle>
            <b:First>شمس الدين </b:First>
          </b:Person>
        </b:NameList>
      </b:Author>
    </b:Author>
    <b:RefOrder>19</b:RefOrder>
  </b:Source>
  <b:Source>
    <b:Tag>الع1</b:Tag>
    <b:SourceType>Book</b:SourceType>
    <b:Guid>{D578AE5F-5ED3-4264-B4C5-5CEB1F5A44BE}</b:Guid>
    <b:Title>الاصابة في تميز الصحابة </b:Title>
    <b:City>بيروت </b:City>
    <b:Publisher>دار الفكر</b:Publisher>
    <b:Author>
      <b:Author>
        <b:NameList>
          <b:Person>
            <b:Last>العسقلاني </b:Last>
            <b:Middle>احمد</b:Middle>
            <b:First>شهاب الدين</b:First>
          </b:Person>
        </b:NameList>
      </b:Author>
    </b:Author>
    <b:RefOrder>20</b:RefOrder>
  </b:Source>
  <b:Source>
    <b:Tag>الا1</b:Tag>
    <b:SourceType>Book</b:SourceType>
    <b:Guid>{A16FC3DD-76DC-410A-99DE-3769E7D693DE}</b:Guid>
    <b:Author>
      <b:Author>
        <b:NameList>
          <b:Person>
            <b:Last>الدين</b:Last>
            <b:First>الاثير،عز</b:First>
          </b:Person>
        </b:NameList>
      </b:Author>
    </b:Author>
    <b:Title>اسد الغابة في معرفة الصحابة</b:Title>
    <b:RefOrder>21</b:RefOrder>
  </b:Source>
  <b:Source>
    <b:Tag>ابي</b:Tag>
    <b:SourceType>Book</b:SourceType>
    <b:Guid>{C8D7F1BF-458C-4164-9641-935087490B49}</b:Guid>
    <b:Title>الكتب الستة</b:Title>
    <b:Author>
      <b:Author>
        <b:NameList>
          <b:Person>
            <b:Last>ابي علفة</b:Last>
            <b:Middle>صبري</b:Middle>
            <b:First>رائد</b:First>
          </b:Person>
        </b:NameList>
      </b:Author>
    </b:Author>
    <b:RefOrder>22</b:RefOrder>
  </b:Source>
  <b:Source xmlns:b="http://schemas.openxmlformats.org/officeDocument/2006/bibliography">
    <b:Tag>الس</b:Tag>
    <b:SourceType>Book</b:SourceType>
    <b:Guid>{25B28314-DB1F-47A8-87BC-11795CAB91EE}</b:Guid>
    <b:Title>جمع الجوامع المعروف بالجامع الكبير </b:Title>
    <b:Author>
      <b:Author>
        <b:NameList>
          <b:Person>
            <b:Last>السيوطي </b:Last>
          </b:Person>
        </b:NameList>
      </b:Author>
    </b:Author>
    <b:RefOrder>23</b:RefOrder>
  </b:Source>
  <b:Source xmlns:b="http://schemas.openxmlformats.org/officeDocument/2006/bibliography">
    <b:Tag>الم</b:Tag>
    <b:SourceType>Book</b:SourceType>
    <b:Guid>{17B37521-C432-4F9E-B7DB-FBA75A95C3D8}</b:Guid>
    <b:Title>المغني</b:Title>
    <b:Publisher>دار عالم الكتب</b:Publisher>
    <b:Author>
      <b:Author>
        <b:NameList>
          <b:Person>
            <b:Last>المقدسي </b:Last>
            <b:First>ابن قدامة </b:First>
          </b:Person>
        </b:NameList>
      </b:Author>
    </b:Author>
    <b:Volume>13</b:Volume>
    <b:NumberVolumes>5</b:NumberVolumes>
    <b:RefOrder>24</b:RefOrder>
  </b:Source>
  <b:Source>
    <b:Tag>عنصر_نائب1</b:Tag>
    <b:SourceType>Book</b:SourceType>
    <b:Guid>{76B11D55-FDB9-4CD8-A58E-7A65F45057CC}</b:Guid>
    <b:Author>
      <b:Author>
        <b:NameList>
          <b:Person>
            <b:Last>ابن العربي</b:Last>
            <b:Middle>عبد الله</b:Middle>
            <b:First>محمد </b:First>
          </b:Person>
        </b:NameList>
      </b:Author>
    </b:Author>
    <b:Title>عارضة الاحوذي </b:Title>
    <b:RefOrder>25</b:RefOrder>
  </b:Source>
  <b:Source>
    <b:Tag>الق17</b:Tag>
    <b:SourceType>Book</b:SourceType>
    <b:Guid>{08570D42-56FA-41AD-9FE4-AFEE7C15AC11}</b:Guid>
    <b:Title>المفهم لما اشكل من تلخيص مسلم</b:Title>
    <b:Year>1417</b:Year>
    <b:Publisher>دار الكلم الطيب -دار ابن كثير</b:Publisher>
    <b:Author>
      <b:Author>
        <b:NameList>
          <b:Person>
            <b:Last>القرطبي</b:Last>
            <b:Middle>احمد</b:Middle>
            <b:First>ابي العباس</b:First>
          </b:Person>
        </b:NameList>
      </b:Author>
    </b:Author>
    <b:RefOrder>26</b:RefOrder>
  </b:Source>
  <b:Source>
    <b:Tag>عنصر_نائب2</b:Tag>
    <b:SourceType>Book</b:SourceType>
    <b:Guid>{F99A244C-2035-4473-8DFF-A05DCEA4697B}</b:Guid>
    <b:RefOrder>27</b:RefOrder>
  </b:Source>
  <b:Source>
    <b:Tag>ابا88</b:Tag>
    <b:SourceType>Book</b:SourceType>
    <b:Guid>{2D440C47-9313-4AA9-A4FC-1ADD2029CA6B}</b:Guid>
    <b:Title>عون المعبود شرح سنن ابي داود</b:Title>
    <b:Year>1388</b:Year>
    <b:City>المدينة المنورة</b:City>
    <b:Publisher>المكتبة السلفية</b:Publisher>
    <b:Author>
      <b:Author>
        <b:NameList>
          <b:Person>
            <b:Last>ابادي</b:Last>
            <b:Middle>شمس الدين</b:Middle>
            <b:First>ابي الطيب محمد</b:First>
          </b:Person>
        </b:NameList>
      </b:Author>
    </b:Author>
    <b:RefOrder>28</b:RefOrder>
  </b:Source>
  <b:Source>
    <b:Tag>الم1</b:Tag>
    <b:SourceType>Book</b:SourceType>
    <b:Guid>{0E5A64A4-589F-4EDE-BC24-8EA06ED4A894}</b:Guid>
    <b:Title>المعلم بفوائد مسلم</b:Title>
    <b:Author>
      <b:Author>
        <b:NameList>
          <b:Person>
            <b:Last>المازري</b:Last>
          </b:Person>
          <b:Person>
            <b:Last>المازري</b:Last>
            <b:Middle>على</b:Middle>
            <b:First>محمد</b:First>
          </b:Person>
        </b:NameList>
      </b:Author>
    </b:Author>
    <b:RefOrder>29</b:RefOrder>
  </b:Source>
</b:Sources>
</file>

<file path=customXml/itemProps1.xml><?xml version="1.0" encoding="utf-8"?>
<ds:datastoreItem xmlns:ds="http://schemas.openxmlformats.org/officeDocument/2006/customXml" ds:itemID="{D20EBE2F-F0BA-4EA3-80D1-F7FA273C34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انشراح محمد سعيد باشا باحشوان                   مادة الحديث</Template>
  <TotalTime>2</TotalTime>
  <Pages>40</Pages>
  <Words>7913</Words>
  <Characters>45105</Characters>
  <Application>Microsoft Office Word</Application>
  <DocSecurity>0</DocSecurity>
  <Lines>375</Lines>
  <Paragraphs>105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52913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Haytham Mohamed</cp:lastModifiedBy>
  <cp:revision>3</cp:revision>
  <dcterms:created xsi:type="dcterms:W3CDTF">2014-10-26T14:36:00Z</dcterms:created>
  <dcterms:modified xsi:type="dcterms:W3CDTF">2014-10-26T14:38:00Z</dcterms:modified>
</cp:coreProperties>
</file>